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D0B24" w14:textId="77777777" w:rsidR="00EF41DD" w:rsidRPr="005C6C9D" w:rsidRDefault="00EF41DD" w:rsidP="00D50ACF">
      <w:pPr>
        <w:rPr>
          <w:rFonts w:eastAsia="SimHei"/>
          <w:i/>
          <w:iCs/>
          <w:noProof/>
          <w:color w:val="7F7F7F" w:themeColor="text1" w:themeTint="80"/>
          <w:sz w:val="28"/>
          <w:lang w:eastAsia="zh-CN"/>
        </w:rPr>
      </w:pPr>
      <w:bookmarkStart w:id="0" w:name="_Hlk482703553"/>
      <w:bookmarkEnd w:id="0"/>
    </w:p>
    <w:sdt>
      <w:sdtPr>
        <w:rPr>
          <w:i/>
          <w:iCs/>
          <w:noProof/>
          <w:color w:val="7F7F7F" w:themeColor="text1" w:themeTint="80"/>
          <w:sz w:val="28"/>
        </w:rPr>
        <w:id w:val="414904541"/>
        <w:docPartObj>
          <w:docPartGallery w:val="Cover Pages"/>
          <w:docPartUnique/>
        </w:docPartObj>
      </w:sdtPr>
      <w:sdtEndPr>
        <w:rPr>
          <w:noProof w:val="0"/>
        </w:rPr>
      </w:sdtEndPr>
      <w:sdtContent>
        <w:p w14:paraId="7A412F14" w14:textId="77777777" w:rsidR="00F748B7" w:rsidRPr="003435E5" w:rsidRDefault="00F748B7" w:rsidP="00D50ACF">
          <w:pPr>
            <w:rPr>
              <w:noProof/>
            </w:rPr>
          </w:pPr>
        </w:p>
        <w:p w14:paraId="31B80BA7" w14:textId="55DBF804" w:rsidR="00F748B7" w:rsidRPr="003435E5" w:rsidRDefault="00E1599A" w:rsidP="00532466">
          <w:pPr>
            <w:jc w:val="center"/>
            <w:rPr>
              <w:noProof/>
            </w:rPr>
          </w:pPr>
          <w:r>
            <w:rPr>
              <w:rFonts w:eastAsia="Times New Roman"/>
              <w:noProof/>
              <w:lang w:val="en-GB" w:eastAsia="zh-CN"/>
            </w:rPr>
            <w:drawing>
              <wp:inline distT="0" distB="0" distL="0" distR="0" wp14:anchorId="64F4979C" wp14:editId="5061A3F0">
                <wp:extent cx="5553075" cy="2115457"/>
                <wp:effectExtent l="0" t="0" r="0" b="0"/>
                <wp:docPr id="35" name="Imagen 35" descr="cid:13421427-1E25-422F-94E1-27016118D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6EB8C1-50B6-4A44-ADB3-33C9AAFD0CBD" descr="cid:13421427-1E25-422F-94E1-27016118D447"/>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594905" cy="2131392"/>
                        </a:xfrm>
                        <a:prstGeom prst="rect">
                          <a:avLst/>
                        </a:prstGeom>
                        <a:noFill/>
                        <a:ln>
                          <a:noFill/>
                        </a:ln>
                      </pic:spPr>
                    </pic:pic>
                  </a:graphicData>
                </a:graphic>
              </wp:inline>
            </w:drawing>
          </w:r>
        </w:p>
        <w:p w14:paraId="7CA3C308" w14:textId="77777777" w:rsidR="00F748B7" w:rsidRDefault="00EC73D6" w:rsidP="00D50ACF">
          <w:pPr>
            <w:pStyle w:val="Descripcinbreve"/>
          </w:pPr>
          <w:r w:rsidRPr="003435E5">
            <w:rPr>
              <w:noProof/>
              <w:lang w:val="en-GB" w:eastAsia="zh-CN"/>
            </w:rPr>
            <mc:AlternateContent>
              <mc:Choice Requires="wps">
                <w:drawing>
                  <wp:anchor distT="0" distB="0" distL="114300" distR="114300" simplePos="0" relativeHeight="251652608" behindDoc="0" locked="0" layoutInCell="1" allowOverlap="0" wp14:anchorId="0D4C5EB7" wp14:editId="3AD62DB5">
                    <wp:simplePos x="0" y="0"/>
                    <wp:positionH relativeFrom="page">
                      <wp:posOffset>669290</wp:posOffset>
                    </wp:positionH>
                    <wp:positionV relativeFrom="page">
                      <wp:posOffset>5556358</wp:posOffset>
                    </wp:positionV>
                    <wp:extent cx="6464596" cy="3062177"/>
                    <wp:effectExtent l="0" t="0" r="1270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464596" cy="3062177"/>
                            </a:xfrm>
                            <a:prstGeom prst="rect">
                              <a:avLst/>
                            </a:prstGeom>
                            <a:noFill/>
                            <a:ln w="6350">
                              <a:noFill/>
                            </a:ln>
                            <a:effectLst/>
                          </wps:spPr>
                          <wps:txbx>
                            <w:txbxContent>
                              <w:p w14:paraId="2AFCDB3B" w14:textId="7979672D" w:rsidR="00A106D6" w:rsidRPr="00A84C67" w:rsidRDefault="00A106D6" w:rsidP="00D50ACF">
                                <w:pPr>
                                  <w:pStyle w:val="Subttulo"/>
                                </w:pPr>
                                <w:r w:rsidRPr="00A84C67">
                                  <w:t>SISTEMA MEET</w:t>
                                </w:r>
                                <w:r>
                                  <w:t xml:space="preserve"> V2.2</w:t>
                                </w:r>
                                <w:r w:rsidRPr="00A84C67">
                                  <w:t xml:space="preserve"> </w:t>
                                </w:r>
                                <w:sdt>
                                  <w:sdtPr>
                                    <w:alias w:val="Fecha"/>
                                    <w:tag w:val=""/>
                                    <w:id w:val="-989393434"/>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r>
                                      <w:t>2020_05</w:t>
                                    </w:r>
                                  </w:sdtContent>
                                </w:sdt>
                              </w:p>
                              <w:sdt>
                                <w:sdtPr>
                                  <w:alias w:val="Descripción breve"/>
                                  <w:tag w:val="Descripción breve"/>
                                  <w:id w:val="2123570106"/>
                                  <w:dataBinding w:prefixMappings="xmlns:ns0='http://schemas.microsoft.com/office/2006/coverPageProps'" w:xpath="/ns0:CoverPageProperties[1]/ns0:Abstract[1]" w:storeItemID="{55AF091B-3C7A-41E3-B477-F2FDAA23CFDA}"/>
                                  <w:text/>
                                </w:sdtPr>
                                <w:sdtEndPr/>
                                <w:sdtContent>
                                  <w:p w14:paraId="417335A2" w14:textId="6AAB5D2D" w:rsidR="00A106D6" w:rsidRPr="00A84C67" w:rsidRDefault="00A106D6" w:rsidP="00D50ACF">
                                    <w:pPr>
                                      <w:pStyle w:val="Descripcinbreve"/>
                                      <w:rPr>
                                        <w:u w:val="single"/>
                                      </w:rPr>
                                    </w:pPr>
                                    <w:r w:rsidRPr="00A84C67">
                                      <w:t>Especificaciones</w:t>
                                    </w:r>
                                    <w:r>
                                      <w:t xml:space="preserve"> técnicas</w:t>
                                    </w:r>
                                    <w:r w:rsidRPr="00A84C67">
                                      <w:t xml:space="preserve"> para prepar</w:t>
                                    </w:r>
                                    <w:r>
                                      <w:t>a</w:t>
                                    </w:r>
                                    <w:r w:rsidRPr="00A84C67">
                                      <w:t>r una oferta.</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4C5EB7" id="_x0000_t202" coordsize="21600,21600" o:spt="202" path="m,l,21600r21600,l21600,xe">
                    <v:stroke joinstyle="miter"/>
                    <v:path gradientshapeok="t" o:connecttype="rect"/>
                  </v:shapetype>
                  <v:shape id="Cuadro de texto 6" o:spid="_x0000_s1026" type="#_x0000_t202" alt="Title, Subtitle, and Abstract" style="position:absolute;left:0;text-align:left;margin-left:52.7pt;margin-top:437.5pt;width:509pt;height:241.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" o:allowoverlap="f" filled="f" stroked="f" strokeweight=".5pt">
                    <v:textbox inset="0,0,0,0">
                      <w:txbxContent>
                        <w:p w14:paraId="2AFCDB3B" w14:textId="7979672D" w:rsidR="00A106D6" w:rsidRPr="00A84C67" w:rsidRDefault="00A106D6" w:rsidP="00D50ACF">
                          <w:pPr>
                            <w:pStyle w:val="Subttulo"/>
                          </w:pPr>
                          <w:r w:rsidRPr="00A84C67">
                            <w:t>SISTEMA MEET</w:t>
                          </w:r>
                          <w:r>
                            <w:t xml:space="preserve"> V2.2</w:t>
                          </w:r>
                          <w:r w:rsidRPr="00A84C67">
                            <w:t xml:space="preserve"> </w:t>
                          </w:r>
                          <w:sdt>
                            <w:sdtPr>
                              <w:alias w:val="Fecha"/>
                              <w:tag w:val=""/>
                              <w:id w:val="-989393434"/>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r>
                                <w:t>2020_05</w:t>
                              </w:r>
                            </w:sdtContent>
                          </w:sdt>
                        </w:p>
                        <w:sdt>
                          <w:sdtPr>
                            <w:alias w:val="Descripción breve"/>
                            <w:tag w:val="Descripción breve"/>
                            <w:id w:val="2123570106"/>
                            <w:dataBinding w:prefixMappings="xmlns:ns0='http://schemas.microsoft.com/office/2006/coverPageProps'" w:xpath="/ns0:CoverPageProperties[1]/ns0:Abstract[1]" w:storeItemID="{55AF091B-3C7A-41E3-B477-F2FDAA23CFDA}"/>
                            <w:text/>
                          </w:sdtPr>
                          <w:sdtEndPr/>
                          <w:sdtContent>
                            <w:p w14:paraId="417335A2" w14:textId="6AAB5D2D" w:rsidR="00A106D6" w:rsidRPr="00A84C67" w:rsidRDefault="00A106D6" w:rsidP="00D50ACF">
                              <w:pPr>
                                <w:pStyle w:val="Descripcinbreve"/>
                                <w:rPr>
                                  <w:u w:val="single"/>
                                </w:rPr>
                              </w:pPr>
                              <w:r w:rsidRPr="00A84C67">
                                <w:t>Especificaciones</w:t>
                              </w:r>
                              <w:r>
                                <w:t xml:space="preserve"> técnicas</w:t>
                              </w:r>
                              <w:r w:rsidRPr="00A84C67">
                                <w:t xml:space="preserve"> para prepar</w:t>
                              </w:r>
                              <w:r>
                                <w:t>a</w:t>
                              </w:r>
                              <w:r w:rsidRPr="00A84C67">
                                <w:t>r una oferta.</w:t>
                              </w:r>
                            </w:p>
                          </w:sdtContent>
                        </w:sdt>
                      </w:txbxContent>
                    </v:textbox>
                    <w10:wrap anchorx="page" anchory="page"/>
                  </v:shape>
                </w:pict>
              </mc:Fallback>
            </mc:AlternateContent>
          </w:r>
          <w:r w:rsidRPr="003435E5">
            <w:br w:type="page"/>
          </w:r>
        </w:p>
      </w:sdtContent>
    </w:sdt>
    <w:sdt>
      <w:sdtPr>
        <w:rPr>
          <w:sz w:val="20"/>
        </w:rPr>
        <w:id w:val="1018439555"/>
        <w:docPartObj>
          <w:docPartGallery w:val="Table of Contents"/>
          <w:docPartUnique/>
        </w:docPartObj>
      </w:sdtPr>
      <w:sdtEndPr>
        <w:rPr>
          <w:b/>
          <w:bCs/>
        </w:rPr>
      </w:sdtEndPr>
      <w:sdtContent>
        <w:p w14:paraId="317E010B" w14:textId="77777777" w:rsidR="0054547A" w:rsidRPr="0054547A" w:rsidRDefault="0054547A">
          <w:pPr>
            <w:pStyle w:val="TtuloTDC"/>
          </w:pPr>
        </w:p>
        <w:p w14:paraId="2CD21FF0" w14:textId="68BC0DD5" w:rsidR="009A1023" w:rsidRDefault="0054547A">
          <w:pPr>
            <w:pStyle w:val="TDC1"/>
            <w:rPr>
              <w:rFonts w:asciiTheme="minorHAnsi" w:eastAsiaTheme="minorEastAsia" w:hAnsiTheme="minorHAnsi" w:cstheme="minorBidi"/>
              <w:color w:val="auto"/>
              <w:kern w:val="0"/>
              <w:szCs w:val="22"/>
              <w:lang w:eastAsia="zh-CN"/>
            </w:rPr>
          </w:pPr>
          <w:r>
            <w:fldChar w:fldCharType="begin"/>
          </w:r>
          <w:r w:rsidRPr="001872A9">
            <w:instrText xml:space="preserve"> TOC \o "1-2" \u </w:instrText>
          </w:r>
          <w:r>
            <w:fldChar w:fldCharType="separate"/>
          </w:r>
          <w:r w:rsidR="009A1023">
            <w:t>VISIÓN GENERAL</w:t>
          </w:r>
          <w:r w:rsidR="009A1023">
            <w:tab/>
          </w:r>
          <w:r w:rsidR="009A1023">
            <w:fldChar w:fldCharType="begin"/>
          </w:r>
          <w:r w:rsidR="009A1023">
            <w:instrText xml:space="preserve"> PAGEREF _Toc40878146 \h </w:instrText>
          </w:r>
          <w:r w:rsidR="009A1023">
            <w:fldChar w:fldCharType="separate"/>
          </w:r>
          <w:r w:rsidR="009A1023">
            <w:t>3</w:t>
          </w:r>
          <w:r w:rsidR="009A1023">
            <w:fldChar w:fldCharType="end"/>
          </w:r>
        </w:p>
        <w:p w14:paraId="14200CD6" w14:textId="7B5578F5"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DESCRIPCIÓN DEL SISTEMA</w:t>
          </w:r>
          <w:r>
            <w:rPr>
              <w:noProof/>
            </w:rPr>
            <w:tab/>
          </w:r>
          <w:r>
            <w:rPr>
              <w:noProof/>
            </w:rPr>
            <w:fldChar w:fldCharType="begin"/>
          </w:r>
          <w:r>
            <w:rPr>
              <w:noProof/>
            </w:rPr>
            <w:instrText xml:space="preserve"> PAGEREF _Toc40878147 \h </w:instrText>
          </w:r>
          <w:r>
            <w:rPr>
              <w:noProof/>
            </w:rPr>
          </w:r>
          <w:r>
            <w:rPr>
              <w:noProof/>
            </w:rPr>
            <w:fldChar w:fldCharType="separate"/>
          </w:r>
          <w:r>
            <w:rPr>
              <w:noProof/>
            </w:rPr>
            <w:t>3</w:t>
          </w:r>
          <w:r>
            <w:rPr>
              <w:noProof/>
            </w:rPr>
            <w:fldChar w:fldCharType="end"/>
          </w:r>
        </w:p>
        <w:p w14:paraId="2C992EA2" w14:textId="0E8073DD"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FUNCIONES DEL SISTEMA</w:t>
          </w:r>
          <w:r>
            <w:rPr>
              <w:noProof/>
            </w:rPr>
            <w:tab/>
          </w:r>
          <w:r>
            <w:rPr>
              <w:noProof/>
            </w:rPr>
            <w:fldChar w:fldCharType="begin"/>
          </w:r>
          <w:r>
            <w:rPr>
              <w:noProof/>
            </w:rPr>
            <w:instrText xml:space="preserve"> PAGEREF _Toc40878148 \h </w:instrText>
          </w:r>
          <w:r>
            <w:rPr>
              <w:noProof/>
            </w:rPr>
          </w:r>
          <w:r>
            <w:rPr>
              <w:noProof/>
            </w:rPr>
            <w:fldChar w:fldCharType="separate"/>
          </w:r>
          <w:r>
            <w:rPr>
              <w:noProof/>
            </w:rPr>
            <w:t>3</w:t>
          </w:r>
          <w:r>
            <w:rPr>
              <w:noProof/>
            </w:rPr>
            <w:fldChar w:fldCharType="end"/>
          </w:r>
        </w:p>
        <w:p w14:paraId="0B9EBBDF" w14:textId="09C62376"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CAPACIDADES DEL SISTEMA</w:t>
          </w:r>
          <w:r>
            <w:rPr>
              <w:noProof/>
            </w:rPr>
            <w:tab/>
          </w:r>
          <w:r>
            <w:rPr>
              <w:noProof/>
            </w:rPr>
            <w:fldChar w:fldCharType="begin"/>
          </w:r>
          <w:r>
            <w:rPr>
              <w:noProof/>
            </w:rPr>
            <w:instrText xml:space="preserve"> PAGEREF _Toc40878149 \h </w:instrText>
          </w:r>
          <w:r>
            <w:rPr>
              <w:noProof/>
            </w:rPr>
          </w:r>
          <w:r>
            <w:rPr>
              <w:noProof/>
            </w:rPr>
            <w:fldChar w:fldCharType="separate"/>
          </w:r>
          <w:r>
            <w:rPr>
              <w:noProof/>
            </w:rPr>
            <w:t>4</w:t>
          </w:r>
          <w:r>
            <w:rPr>
              <w:noProof/>
            </w:rPr>
            <w:fldChar w:fldCharType="end"/>
          </w:r>
        </w:p>
        <w:p w14:paraId="639A0445" w14:textId="25322646"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CONFIGURACIÓN DEL SISTEMA</w:t>
          </w:r>
          <w:r>
            <w:rPr>
              <w:noProof/>
            </w:rPr>
            <w:tab/>
          </w:r>
          <w:r>
            <w:rPr>
              <w:noProof/>
            </w:rPr>
            <w:fldChar w:fldCharType="begin"/>
          </w:r>
          <w:r>
            <w:rPr>
              <w:noProof/>
            </w:rPr>
            <w:instrText xml:space="preserve"> PAGEREF _Toc40878150 \h </w:instrText>
          </w:r>
          <w:r>
            <w:rPr>
              <w:noProof/>
            </w:rPr>
          </w:r>
          <w:r>
            <w:rPr>
              <w:noProof/>
            </w:rPr>
            <w:fldChar w:fldCharType="separate"/>
          </w:r>
          <w:r>
            <w:rPr>
              <w:noProof/>
            </w:rPr>
            <w:t>5</w:t>
          </w:r>
          <w:r>
            <w:rPr>
              <w:noProof/>
            </w:rPr>
            <w:fldChar w:fldCharType="end"/>
          </w:r>
        </w:p>
        <w:p w14:paraId="26A2B5FE" w14:textId="749DBC79"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INTEGRACIÓN DEL SISTEMA</w:t>
          </w:r>
          <w:r>
            <w:rPr>
              <w:noProof/>
            </w:rPr>
            <w:tab/>
          </w:r>
          <w:r>
            <w:rPr>
              <w:noProof/>
            </w:rPr>
            <w:fldChar w:fldCharType="begin"/>
          </w:r>
          <w:r>
            <w:rPr>
              <w:noProof/>
            </w:rPr>
            <w:instrText xml:space="preserve"> PAGEREF _Toc40878151 \h </w:instrText>
          </w:r>
          <w:r>
            <w:rPr>
              <w:noProof/>
            </w:rPr>
          </w:r>
          <w:r>
            <w:rPr>
              <w:noProof/>
            </w:rPr>
            <w:fldChar w:fldCharType="separate"/>
          </w:r>
          <w:r>
            <w:rPr>
              <w:noProof/>
            </w:rPr>
            <w:t>5</w:t>
          </w:r>
          <w:r>
            <w:rPr>
              <w:noProof/>
            </w:rPr>
            <w:fldChar w:fldCharType="end"/>
          </w:r>
        </w:p>
        <w:p w14:paraId="4B2C8C77" w14:textId="5796BDF5" w:rsidR="009A1023" w:rsidRDefault="009A1023">
          <w:pPr>
            <w:pStyle w:val="TDC1"/>
            <w:rPr>
              <w:rFonts w:asciiTheme="minorHAnsi" w:eastAsiaTheme="minorEastAsia" w:hAnsiTheme="minorHAnsi" w:cstheme="minorBidi"/>
              <w:color w:val="auto"/>
              <w:kern w:val="0"/>
              <w:szCs w:val="22"/>
              <w:lang w:eastAsia="zh-CN"/>
            </w:rPr>
          </w:pPr>
          <w:r>
            <w:t>COMPONENTES</w:t>
          </w:r>
          <w:r>
            <w:tab/>
          </w:r>
          <w:r>
            <w:fldChar w:fldCharType="begin"/>
          </w:r>
          <w:r>
            <w:instrText xml:space="preserve"> PAGEREF _Toc40878152 \h </w:instrText>
          </w:r>
          <w:r>
            <w:fldChar w:fldCharType="separate"/>
          </w:r>
          <w:r>
            <w:t>7</w:t>
          </w:r>
          <w:r>
            <w:fldChar w:fldCharType="end"/>
          </w:r>
        </w:p>
        <w:p w14:paraId="07159E1B" w14:textId="66D8B099"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sidRPr="00773BA0">
            <w:rPr>
              <w:noProof/>
              <w:u w:val="single"/>
            </w:rPr>
            <w:t>PLACAS DE CALLE</w:t>
          </w:r>
          <w:r>
            <w:rPr>
              <w:noProof/>
            </w:rPr>
            <w:tab/>
          </w:r>
          <w:r>
            <w:rPr>
              <w:noProof/>
            </w:rPr>
            <w:fldChar w:fldCharType="begin"/>
          </w:r>
          <w:r>
            <w:rPr>
              <w:noProof/>
            </w:rPr>
            <w:instrText xml:space="preserve"> PAGEREF _Toc40878153 \h </w:instrText>
          </w:r>
          <w:r>
            <w:rPr>
              <w:noProof/>
            </w:rPr>
          </w:r>
          <w:r>
            <w:rPr>
              <w:noProof/>
            </w:rPr>
            <w:fldChar w:fldCharType="separate"/>
          </w:r>
          <w:r>
            <w:rPr>
              <w:noProof/>
            </w:rPr>
            <w:t>7</w:t>
          </w:r>
          <w:r>
            <w:rPr>
              <w:noProof/>
            </w:rPr>
            <w:fldChar w:fldCharType="end"/>
          </w:r>
        </w:p>
        <w:p w14:paraId="635F225C" w14:textId="5850172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DIGITAL CAPACITIVA</w:t>
          </w:r>
          <w:r>
            <w:rPr>
              <w:noProof/>
            </w:rPr>
            <w:tab/>
          </w:r>
          <w:r>
            <w:rPr>
              <w:noProof/>
            </w:rPr>
            <w:fldChar w:fldCharType="begin"/>
          </w:r>
          <w:r>
            <w:rPr>
              <w:noProof/>
            </w:rPr>
            <w:instrText xml:space="preserve"> PAGEREF _Toc40878154 \h </w:instrText>
          </w:r>
          <w:r>
            <w:rPr>
              <w:noProof/>
            </w:rPr>
          </w:r>
          <w:r>
            <w:rPr>
              <w:noProof/>
            </w:rPr>
            <w:fldChar w:fldCharType="separate"/>
          </w:r>
          <w:r>
            <w:rPr>
              <w:noProof/>
            </w:rPr>
            <w:t>7</w:t>
          </w:r>
          <w:r>
            <w:rPr>
              <w:noProof/>
            </w:rPr>
            <w:fldChar w:fldCharType="end"/>
          </w:r>
        </w:p>
        <w:p w14:paraId="53B6183C" w14:textId="3B17BCAE"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DIGITAL</w:t>
          </w:r>
          <w:r>
            <w:rPr>
              <w:noProof/>
            </w:rPr>
            <w:tab/>
          </w:r>
          <w:r>
            <w:rPr>
              <w:noProof/>
            </w:rPr>
            <w:fldChar w:fldCharType="begin"/>
          </w:r>
          <w:r>
            <w:rPr>
              <w:noProof/>
            </w:rPr>
            <w:instrText xml:space="preserve"> PAGEREF _Toc40878155 \h </w:instrText>
          </w:r>
          <w:r>
            <w:rPr>
              <w:noProof/>
            </w:rPr>
          </w:r>
          <w:r>
            <w:rPr>
              <w:noProof/>
            </w:rPr>
            <w:fldChar w:fldCharType="separate"/>
          </w:r>
          <w:r>
            <w:rPr>
              <w:noProof/>
            </w:rPr>
            <w:t>12</w:t>
          </w:r>
          <w:r>
            <w:rPr>
              <w:noProof/>
            </w:rPr>
            <w:fldChar w:fldCharType="end"/>
          </w:r>
        </w:p>
        <w:p w14:paraId="0BCC9675" w14:textId="5DBCD08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DE UNA LINEA</w:t>
          </w:r>
          <w:r>
            <w:rPr>
              <w:noProof/>
            </w:rPr>
            <w:tab/>
          </w:r>
          <w:r>
            <w:rPr>
              <w:noProof/>
            </w:rPr>
            <w:fldChar w:fldCharType="begin"/>
          </w:r>
          <w:r>
            <w:rPr>
              <w:noProof/>
            </w:rPr>
            <w:instrText xml:space="preserve"> PAGEREF _Toc40878156 \h </w:instrText>
          </w:r>
          <w:r>
            <w:rPr>
              <w:noProof/>
            </w:rPr>
          </w:r>
          <w:r>
            <w:rPr>
              <w:noProof/>
            </w:rPr>
            <w:fldChar w:fldCharType="separate"/>
          </w:r>
          <w:r>
            <w:rPr>
              <w:noProof/>
            </w:rPr>
            <w:t>17</w:t>
          </w:r>
          <w:r>
            <w:rPr>
              <w:noProof/>
            </w:rPr>
            <w:fldChar w:fldCharType="end"/>
          </w:r>
        </w:p>
        <w:p w14:paraId="42B4C61E" w14:textId="6F7EF64A"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DE UNA LINEA CON PROXIMIDAD</w:t>
          </w:r>
          <w:r>
            <w:rPr>
              <w:noProof/>
            </w:rPr>
            <w:tab/>
          </w:r>
          <w:r>
            <w:rPr>
              <w:noProof/>
            </w:rPr>
            <w:fldChar w:fldCharType="begin"/>
          </w:r>
          <w:r>
            <w:rPr>
              <w:noProof/>
            </w:rPr>
            <w:instrText xml:space="preserve"> PAGEREF _Toc40878157 \h </w:instrText>
          </w:r>
          <w:r>
            <w:rPr>
              <w:noProof/>
            </w:rPr>
          </w:r>
          <w:r>
            <w:rPr>
              <w:noProof/>
            </w:rPr>
            <w:fldChar w:fldCharType="separate"/>
          </w:r>
          <w:r>
            <w:rPr>
              <w:noProof/>
            </w:rPr>
            <w:t>20</w:t>
          </w:r>
          <w:r>
            <w:rPr>
              <w:noProof/>
            </w:rPr>
            <w:fldChar w:fldCharType="end"/>
          </w:r>
        </w:p>
        <w:p w14:paraId="2C214EE8" w14:textId="1A472018"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LECTOR DE PROXIMIDAD</w:t>
          </w:r>
          <w:r>
            <w:rPr>
              <w:noProof/>
            </w:rPr>
            <w:tab/>
          </w:r>
          <w:r>
            <w:rPr>
              <w:noProof/>
            </w:rPr>
            <w:fldChar w:fldCharType="begin"/>
          </w:r>
          <w:r>
            <w:rPr>
              <w:noProof/>
            </w:rPr>
            <w:instrText xml:space="preserve"> PAGEREF _Toc40878158 \h </w:instrText>
          </w:r>
          <w:r>
            <w:rPr>
              <w:noProof/>
            </w:rPr>
          </w:r>
          <w:r>
            <w:rPr>
              <w:noProof/>
            </w:rPr>
            <w:fldChar w:fldCharType="separate"/>
          </w:r>
          <w:r>
            <w:rPr>
              <w:noProof/>
            </w:rPr>
            <w:t>23</w:t>
          </w:r>
          <w:r>
            <w:rPr>
              <w:noProof/>
            </w:rPr>
            <w:fldChar w:fldCharType="end"/>
          </w:r>
        </w:p>
        <w:p w14:paraId="14DCE43D" w14:textId="3433EFEF"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CON PANTALLA TACTIL</w:t>
          </w:r>
          <w:r>
            <w:rPr>
              <w:noProof/>
            </w:rPr>
            <w:tab/>
          </w:r>
          <w:r>
            <w:rPr>
              <w:noProof/>
            </w:rPr>
            <w:fldChar w:fldCharType="begin"/>
          </w:r>
          <w:r>
            <w:rPr>
              <w:noProof/>
            </w:rPr>
            <w:instrText xml:space="preserve"> PAGEREF _Toc40878159 \h </w:instrText>
          </w:r>
          <w:r>
            <w:rPr>
              <w:noProof/>
            </w:rPr>
          </w:r>
          <w:r>
            <w:rPr>
              <w:noProof/>
            </w:rPr>
            <w:fldChar w:fldCharType="separate"/>
          </w:r>
          <w:r>
            <w:rPr>
              <w:noProof/>
            </w:rPr>
            <w:t>25</w:t>
          </w:r>
          <w:r>
            <w:rPr>
              <w:noProof/>
            </w:rPr>
            <w:fldChar w:fldCharType="end"/>
          </w:r>
        </w:p>
        <w:p w14:paraId="792CB659" w14:textId="104AF148"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PLACA DE CALLE VIDEO ANTI VANDÁLICA</w:t>
          </w:r>
          <w:r>
            <w:rPr>
              <w:noProof/>
            </w:rPr>
            <w:tab/>
          </w:r>
          <w:r>
            <w:rPr>
              <w:noProof/>
            </w:rPr>
            <w:fldChar w:fldCharType="begin"/>
          </w:r>
          <w:r>
            <w:rPr>
              <w:noProof/>
            </w:rPr>
            <w:instrText xml:space="preserve"> PAGEREF _Toc40878160 \h </w:instrText>
          </w:r>
          <w:r>
            <w:rPr>
              <w:noProof/>
            </w:rPr>
          </w:r>
          <w:r>
            <w:rPr>
              <w:noProof/>
            </w:rPr>
            <w:fldChar w:fldCharType="separate"/>
          </w:r>
          <w:r>
            <w:rPr>
              <w:noProof/>
            </w:rPr>
            <w:t>30</w:t>
          </w:r>
          <w:r>
            <w:rPr>
              <w:noProof/>
            </w:rPr>
            <w:fldChar w:fldCharType="end"/>
          </w:r>
        </w:p>
        <w:p w14:paraId="435C6B65" w14:textId="51E8D2B5"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sidRPr="00773BA0">
            <w:rPr>
              <w:noProof/>
              <w:u w:val="single"/>
            </w:rPr>
            <w:t>TERMINALES DE VIVIENDA</w:t>
          </w:r>
          <w:r>
            <w:rPr>
              <w:noProof/>
            </w:rPr>
            <w:tab/>
          </w:r>
          <w:r>
            <w:rPr>
              <w:noProof/>
            </w:rPr>
            <w:fldChar w:fldCharType="begin"/>
          </w:r>
          <w:r>
            <w:rPr>
              <w:noProof/>
            </w:rPr>
            <w:instrText xml:space="preserve"> PAGEREF _Toc40878161 \h </w:instrText>
          </w:r>
          <w:r>
            <w:rPr>
              <w:noProof/>
            </w:rPr>
          </w:r>
          <w:r>
            <w:rPr>
              <w:noProof/>
            </w:rPr>
            <w:fldChar w:fldCharType="separate"/>
          </w:r>
          <w:r>
            <w:rPr>
              <w:noProof/>
            </w:rPr>
            <w:t>35</w:t>
          </w:r>
          <w:r>
            <w:rPr>
              <w:noProof/>
            </w:rPr>
            <w:fldChar w:fldCharType="end"/>
          </w:r>
        </w:p>
        <w:p w14:paraId="4B90CD4B" w14:textId="110D1F60"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MONITOR 7” BÁSICO</w:t>
          </w:r>
          <w:r>
            <w:rPr>
              <w:noProof/>
            </w:rPr>
            <w:tab/>
          </w:r>
          <w:r>
            <w:rPr>
              <w:noProof/>
            </w:rPr>
            <w:fldChar w:fldCharType="begin"/>
          </w:r>
          <w:r>
            <w:rPr>
              <w:noProof/>
            </w:rPr>
            <w:instrText xml:space="preserve"> PAGEREF _Toc40878162 \h </w:instrText>
          </w:r>
          <w:r>
            <w:rPr>
              <w:noProof/>
            </w:rPr>
          </w:r>
          <w:r>
            <w:rPr>
              <w:noProof/>
            </w:rPr>
            <w:fldChar w:fldCharType="separate"/>
          </w:r>
          <w:r>
            <w:rPr>
              <w:noProof/>
            </w:rPr>
            <w:t>35</w:t>
          </w:r>
          <w:r>
            <w:rPr>
              <w:noProof/>
            </w:rPr>
            <w:fldChar w:fldCharType="end"/>
          </w:r>
        </w:p>
        <w:p w14:paraId="0D209AA7" w14:textId="1F283A48"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MONITOR 7”</w:t>
          </w:r>
          <w:r>
            <w:rPr>
              <w:noProof/>
            </w:rPr>
            <w:tab/>
          </w:r>
          <w:r>
            <w:rPr>
              <w:noProof/>
            </w:rPr>
            <w:fldChar w:fldCharType="begin"/>
          </w:r>
          <w:r>
            <w:rPr>
              <w:noProof/>
            </w:rPr>
            <w:instrText xml:space="preserve"> PAGEREF _Toc40878163 \h </w:instrText>
          </w:r>
          <w:r>
            <w:rPr>
              <w:noProof/>
            </w:rPr>
          </w:r>
          <w:r>
            <w:rPr>
              <w:noProof/>
            </w:rPr>
            <w:fldChar w:fldCharType="separate"/>
          </w:r>
          <w:r>
            <w:rPr>
              <w:noProof/>
            </w:rPr>
            <w:t>41</w:t>
          </w:r>
          <w:r>
            <w:rPr>
              <w:noProof/>
            </w:rPr>
            <w:fldChar w:fldCharType="end"/>
          </w:r>
        </w:p>
        <w:p w14:paraId="36D9BB6E" w14:textId="0E336AB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MONITOR 10”</w:t>
          </w:r>
          <w:r>
            <w:rPr>
              <w:noProof/>
            </w:rPr>
            <w:tab/>
          </w:r>
          <w:r>
            <w:rPr>
              <w:noProof/>
            </w:rPr>
            <w:fldChar w:fldCharType="begin"/>
          </w:r>
          <w:r>
            <w:rPr>
              <w:noProof/>
            </w:rPr>
            <w:instrText xml:space="preserve"> PAGEREF _Toc40878164 \h </w:instrText>
          </w:r>
          <w:r>
            <w:rPr>
              <w:noProof/>
            </w:rPr>
          </w:r>
          <w:r>
            <w:rPr>
              <w:noProof/>
            </w:rPr>
            <w:fldChar w:fldCharType="separate"/>
          </w:r>
          <w:r>
            <w:rPr>
              <w:noProof/>
            </w:rPr>
            <w:t>47</w:t>
          </w:r>
          <w:r>
            <w:rPr>
              <w:noProof/>
            </w:rPr>
            <w:fldChar w:fldCharType="end"/>
          </w:r>
        </w:p>
        <w:p w14:paraId="59F83EBB" w14:textId="17A3CE4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MONITOR 7” POE</w:t>
          </w:r>
          <w:r>
            <w:rPr>
              <w:noProof/>
            </w:rPr>
            <w:tab/>
          </w:r>
          <w:r>
            <w:rPr>
              <w:noProof/>
            </w:rPr>
            <w:fldChar w:fldCharType="begin"/>
          </w:r>
          <w:r>
            <w:rPr>
              <w:noProof/>
            </w:rPr>
            <w:instrText xml:space="preserve"> PAGEREF _Toc40878165 \h </w:instrText>
          </w:r>
          <w:r>
            <w:rPr>
              <w:noProof/>
            </w:rPr>
          </w:r>
          <w:r>
            <w:rPr>
              <w:noProof/>
            </w:rPr>
            <w:fldChar w:fldCharType="separate"/>
          </w:r>
          <w:r>
            <w:rPr>
              <w:noProof/>
            </w:rPr>
            <w:t>53</w:t>
          </w:r>
          <w:r>
            <w:rPr>
              <w:noProof/>
            </w:rPr>
            <w:fldChar w:fldCharType="end"/>
          </w:r>
        </w:p>
        <w:p w14:paraId="238B689F" w14:textId="292E9759"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MONITOR 10” POE DOMÓTICO</w:t>
          </w:r>
          <w:r>
            <w:rPr>
              <w:noProof/>
            </w:rPr>
            <w:tab/>
          </w:r>
          <w:r>
            <w:rPr>
              <w:noProof/>
            </w:rPr>
            <w:fldChar w:fldCharType="begin"/>
          </w:r>
          <w:r>
            <w:rPr>
              <w:noProof/>
            </w:rPr>
            <w:instrText xml:space="preserve"> PAGEREF _Toc40878166 \h </w:instrText>
          </w:r>
          <w:r>
            <w:rPr>
              <w:noProof/>
            </w:rPr>
          </w:r>
          <w:r>
            <w:rPr>
              <w:noProof/>
            </w:rPr>
            <w:fldChar w:fldCharType="separate"/>
          </w:r>
          <w:r>
            <w:rPr>
              <w:noProof/>
            </w:rPr>
            <w:t>59</w:t>
          </w:r>
          <w:r>
            <w:rPr>
              <w:noProof/>
            </w:rPr>
            <w:fldChar w:fldCharType="end"/>
          </w:r>
        </w:p>
        <w:p w14:paraId="363969B0" w14:textId="2282645D"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sidRPr="00773BA0">
            <w:rPr>
              <w:noProof/>
              <w:u w:val="single"/>
            </w:rPr>
            <w:t>UNIDADES DE GESTIÓN</w:t>
          </w:r>
          <w:r>
            <w:rPr>
              <w:noProof/>
            </w:rPr>
            <w:tab/>
          </w:r>
          <w:r>
            <w:rPr>
              <w:noProof/>
            </w:rPr>
            <w:fldChar w:fldCharType="begin"/>
          </w:r>
          <w:r>
            <w:rPr>
              <w:noProof/>
            </w:rPr>
            <w:instrText xml:space="preserve"> PAGEREF _Toc40878167 \h </w:instrText>
          </w:r>
          <w:r>
            <w:rPr>
              <w:noProof/>
            </w:rPr>
          </w:r>
          <w:r>
            <w:rPr>
              <w:noProof/>
            </w:rPr>
            <w:fldChar w:fldCharType="separate"/>
          </w:r>
          <w:r>
            <w:rPr>
              <w:noProof/>
            </w:rPr>
            <w:t>65</w:t>
          </w:r>
          <w:r>
            <w:rPr>
              <w:noProof/>
            </w:rPr>
            <w:fldChar w:fldCharType="end"/>
          </w:r>
        </w:p>
        <w:p w14:paraId="53985B2E" w14:textId="7C766E89"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CONSERJERÍA</w:t>
          </w:r>
          <w:r>
            <w:rPr>
              <w:noProof/>
            </w:rPr>
            <w:tab/>
          </w:r>
          <w:r>
            <w:rPr>
              <w:noProof/>
            </w:rPr>
            <w:fldChar w:fldCharType="begin"/>
          </w:r>
          <w:r>
            <w:rPr>
              <w:noProof/>
            </w:rPr>
            <w:instrText xml:space="preserve"> PAGEREF _Toc40878168 \h </w:instrText>
          </w:r>
          <w:r>
            <w:rPr>
              <w:noProof/>
            </w:rPr>
          </w:r>
          <w:r>
            <w:rPr>
              <w:noProof/>
            </w:rPr>
            <w:fldChar w:fldCharType="separate"/>
          </w:r>
          <w:r>
            <w:rPr>
              <w:noProof/>
            </w:rPr>
            <w:t>65</w:t>
          </w:r>
          <w:r>
            <w:rPr>
              <w:noProof/>
            </w:rPr>
            <w:fldChar w:fldCharType="end"/>
          </w:r>
        </w:p>
        <w:p w14:paraId="16EED02D" w14:textId="3B24081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SOFTWARE DE GESTIÓN</w:t>
          </w:r>
          <w:r>
            <w:rPr>
              <w:noProof/>
            </w:rPr>
            <w:tab/>
          </w:r>
          <w:r>
            <w:rPr>
              <w:noProof/>
            </w:rPr>
            <w:fldChar w:fldCharType="begin"/>
          </w:r>
          <w:r>
            <w:rPr>
              <w:noProof/>
            </w:rPr>
            <w:instrText xml:space="preserve"> PAGEREF _Toc40878169 \h </w:instrText>
          </w:r>
          <w:r>
            <w:rPr>
              <w:noProof/>
            </w:rPr>
          </w:r>
          <w:r>
            <w:rPr>
              <w:noProof/>
            </w:rPr>
            <w:fldChar w:fldCharType="separate"/>
          </w:r>
          <w:r>
            <w:rPr>
              <w:noProof/>
            </w:rPr>
            <w:t>69</w:t>
          </w:r>
          <w:r>
            <w:rPr>
              <w:noProof/>
            </w:rPr>
            <w:fldChar w:fldCharType="end"/>
          </w:r>
        </w:p>
        <w:p w14:paraId="62B5075E" w14:textId="03B2798A"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LECTOR DE PROXIMIDAD PC</w:t>
          </w:r>
          <w:r>
            <w:rPr>
              <w:noProof/>
            </w:rPr>
            <w:tab/>
          </w:r>
          <w:r>
            <w:rPr>
              <w:noProof/>
            </w:rPr>
            <w:fldChar w:fldCharType="begin"/>
          </w:r>
          <w:r>
            <w:rPr>
              <w:noProof/>
            </w:rPr>
            <w:instrText xml:space="preserve"> PAGEREF _Toc40878170 \h </w:instrText>
          </w:r>
          <w:r>
            <w:rPr>
              <w:noProof/>
            </w:rPr>
          </w:r>
          <w:r>
            <w:rPr>
              <w:noProof/>
            </w:rPr>
            <w:fldChar w:fldCharType="separate"/>
          </w:r>
          <w:r>
            <w:rPr>
              <w:noProof/>
            </w:rPr>
            <w:t>71</w:t>
          </w:r>
          <w:r>
            <w:rPr>
              <w:noProof/>
            </w:rPr>
            <w:fldChar w:fldCharType="end"/>
          </w:r>
        </w:p>
        <w:p w14:paraId="55E883C1" w14:textId="57BC09BA"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sidRPr="00773BA0">
            <w:rPr>
              <w:noProof/>
              <w:u w:val="single"/>
            </w:rPr>
            <w:t>DISPOSITIVOS AUXILIARES</w:t>
          </w:r>
          <w:r>
            <w:rPr>
              <w:noProof/>
            </w:rPr>
            <w:tab/>
          </w:r>
          <w:r>
            <w:rPr>
              <w:noProof/>
            </w:rPr>
            <w:fldChar w:fldCharType="begin"/>
          </w:r>
          <w:r>
            <w:rPr>
              <w:noProof/>
            </w:rPr>
            <w:instrText xml:space="preserve"> PAGEREF _Toc40878171 \h </w:instrText>
          </w:r>
          <w:r>
            <w:rPr>
              <w:noProof/>
            </w:rPr>
          </w:r>
          <w:r>
            <w:rPr>
              <w:noProof/>
            </w:rPr>
            <w:fldChar w:fldCharType="separate"/>
          </w:r>
          <w:r>
            <w:rPr>
              <w:noProof/>
            </w:rPr>
            <w:t>72</w:t>
          </w:r>
          <w:r>
            <w:rPr>
              <w:noProof/>
            </w:rPr>
            <w:fldChar w:fldCharType="end"/>
          </w:r>
        </w:p>
        <w:p w14:paraId="54135E73" w14:textId="41A08698"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PASARELA CONTROL ASCENSORES</w:t>
          </w:r>
          <w:r>
            <w:rPr>
              <w:noProof/>
            </w:rPr>
            <w:tab/>
          </w:r>
          <w:r>
            <w:rPr>
              <w:noProof/>
            </w:rPr>
            <w:fldChar w:fldCharType="begin"/>
          </w:r>
          <w:r>
            <w:rPr>
              <w:noProof/>
            </w:rPr>
            <w:instrText xml:space="preserve"> PAGEREF _Toc40878172 \h </w:instrText>
          </w:r>
          <w:r>
            <w:rPr>
              <w:noProof/>
            </w:rPr>
          </w:r>
          <w:r>
            <w:rPr>
              <w:noProof/>
            </w:rPr>
            <w:fldChar w:fldCharType="separate"/>
          </w:r>
          <w:r>
            <w:rPr>
              <w:noProof/>
            </w:rPr>
            <w:t>72</w:t>
          </w:r>
          <w:r>
            <w:rPr>
              <w:noProof/>
            </w:rPr>
            <w:fldChar w:fldCharType="end"/>
          </w:r>
        </w:p>
        <w:p w14:paraId="061B4BBB" w14:textId="0CA096B8"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DECODER DE RELÉS DE 10 SALIDAS</w:t>
          </w:r>
          <w:r>
            <w:rPr>
              <w:noProof/>
            </w:rPr>
            <w:tab/>
          </w:r>
          <w:r>
            <w:rPr>
              <w:noProof/>
            </w:rPr>
            <w:fldChar w:fldCharType="begin"/>
          </w:r>
          <w:r>
            <w:rPr>
              <w:noProof/>
            </w:rPr>
            <w:instrText xml:space="preserve"> PAGEREF _Toc40878173 \h </w:instrText>
          </w:r>
          <w:r>
            <w:rPr>
              <w:noProof/>
            </w:rPr>
          </w:r>
          <w:r>
            <w:rPr>
              <w:noProof/>
            </w:rPr>
            <w:fldChar w:fldCharType="separate"/>
          </w:r>
          <w:r>
            <w:rPr>
              <w:noProof/>
            </w:rPr>
            <w:t>74</w:t>
          </w:r>
          <w:r>
            <w:rPr>
              <w:noProof/>
            </w:rPr>
            <w:fldChar w:fldCharType="end"/>
          </w:r>
        </w:p>
        <w:p w14:paraId="6034F243" w14:textId="10BF9287"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MÓDULO DE PLACA DE 4 RELÉS</w:t>
          </w:r>
          <w:r>
            <w:rPr>
              <w:noProof/>
            </w:rPr>
            <w:tab/>
          </w:r>
          <w:r>
            <w:rPr>
              <w:noProof/>
            </w:rPr>
            <w:fldChar w:fldCharType="begin"/>
          </w:r>
          <w:r>
            <w:rPr>
              <w:noProof/>
            </w:rPr>
            <w:instrText xml:space="preserve"> PAGEREF _Toc40878174 \h </w:instrText>
          </w:r>
          <w:r>
            <w:rPr>
              <w:noProof/>
            </w:rPr>
          </w:r>
          <w:r>
            <w:rPr>
              <w:noProof/>
            </w:rPr>
            <w:fldChar w:fldCharType="separate"/>
          </w:r>
          <w:r>
            <w:rPr>
              <w:noProof/>
            </w:rPr>
            <w:t>76</w:t>
          </w:r>
          <w:r>
            <w:rPr>
              <w:noProof/>
            </w:rPr>
            <w:fldChar w:fldCharType="end"/>
          </w:r>
        </w:p>
        <w:p w14:paraId="6A3EF06B" w14:textId="68907594"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RELÉ EXTERNO APERTURA DE PUERTA</w:t>
          </w:r>
          <w:r>
            <w:rPr>
              <w:noProof/>
            </w:rPr>
            <w:tab/>
          </w:r>
          <w:r>
            <w:rPr>
              <w:noProof/>
            </w:rPr>
            <w:fldChar w:fldCharType="begin"/>
          </w:r>
          <w:r>
            <w:rPr>
              <w:noProof/>
            </w:rPr>
            <w:instrText xml:space="preserve"> PAGEREF _Toc40878175 \h </w:instrText>
          </w:r>
          <w:r>
            <w:rPr>
              <w:noProof/>
            </w:rPr>
          </w:r>
          <w:r>
            <w:rPr>
              <w:noProof/>
            </w:rPr>
            <w:fldChar w:fldCharType="separate"/>
          </w:r>
          <w:r>
            <w:rPr>
              <w:noProof/>
            </w:rPr>
            <w:t>78</w:t>
          </w:r>
          <w:r>
            <w:rPr>
              <w:noProof/>
            </w:rPr>
            <w:fldChar w:fldCharType="end"/>
          </w:r>
        </w:p>
        <w:p w14:paraId="0B9A3149" w14:textId="34C1DCF1" w:rsidR="009A1023" w:rsidRDefault="009A1023">
          <w:pPr>
            <w:pStyle w:val="TDC2"/>
            <w:tabs>
              <w:tab w:val="right" w:leader="underscore" w:pos="8494"/>
            </w:tabs>
            <w:rPr>
              <w:rFonts w:asciiTheme="minorHAnsi" w:eastAsiaTheme="minorEastAsia" w:hAnsiTheme="minorHAnsi" w:cstheme="minorBidi"/>
              <w:noProof/>
              <w:color w:val="auto"/>
              <w:kern w:val="0"/>
              <w:sz w:val="22"/>
              <w:szCs w:val="22"/>
              <w:lang w:eastAsia="zh-CN"/>
            </w:rPr>
          </w:pPr>
          <w:r>
            <w:rPr>
              <w:noProof/>
            </w:rPr>
            <w:t>MÓDULO DE CÓDIGOS DE INVITADOS</w:t>
          </w:r>
          <w:r>
            <w:rPr>
              <w:noProof/>
            </w:rPr>
            <w:tab/>
          </w:r>
          <w:r>
            <w:rPr>
              <w:noProof/>
            </w:rPr>
            <w:fldChar w:fldCharType="begin"/>
          </w:r>
          <w:r>
            <w:rPr>
              <w:noProof/>
            </w:rPr>
            <w:instrText xml:space="preserve"> PAGEREF _Toc40878176 \h </w:instrText>
          </w:r>
          <w:r>
            <w:rPr>
              <w:noProof/>
            </w:rPr>
          </w:r>
          <w:r>
            <w:rPr>
              <w:noProof/>
            </w:rPr>
            <w:fldChar w:fldCharType="separate"/>
          </w:r>
          <w:r>
            <w:rPr>
              <w:noProof/>
            </w:rPr>
            <w:t>80</w:t>
          </w:r>
          <w:r>
            <w:rPr>
              <w:noProof/>
            </w:rPr>
            <w:fldChar w:fldCharType="end"/>
          </w:r>
        </w:p>
        <w:p w14:paraId="489EE0CE" w14:textId="4A1C703D" w:rsidR="0054547A" w:rsidRDefault="0054547A">
          <w:r>
            <w:rPr>
              <w:noProof/>
              <w:color w:val="7F7F7F" w:themeColor="text1" w:themeTint="80"/>
              <w:sz w:val="22"/>
            </w:rPr>
            <w:fldChar w:fldCharType="end"/>
          </w:r>
        </w:p>
      </w:sdtContent>
    </w:sdt>
    <w:p w14:paraId="686ACB86" w14:textId="14EACE8F" w:rsidR="00F748B7" w:rsidRPr="00E27634" w:rsidRDefault="00E27634" w:rsidP="00D50ACF">
      <w:pPr>
        <w:pStyle w:val="Ttulo1"/>
      </w:pPr>
      <w:bookmarkStart w:id="1" w:name="_Toc40878146"/>
      <w:r w:rsidRPr="00E27634">
        <w:lastRenderedPageBreak/>
        <w:t>VISIÓN GENERAL</w:t>
      </w:r>
      <w:bookmarkEnd w:id="1"/>
    </w:p>
    <w:p w14:paraId="640ECE69" w14:textId="426DEB68" w:rsidR="00F748B7" w:rsidRPr="00E27634" w:rsidRDefault="00E27634" w:rsidP="00D50ACF">
      <w:pPr>
        <w:pStyle w:val="Ttulo2"/>
      </w:pPr>
      <w:bookmarkStart w:id="2" w:name="_Toc40878147"/>
      <w:r w:rsidRPr="00E27634">
        <w:t>DESCRIPCIÓN DEL SISTEMA</w:t>
      </w:r>
      <w:bookmarkEnd w:id="2"/>
    </w:p>
    <w:p w14:paraId="4D775F13" w14:textId="77777777" w:rsidR="00E27634" w:rsidRPr="00E27634" w:rsidRDefault="00E27634" w:rsidP="00E27634">
      <w:pPr>
        <w:spacing w:after="252"/>
      </w:pPr>
      <w:r w:rsidRPr="00E27634">
        <w:t>El sistema de videoportero deberá:</w:t>
      </w:r>
    </w:p>
    <w:p w14:paraId="77872926" w14:textId="098F8B56" w:rsidR="00E27634" w:rsidRPr="00E27634" w:rsidRDefault="00E27634" w:rsidP="00E27634">
      <w:pPr>
        <w:numPr>
          <w:ilvl w:val="0"/>
          <w:numId w:val="41"/>
        </w:numPr>
        <w:spacing w:before="0" w:after="0" w:line="271" w:lineRule="auto"/>
        <w:ind w:hanging="225"/>
      </w:pPr>
      <w:r w:rsidRPr="00E27634">
        <w:t xml:space="preserve">Integrar </w:t>
      </w:r>
      <w:r>
        <w:t>placas de calle</w:t>
      </w:r>
      <w:r w:rsidRPr="00E27634">
        <w:t xml:space="preserve"> (</w:t>
      </w:r>
      <w:r w:rsidR="001872A9">
        <w:t>PLACAS</w:t>
      </w:r>
      <w:r w:rsidRPr="00E27634">
        <w:t xml:space="preserve">), </w:t>
      </w:r>
      <w:r>
        <w:t>terminales de vivienda</w:t>
      </w:r>
      <w:r w:rsidRPr="00E27634">
        <w:t xml:space="preserve"> (</w:t>
      </w:r>
      <w:r w:rsidR="001872A9">
        <w:t>TERMINAL</w:t>
      </w:r>
      <w:r w:rsidRPr="00E27634">
        <w:t xml:space="preserve">) y </w:t>
      </w:r>
      <w:r>
        <w:t>conserjerías</w:t>
      </w:r>
      <w:r w:rsidRPr="00E27634">
        <w:t xml:space="preserve"> (</w:t>
      </w:r>
      <w:r w:rsidR="001872A9">
        <w:t>CONSERJERÍA</w:t>
      </w:r>
      <w:r w:rsidRPr="00E27634">
        <w:t>).</w:t>
      </w:r>
    </w:p>
    <w:p w14:paraId="1742A16D" w14:textId="76F5E9ED" w:rsidR="00E27634" w:rsidRPr="00E27634" w:rsidRDefault="00E27634" w:rsidP="00E27634">
      <w:pPr>
        <w:numPr>
          <w:ilvl w:val="0"/>
          <w:numId w:val="41"/>
        </w:numPr>
        <w:spacing w:before="0" w:after="0" w:line="271" w:lineRule="auto"/>
        <w:ind w:hanging="225"/>
      </w:pPr>
      <w:r w:rsidRPr="00E27634">
        <w:t xml:space="preserve">Estar basado en red </w:t>
      </w:r>
      <w:proofErr w:type="spellStart"/>
      <w:r w:rsidRPr="00E27634">
        <w:t>Fast</w:t>
      </w:r>
      <w:proofErr w:type="spellEnd"/>
      <w:r w:rsidRPr="00E27634">
        <w:t xml:space="preserve"> Ethernet TCP / IP 10/100 BASE-T de acuerdo con las normas internacionales de IEEE 802.3.</w:t>
      </w:r>
    </w:p>
    <w:p w14:paraId="72378792" w14:textId="1C0A974D" w:rsidR="00E27634" w:rsidRPr="00E27634" w:rsidRDefault="00E27634" w:rsidP="00E27634">
      <w:pPr>
        <w:numPr>
          <w:ilvl w:val="0"/>
          <w:numId w:val="41"/>
        </w:numPr>
        <w:spacing w:before="0" w:after="0" w:line="271" w:lineRule="auto"/>
        <w:ind w:hanging="225"/>
      </w:pPr>
      <w:r w:rsidRPr="00E27634">
        <w:t>Se</w:t>
      </w:r>
      <w:r>
        <w:t>r</w:t>
      </w:r>
      <w:r w:rsidRPr="00E27634">
        <w:t xml:space="preserve"> un sistema IP completo, la infraestructura común y los dispositivos finales deberán ser compatibles con IP, evitando el uso de pasarelas.</w:t>
      </w:r>
    </w:p>
    <w:p w14:paraId="5758D5FD" w14:textId="77777777" w:rsidR="00E27634" w:rsidRPr="00E27634" w:rsidRDefault="00E27634" w:rsidP="00E27634">
      <w:pPr>
        <w:numPr>
          <w:ilvl w:val="0"/>
          <w:numId w:val="41"/>
        </w:numPr>
        <w:spacing w:before="0" w:after="0" w:line="271" w:lineRule="auto"/>
        <w:ind w:hanging="225"/>
      </w:pPr>
      <w:r w:rsidRPr="00E27634">
        <w:t>Adoptar una arquitectura basada en los estándares VoIP.</w:t>
      </w:r>
    </w:p>
    <w:p w14:paraId="06161EC2" w14:textId="40A3231F" w:rsidR="00E27634" w:rsidRPr="00E27634" w:rsidRDefault="00E27634" w:rsidP="00E27634">
      <w:pPr>
        <w:numPr>
          <w:ilvl w:val="0"/>
          <w:numId w:val="41"/>
        </w:numPr>
        <w:spacing w:before="0" w:after="0" w:line="271" w:lineRule="auto"/>
        <w:ind w:hanging="225"/>
      </w:pPr>
      <w:r w:rsidRPr="00E27634">
        <w:t xml:space="preserve">Trabajar en SIP </w:t>
      </w:r>
      <w:r w:rsidR="00F84BD6">
        <w:t>‘</w:t>
      </w:r>
      <w:r w:rsidRPr="00E27634">
        <w:t xml:space="preserve">Peer </w:t>
      </w:r>
      <w:proofErr w:type="spellStart"/>
      <w:r w:rsidRPr="00E27634">
        <w:t>to</w:t>
      </w:r>
      <w:proofErr w:type="spellEnd"/>
      <w:r w:rsidRPr="00E27634">
        <w:t xml:space="preserve"> Peer</w:t>
      </w:r>
      <w:r w:rsidR="00F84BD6">
        <w:t>’</w:t>
      </w:r>
      <w:r w:rsidRPr="00E27634">
        <w:t>, sin la necesidad de un servidor principal.</w:t>
      </w:r>
    </w:p>
    <w:p w14:paraId="3A3B17F9" w14:textId="77777777" w:rsidR="00DB0734" w:rsidRDefault="00DB0734" w:rsidP="00E27634">
      <w:pPr>
        <w:numPr>
          <w:ilvl w:val="0"/>
          <w:numId w:val="41"/>
        </w:numPr>
        <w:spacing w:before="0" w:after="0" w:line="271" w:lineRule="auto"/>
        <w:ind w:hanging="225"/>
      </w:pPr>
      <w:r>
        <w:t>Trabajar alternativamente en modo SIP centralizado para facilitar su integración con otros sistemas.</w:t>
      </w:r>
    </w:p>
    <w:p w14:paraId="19A6B5C5" w14:textId="3C022B12" w:rsidR="00E27634" w:rsidRPr="00E27634" w:rsidRDefault="00E27634" w:rsidP="00E27634">
      <w:pPr>
        <w:numPr>
          <w:ilvl w:val="0"/>
          <w:numId w:val="41"/>
        </w:numPr>
        <w:spacing w:before="0" w:after="0" w:line="271" w:lineRule="auto"/>
        <w:ind w:hanging="225"/>
      </w:pPr>
      <w:r w:rsidRPr="00E27634">
        <w:t xml:space="preserve">Ser capaz de realizar múltiples e independientes canales de comunicación </w:t>
      </w:r>
      <w:r>
        <w:t>sobre la misma red, una por vivienda</w:t>
      </w:r>
      <w:r w:rsidRPr="00E27634">
        <w:t>.</w:t>
      </w:r>
    </w:p>
    <w:p w14:paraId="03B8E322" w14:textId="2233F730" w:rsidR="00E27634" w:rsidRPr="00E27634" w:rsidRDefault="00E27634" w:rsidP="00E27634">
      <w:pPr>
        <w:numPr>
          <w:ilvl w:val="0"/>
          <w:numId w:val="41"/>
        </w:numPr>
        <w:spacing w:before="0" w:after="0" w:line="271" w:lineRule="auto"/>
        <w:ind w:hanging="225"/>
      </w:pPr>
      <w:r w:rsidRPr="00E27634">
        <w:t>Estar específicamente concebido y diseñado para aplicaciones residenciales y proporcionar características adicionales para el control de acceso</w:t>
      </w:r>
      <w:r w:rsidR="00700443">
        <w:t xml:space="preserve"> y control de ascensor</w:t>
      </w:r>
      <w:r w:rsidRPr="00E27634">
        <w:t>.</w:t>
      </w:r>
    </w:p>
    <w:p w14:paraId="66EE41ED" w14:textId="167A9C70" w:rsidR="00E27634" w:rsidRPr="00E27634" w:rsidRDefault="00E27634" w:rsidP="00E27634">
      <w:pPr>
        <w:numPr>
          <w:ilvl w:val="0"/>
          <w:numId w:val="41"/>
        </w:numPr>
        <w:spacing w:before="0" w:after="0" w:line="271" w:lineRule="auto"/>
        <w:ind w:hanging="225"/>
      </w:pPr>
      <w:r w:rsidRPr="00E27634">
        <w:t xml:space="preserve">Ser suministrado por una empresa con experiencia en el </w:t>
      </w:r>
      <w:r>
        <w:t xml:space="preserve">mercado </w:t>
      </w:r>
      <w:r w:rsidRPr="00E27634">
        <w:t>con una larga trayectoria y experiencia bien conocida.</w:t>
      </w:r>
    </w:p>
    <w:p w14:paraId="5D64123D" w14:textId="7A66BB20" w:rsidR="00E27634" w:rsidRPr="00E27634" w:rsidRDefault="00E27634" w:rsidP="00E27634">
      <w:pPr>
        <w:numPr>
          <w:ilvl w:val="0"/>
          <w:numId w:val="41"/>
        </w:numPr>
        <w:spacing w:before="0" w:after="0" w:line="271" w:lineRule="auto"/>
        <w:ind w:hanging="225"/>
      </w:pPr>
      <w:r w:rsidRPr="00E27634">
        <w:t xml:space="preserve">Ser capaz de desviar las llamadas a teléfonos inteligentes con </w:t>
      </w:r>
      <w:r>
        <w:t>sistemas operativos Android / iOS</w:t>
      </w:r>
      <w:r w:rsidRPr="00E27634">
        <w:t>.</w:t>
      </w:r>
    </w:p>
    <w:p w14:paraId="631C92A3" w14:textId="177988E9" w:rsidR="00E27634" w:rsidRDefault="00E27634" w:rsidP="00E27634">
      <w:pPr>
        <w:numPr>
          <w:ilvl w:val="0"/>
          <w:numId w:val="41"/>
        </w:numPr>
        <w:spacing w:before="0" w:after="0" w:line="271" w:lineRule="auto"/>
        <w:ind w:hanging="225"/>
      </w:pPr>
      <w:r w:rsidRPr="00E27634">
        <w:t>Permitir la integración con otros subsistemas como cámaras CCTV IP, ascensores, alarmas y sistemas domóticos.</w:t>
      </w:r>
    </w:p>
    <w:p w14:paraId="2C86169B" w14:textId="4CDE6AEC" w:rsidR="00DB0734" w:rsidRPr="00E27634" w:rsidRDefault="00DB0734" w:rsidP="00E27634">
      <w:pPr>
        <w:numPr>
          <w:ilvl w:val="0"/>
          <w:numId w:val="41"/>
        </w:numPr>
        <w:spacing w:before="0" w:after="0" w:line="271" w:lineRule="auto"/>
        <w:ind w:hanging="225"/>
      </w:pPr>
      <w:r>
        <w:t>Estar certificada su compatibilidad por los fabricantes de sistemas de gestión de video VMS).</w:t>
      </w:r>
    </w:p>
    <w:p w14:paraId="5A32674E" w14:textId="4528EDBD" w:rsidR="00E27634" w:rsidRPr="00E27634" w:rsidRDefault="00E27634" w:rsidP="00E27634">
      <w:pPr>
        <w:numPr>
          <w:ilvl w:val="0"/>
          <w:numId w:val="41"/>
        </w:numPr>
        <w:spacing w:before="0" w:after="173" w:line="271" w:lineRule="auto"/>
        <w:ind w:hanging="225"/>
      </w:pPr>
      <w:r w:rsidRPr="00E27634">
        <w:t xml:space="preserve">Cumplir con las normas internacionales específicas para sistemas de </w:t>
      </w:r>
      <w:r>
        <w:t>video portero e intercomunicación</w:t>
      </w:r>
      <w:r w:rsidRPr="00E27634">
        <w:t xml:space="preserve"> de edificios:</w:t>
      </w:r>
    </w:p>
    <w:p w14:paraId="75B2D53B" w14:textId="53A2BBB2" w:rsidR="00E27634" w:rsidRPr="00E27634" w:rsidRDefault="00E27634" w:rsidP="00E27634">
      <w:pPr>
        <w:pStyle w:val="Prrafodelista"/>
        <w:numPr>
          <w:ilvl w:val="0"/>
          <w:numId w:val="42"/>
        </w:numPr>
        <w:spacing w:after="252"/>
      </w:pPr>
      <w:r w:rsidRPr="00E27634">
        <w:t>IEC62820-1-1: 2016 Sistemas de intercomunicación de edificios. Parte 1-1: Requisitos del sistema - General.</w:t>
      </w:r>
    </w:p>
    <w:p w14:paraId="328ECD19" w14:textId="6DD4F037" w:rsidR="00E27634" w:rsidRPr="00E27634" w:rsidRDefault="00E27634" w:rsidP="00E27634">
      <w:pPr>
        <w:pStyle w:val="Prrafodelista"/>
        <w:numPr>
          <w:ilvl w:val="0"/>
          <w:numId w:val="42"/>
        </w:numPr>
        <w:spacing w:after="252"/>
      </w:pPr>
      <w:r w:rsidRPr="00E27634">
        <w:t>IEC62820-1-2: 2017 Sistemas de intercomunicación de edificios. Parte 1-2: Requisitos del sistema - Sistemas de intercomunicación IP.</w:t>
      </w:r>
    </w:p>
    <w:p w14:paraId="2B5EF9CC" w14:textId="49A7DA99" w:rsidR="00E27634" w:rsidRPr="00E27634" w:rsidRDefault="00E27634" w:rsidP="00E27634">
      <w:pPr>
        <w:pStyle w:val="Prrafodelista"/>
        <w:numPr>
          <w:ilvl w:val="0"/>
          <w:numId w:val="42"/>
        </w:numPr>
        <w:spacing w:after="379"/>
      </w:pPr>
      <w:r w:rsidRPr="00E27634">
        <w:t>IEC 62820-3-1: 2017 Sistemas de intercomunicación de edificios. Parte 3-1: Guía de aplicación - General.</w:t>
      </w:r>
    </w:p>
    <w:p w14:paraId="77794487" w14:textId="28C3D8E9" w:rsidR="00F748B7" w:rsidRPr="00E27634" w:rsidRDefault="00E27634" w:rsidP="00D50ACF">
      <w:pPr>
        <w:pStyle w:val="Ttulo2"/>
      </w:pPr>
      <w:bookmarkStart w:id="3" w:name="_Toc40878148"/>
      <w:r w:rsidRPr="00E27634">
        <w:t>FUNCIONES DEL SISTEMA</w:t>
      </w:r>
      <w:bookmarkEnd w:id="3"/>
    </w:p>
    <w:p w14:paraId="7FFFFB19" w14:textId="59A21331" w:rsidR="00E27634" w:rsidRPr="00E27634" w:rsidRDefault="00E27634" w:rsidP="00E27634">
      <w:pPr>
        <w:spacing w:after="252"/>
      </w:pPr>
      <w:r w:rsidRPr="00E27634">
        <w:t xml:space="preserve">El sistema de video </w:t>
      </w:r>
      <w:r>
        <w:t>portero</w:t>
      </w:r>
      <w:r w:rsidRPr="00E27634">
        <w:t xml:space="preserve"> deberá proporcionar las siguientes funciones:</w:t>
      </w:r>
    </w:p>
    <w:p w14:paraId="1A50DA6E" w14:textId="6C3FB06C" w:rsidR="00E27634" w:rsidRPr="00E27634" w:rsidRDefault="00E27634" w:rsidP="00E27634">
      <w:pPr>
        <w:numPr>
          <w:ilvl w:val="0"/>
          <w:numId w:val="43"/>
        </w:numPr>
        <w:spacing w:before="0" w:after="42" w:line="271" w:lineRule="auto"/>
        <w:ind w:hanging="225"/>
      </w:pPr>
      <w:r w:rsidRPr="00E27634">
        <w:t>Direccionamiento de llamada con nivel de sonido ajustable entre todas las unidades (</w:t>
      </w:r>
      <w:r w:rsidR="00C945D1">
        <w:t>PLACA</w:t>
      </w:r>
      <w:r w:rsidRPr="00E27634">
        <w:t xml:space="preserve">, </w:t>
      </w:r>
      <w:r w:rsidR="00C945D1">
        <w:t>TERMINAL</w:t>
      </w:r>
      <w:r w:rsidRPr="00E27634">
        <w:t xml:space="preserve">, </w:t>
      </w:r>
      <w:r w:rsidR="00C945D1">
        <w:t>CONSERJERÍA</w:t>
      </w:r>
      <w:r w:rsidRPr="00E27634">
        <w:t>).</w:t>
      </w:r>
    </w:p>
    <w:p w14:paraId="2AD87A9D" w14:textId="5A611311" w:rsidR="00E27634" w:rsidRPr="00E27634" w:rsidRDefault="00E27634" w:rsidP="00E27634">
      <w:pPr>
        <w:numPr>
          <w:ilvl w:val="0"/>
          <w:numId w:val="43"/>
        </w:numPr>
        <w:spacing w:before="0" w:after="54" w:line="271" w:lineRule="auto"/>
        <w:ind w:hanging="225"/>
      </w:pPr>
      <w:r w:rsidRPr="00E27634">
        <w:t xml:space="preserve">Comunicación de audio </w:t>
      </w:r>
      <w:r>
        <w:t>bidireccional</w:t>
      </w:r>
      <w:r w:rsidRPr="00E27634">
        <w:t xml:space="preserve"> con cancelación de eco entre </w:t>
      </w:r>
      <w:r w:rsidR="00C945D1">
        <w:t>TERMINAL</w:t>
      </w:r>
      <w:r w:rsidRPr="00E27634">
        <w:t xml:space="preserve">, </w:t>
      </w:r>
      <w:r w:rsidR="00C945D1">
        <w:t>PLACAS</w:t>
      </w:r>
      <w:r w:rsidRPr="00E27634">
        <w:t xml:space="preserve"> y </w:t>
      </w:r>
      <w:r w:rsidR="00C945D1">
        <w:t>CONSERJERÍA</w:t>
      </w:r>
      <w:r w:rsidRPr="00E27634">
        <w:t>. Nivel de audio ajustable individualmente en cada unidad.</w:t>
      </w:r>
    </w:p>
    <w:p w14:paraId="4DE4ABE8" w14:textId="73C9C8CC" w:rsidR="00E27634" w:rsidRPr="00E27634" w:rsidRDefault="00E27634" w:rsidP="00E27634">
      <w:pPr>
        <w:numPr>
          <w:ilvl w:val="0"/>
          <w:numId w:val="43"/>
        </w:numPr>
        <w:spacing w:before="0" w:after="57" w:line="271" w:lineRule="auto"/>
        <w:ind w:hanging="225"/>
      </w:pPr>
      <w:r w:rsidRPr="00E27634">
        <w:t xml:space="preserve">Comunicación de vídeo unidireccional entre </w:t>
      </w:r>
      <w:r w:rsidR="00C945D1">
        <w:t>PLACA</w:t>
      </w:r>
      <w:r w:rsidRPr="00E27634">
        <w:t xml:space="preserve"> y </w:t>
      </w:r>
      <w:r w:rsidR="00C945D1">
        <w:t>TERMINAL</w:t>
      </w:r>
      <w:r w:rsidRPr="00E27634">
        <w:t xml:space="preserve"> o </w:t>
      </w:r>
      <w:r w:rsidR="00C945D1">
        <w:t>CONSERJERÍA</w:t>
      </w:r>
      <w:r w:rsidR="00004BEC">
        <w:t xml:space="preserve"> y entre CONSERJERÍA y TERMINAL</w:t>
      </w:r>
      <w:r w:rsidR="002C533D">
        <w:t xml:space="preserve"> o CONSERJERÍA</w:t>
      </w:r>
      <w:r w:rsidRPr="00E27634">
        <w:t>.</w:t>
      </w:r>
    </w:p>
    <w:p w14:paraId="563317C6" w14:textId="7965466B" w:rsidR="00E27634" w:rsidRDefault="00E27634" w:rsidP="00E27634">
      <w:pPr>
        <w:numPr>
          <w:ilvl w:val="0"/>
          <w:numId w:val="43"/>
        </w:numPr>
        <w:spacing w:before="0" w:after="51" w:line="271" w:lineRule="auto"/>
        <w:ind w:hanging="225"/>
      </w:pPr>
      <w:r w:rsidRPr="00E27634">
        <w:lastRenderedPageBreak/>
        <w:t xml:space="preserve">Activación segura de </w:t>
      </w:r>
      <w:r>
        <w:t>apertura de</w:t>
      </w:r>
      <w:r w:rsidRPr="00E27634">
        <w:t xml:space="preserve"> puerta desde </w:t>
      </w:r>
      <w:r w:rsidR="00C945D1">
        <w:t>TERMINAL</w:t>
      </w:r>
      <w:r w:rsidRPr="00E27634">
        <w:t xml:space="preserve"> o </w:t>
      </w:r>
      <w:r w:rsidR="00C945D1">
        <w:t>CONSERJERÍA</w:t>
      </w:r>
      <w:r w:rsidRPr="00E27634">
        <w:t xml:space="preserve"> en conversación con </w:t>
      </w:r>
      <w:r w:rsidR="00C945D1">
        <w:t>PLACA</w:t>
      </w:r>
      <w:r w:rsidRPr="00E27634">
        <w:t xml:space="preserve"> simplemente pulsando un botón. </w:t>
      </w:r>
    </w:p>
    <w:p w14:paraId="58A3B913" w14:textId="66EC3E91" w:rsidR="00E27634" w:rsidRPr="00E27634" w:rsidRDefault="00E27634" w:rsidP="00E27634">
      <w:pPr>
        <w:numPr>
          <w:ilvl w:val="0"/>
          <w:numId w:val="43"/>
        </w:numPr>
        <w:spacing w:before="0" w:after="51" w:line="271" w:lineRule="auto"/>
        <w:ind w:hanging="225"/>
      </w:pPr>
      <w:r w:rsidRPr="00E27634">
        <w:t xml:space="preserve">Llamada de pánico de </w:t>
      </w:r>
      <w:r w:rsidR="00C945D1">
        <w:t>TERMINAL</w:t>
      </w:r>
      <w:r w:rsidRPr="00E27634">
        <w:t xml:space="preserve"> a </w:t>
      </w:r>
      <w:r w:rsidR="00C945D1">
        <w:t>CONSERJERÍA</w:t>
      </w:r>
      <w:r w:rsidRPr="00E27634">
        <w:t>.</w:t>
      </w:r>
    </w:p>
    <w:p w14:paraId="1BFFE6EB" w14:textId="0A769B88" w:rsidR="00E27634" w:rsidRPr="00E27634" w:rsidRDefault="00E27634" w:rsidP="00E27634">
      <w:pPr>
        <w:numPr>
          <w:ilvl w:val="0"/>
          <w:numId w:val="44"/>
        </w:numPr>
        <w:spacing w:before="0" w:after="57" w:line="271" w:lineRule="auto"/>
        <w:ind w:hanging="225"/>
      </w:pPr>
      <w:r>
        <w:t>Alarma de</w:t>
      </w:r>
      <w:r w:rsidRPr="00E27634">
        <w:t xml:space="preserve"> </w:t>
      </w:r>
      <w:r>
        <w:t>tamper</w:t>
      </w:r>
      <w:r w:rsidRPr="00E27634">
        <w:t xml:space="preserve"> de </w:t>
      </w:r>
      <w:r w:rsidR="00C945D1">
        <w:t>TERMINAL</w:t>
      </w:r>
      <w:r w:rsidRPr="00E27634">
        <w:t xml:space="preserve"> </w:t>
      </w:r>
      <w:r w:rsidR="00700443">
        <w:t xml:space="preserve">y PLACA </w:t>
      </w:r>
      <w:r w:rsidRPr="00E27634">
        <w:t xml:space="preserve">a </w:t>
      </w:r>
      <w:r w:rsidR="00C945D1">
        <w:t>CONSERJERÍA</w:t>
      </w:r>
      <w:r w:rsidRPr="00E27634">
        <w:t>.</w:t>
      </w:r>
    </w:p>
    <w:p w14:paraId="434A971E" w14:textId="07A88FDD" w:rsidR="00E27634" w:rsidRDefault="00E27634" w:rsidP="00E27634">
      <w:pPr>
        <w:numPr>
          <w:ilvl w:val="0"/>
          <w:numId w:val="44"/>
        </w:numPr>
        <w:spacing w:before="0" w:after="42" w:line="271" w:lineRule="auto"/>
        <w:ind w:hanging="225"/>
      </w:pPr>
      <w:r w:rsidRPr="00E27634">
        <w:t>Intercomunica</w:t>
      </w:r>
      <w:r w:rsidR="00AA794E">
        <w:t>ción</w:t>
      </w:r>
      <w:r w:rsidRPr="00E27634">
        <w:t xml:space="preserve"> entre </w:t>
      </w:r>
      <w:r w:rsidR="00C945D1">
        <w:t>TERMINALES</w:t>
      </w:r>
      <w:r w:rsidRPr="00E27634">
        <w:t xml:space="preserve"> </w:t>
      </w:r>
      <w:r>
        <w:t>de diferentes viviendas</w:t>
      </w:r>
      <w:r w:rsidRPr="00E27634">
        <w:t>.</w:t>
      </w:r>
    </w:p>
    <w:p w14:paraId="68A3BC5E" w14:textId="35ADA43A" w:rsidR="00DB0734" w:rsidRPr="00E27634" w:rsidRDefault="00DB0734" w:rsidP="00E27634">
      <w:pPr>
        <w:numPr>
          <w:ilvl w:val="0"/>
          <w:numId w:val="44"/>
        </w:numPr>
        <w:spacing w:before="0" w:after="42" w:line="271" w:lineRule="auto"/>
        <w:ind w:hanging="225"/>
      </w:pPr>
      <w:r w:rsidRPr="00E27634">
        <w:t>Intercomunica</w:t>
      </w:r>
      <w:r>
        <w:t>ción</w:t>
      </w:r>
      <w:r w:rsidRPr="00E27634">
        <w:t xml:space="preserve"> entre </w:t>
      </w:r>
      <w:r>
        <w:t>TERMINALES</w:t>
      </w:r>
      <w:r w:rsidRPr="00E27634">
        <w:t xml:space="preserve"> </w:t>
      </w:r>
      <w:r>
        <w:t>de la misma vivienda.</w:t>
      </w:r>
    </w:p>
    <w:p w14:paraId="1F943A42" w14:textId="7ED9592C" w:rsidR="00E27634" w:rsidRDefault="00E27634" w:rsidP="00E27634">
      <w:pPr>
        <w:numPr>
          <w:ilvl w:val="0"/>
          <w:numId w:val="44"/>
        </w:numPr>
        <w:spacing w:before="0" w:after="57" w:line="271" w:lineRule="auto"/>
        <w:ind w:hanging="225"/>
      </w:pPr>
      <w:r w:rsidRPr="00E27634">
        <w:t xml:space="preserve">Mensajes de </w:t>
      </w:r>
      <w:r w:rsidR="00AA794E">
        <w:t>alarma</w:t>
      </w:r>
      <w:r w:rsidRPr="00E27634">
        <w:t xml:space="preserve"> de puerta de </w:t>
      </w:r>
      <w:r w:rsidR="00C945D1">
        <w:t>PLACA</w:t>
      </w:r>
      <w:r w:rsidRPr="00E27634">
        <w:t xml:space="preserve"> a </w:t>
      </w:r>
      <w:r w:rsidR="00C945D1">
        <w:t>CONSERJERÍA</w:t>
      </w:r>
      <w:r w:rsidRPr="00E27634">
        <w:t xml:space="preserve"> en caso de puerta forzada o puerta </w:t>
      </w:r>
      <w:r w:rsidR="00AA794E">
        <w:t xml:space="preserve">dejada </w:t>
      </w:r>
      <w:r w:rsidRPr="00E27634">
        <w:t>abierta.</w:t>
      </w:r>
    </w:p>
    <w:p w14:paraId="733EF4AD" w14:textId="0CE4AEBE" w:rsidR="00700443" w:rsidRDefault="00700443" w:rsidP="00E27634">
      <w:pPr>
        <w:numPr>
          <w:ilvl w:val="0"/>
          <w:numId w:val="44"/>
        </w:numPr>
        <w:spacing w:before="0" w:after="57" w:line="271" w:lineRule="auto"/>
        <w:ind w:hanging="225"/>
      </w:pPr>
      <w:r>
        <w:t>Grabación de mensajes audio y video en CONSERJERIA ante llamadas perdidas de PLACA o de TERMINAL.</w:t>
      </w:r>
    </w:p>
    <w:p w14:paraId="3C106113" w14:textId="616137E4" w:rsidR="002C533D" w:rsidRDefault="002C533D" w:rsidP="00E27634">
      <w:pPr>
        <w:numPr>
          <w:ilvl w:val="0"/>
          <w:numId w:val="44"/>
        </w:numPr>
        <w:spacing w:before="0" w:after="57" w:line="271" w:lineRule="auto"/>
        <w:ind w:hanging="225"/>
      </w:pPr>
      <w:r>
        <w:t>Captura de fotos de las llamadas recibidas en TERMINAL y CONSERJERIA.</w:t>
      </w:r>
    </w:p>
    <w:p w14:paraId="69AA13E5" w14:textId="006E3966" w:rsidR="002C533D" w:rsidRDefault="002C533D" w:rsidP="00E27634">
      <w:pPr>
        <w:numPr>
          <w:ilvl w:val="0"/>
          <w:numId w:val="44"/>
        </w:numPr>
        <w:spacing w:before="0" w:after="57" w:line="271" w:lineRule="auto"/>
        <w:ind w:hanging="225"/>
      </w:pPr>
      <w:r>
        <w:t>Visualización de cámaras de PLACA y cámaras IP desde el TERMINAL.</w:t>
      </w:r>
    </w:p>
    <w:p w14:paraId="1F9CBEB8" w14:textId="74F6AA79" w:rsidR="001A199C" w:rsidRDefault="001A199C" w:rsidP="00E27634">
      <w:pPr>
        <w:numPr>
          <w:ilvl w:val="0"/>
          <w:numId w:val="44"/>
        </w:numPr>
        <w:spacing w:before="0" w:after="57" w:line="271" w:lineRule="auto"/>
        <w:ind w:hanging="225"/>
      </w:pPr>
      <w:r>
        <w:t>Gestión de varios abre puertas en cada PLACA desde el TERMINAL.</w:t>
      </w:r>
    </w:p>
    <w:p w14:paraId="35F6D4E0" w14:textId="4A375372" w:rsidR="001A199C" w:rsidRDefault="001A199C" w:rsidP="00E27634">
      <w:pPr>
        <w:numPr>
          <w:ilvl w:val="0"/>
          <w:numId w:val="44"/>
        </w:numPr>
        <w:spacing w:before="0" w:after="57" w:line="271" w:lineRule="auto"/>
        <w:ind w:hanging="225"/>
      </w:pPr>
      <w:r>
        <w:t>Visualización de varias cámaras asociadas a cada PLACA desde el TERMINAL.</w:t>
      </w:r>
    </w:p>
    <w:p w14:paraId="5124CF30" w14:textId="7A78E8BA" w:rsidR="004275DE" w:rsidRDefault="004275DE" w:rsidP="00E27634">
      <w:pPr>
        <w:numPr>
          <w:ilvl w:val="0"/>
          <w:numId w:val="44"/>
        </w:numPr>
        <w:spacing w:before="0" w:after="57" w:line="271" w:lineRule="auto"/>
        <w:ind w:hanging="225"/>
      </w:pPr>
      <w:r>
        <w:t>Actualización de fecha y hora mediante conexión a un servidor NTP.</w:t>
      </w:r>
    </w:p>
    <w:p w14:paraId="5054B1C1" w14:textId="1F2941F5" w:rsidR="00E27634" w:rsidRDefault="00AA794E" w:rsidP="00E27634">
      <w:pPr>
        <w:numPr>
          <w:ilvl w:val="0"/>
          <w:numId w:val="44"/>
        </w:numPr>
        <w:spacing w:before="0" w:after="42" w:line="271" w:lineRule="auto"/>
        <w:ind w:hanging="225"/>
      </w:pPr>
      <w:r>
        <w:t>Envío de m</w:t>
      </w:r>
      <w:r w:rsidR="00E27634" w:rsidRPr="00E27634">
        <w:t xml:space="preserve">ensajes de texto </w:t>
      </w:r>
      <w:r>
        <w:t xml:space="preserve">desde </w:t>
      </w:r>
      <w:r w:rsidR="00E27634" w:rsidRPr="00E27634">
        <w:t xml:space="preserve">el software de gestión a </w:t>
      </w:r>
      <w:r w:rsidR="00C945D1">
        <w:t>TERMINAL</w:t>
      </w:r>
      <w:r w:rsidR="00E27634" w:rsidRPr="00E27634">
        <w:t>.</w:t>
      </w:r>
    </w:p>
    <w:p w14:paraId="0CD4139F" w14:textId="158CA887" w:rsidR="002C533D" w:rsidRPr="00E27634" w:rsidRDefault="002C533D" w:rsidP="00E27634">
      <w:pPr>
        <w:numPr>
          <w:ilvl w:val="0"/>
          <w:numId w:val="44"/>
        </w:numPr>
        <w:spacing w:before="0" w:after="42" w:line="271" w:lineRule="auto"/>
        <w:ind w:hanging="225"/>
      </w:pPr>
      <w:r>
        <w:t>Control de acceso mediante tarjeta de proximidad</w:t>
      </w:r>
      <w:r w:rsidR="001A199C">
        <w:t>, reconocimiento facial y teclado</w:t>
      </w:r>
      <w:r>
        <w:t xml:space="preserve"> en PLACAS.</w:t>
      </w:r>
    </w:p>
    <w:p w14:paraId="5C3427EE" w14:textId="4DACC052" w:rsidR="00E27634" w:rsidRDefault="00AA794E" w:rsidP="00E27634">
      <w:pPr>
        <w:numPr>
          <w:ilvl w:val="0"/>
          <w:numId w:val="44"/>
        </w:numPr>
        <w:spacing w:before="0" w:after="57" w:line="271" w:lineRule="auto"/>
        <w:ind w:hanging="225"/>
      </w:pPr>
      <w:r>
        <w:t>Control de ascensor</w:t>
      </w:r>
      <w:r w:rsidR="00700443">
        <w:t xml:space="preserve"> desde PLACA y desde TERMINAL</w:t>
      </w:r>
      <w:r w:rsidR="002C533D">
        <w:t xml:space="preserve"> para residentes y visitas</w:t>
      </w:r>
      <w:r w:rsidR="00E27634">
        <w:t>.</w:t>
      </w:r>
    </w:p>
    <w:p w14:paraId="14061921" w14:textId="564BAC3B" w:rsidR="008D1F27" w:rsidRDefault="008D1F27" w:rsidP="00E27634">
      <w:pPr>
        <w:numPr>
          <w:ilvl w:val="0"/>
          <w:numId w:val="44"/>
        </w:numPr>
        <w:spacing w:before="0" w:after="57" w:line="271" w:lineRule="auto"/>
        <w:ind w:hanging="225"/>
      </w:pPr>
      <w:r>
        <w:t>Gestión de alarmas desde TERMINAL con monitorización en CONSERJERIA.</w:t>
      </w:r>
    </w:p>
    <w:p w14:paraId="31C563D7" w14:textId="502A111E" w:rsidR="00E27634" w:rsidRDefault="00E27634" w:rsidP="006C2984">
      <w:pPr>
        <w:numPr>
          <w:ilvl w:val="0"/>
          <w:numId w:val="44"/>
        </w:numPr>
        <w:spacing w:before="0" w:after="252" w:line="259" w:lineRule="auto"/>
        <w:ind w:hanging="225"/>
      </w:pPr>
      <w:r w:rsidRPr="00AA794E">
        <w:t>Registro de eventos</w:t>
      </w:r>
      <w:r w:rsidR="00AA794E" w:rsidRPr="00AA794E">
        <w:t xml:space="preserve"> con </w:t>
      </w:r>
      <w:r w:rsidRPr="00AA794E">
        <w:t>fecha de la actividad del sistema: llamadas, apertura de puerta, alarmas, identificación no válida, ... con</w:t>
      </w:r>
      <w:r w:rsidR="00AA794E">
        <w:t xml:space="preserve"> </w:t>
      </w:r>
      <w:r w:rsidRPr="00AA794E">
        <w:t xml:space="preserve">generación de </w:t>
      </w:r>
      <w:r w:rsidR="00AA794E">
        <w:t>informes e</w:t>
      </w:r>
      <w:r w:rsidRPr="00AA794E">
        <w:t xml:space="preserve"> históricos en archivos XLSX.</w:t>
      </w:r>
    </w:p>
    <w:p w14:paraId="78DF9013" w14:textId="100B6434" w:rsidR="001A199C" w:rsidRDefault="001A199C" w:rsidP="006C2984">
      <w:pPr>
        <w:numPr>
          <w:ilvl w:val="0"/>
          <w:numId w:val="44"/>
        </w:numPr>
        <w:spacing w:before="0" w:after="252" w:line="259" w:lineRule="auto"/>
        <w:ind w:hanging="225"/>
      </w:pPr>
      <w:r>
        <w:t>Integración con dispositivos de terceros mediante la instalación de aplicaciones en el TERMINAL.</w:t>
      </w:r>
    </w:p>
    <w:p w14:paraId="200FD118" w14:textId="5FDCD644" w:rsidR="001A199C" w:rsidRDefault="001A199C" w:rsidP="006C2984">
      <w:pPr>
        <w:numPr>
          <w:ilvl w:val="0"/>
          <w:numId w:val="44"/>
        </w:numPr>
        <w:spacing w:before="0" w:after="252" w:line="259" w:lineRule="auto"/>
        <w:ind w:hanging="225"/>
      </w:pPr>
      <w:r>
        <w:t>Timbre de puerta con visualización de cámara IP en el TERMINAL.</w:t>
      </w:r>
    </w:p>
    <w:p w14:paraId="3614E8FD" w14:textId="5CBDFDEE" w:rsidR="001A199C" w:rsidRDefault="001A199C" w:rsidP="006C2984">
      <w:pPr>
        <w:numPr>
          <w:ilvl w:val="0"/>
          <w:numId w:val="44"/>
        </w:numPr>
        <w:spacing w:before="0" w:after="252" w:line="259" w:lineRule="auto"/>
        <w:ind w:hanging="225"/>
      </w:pPr>
      <w:r>
        <w:t>Desbloqueo de las puertas al activarse alarma de fuego.</w:t>
      </w:r>
    </w:p>
    <w:p w14:paraId="7FC381E7" w14:textId="52DF90FE" w:rsidR="001A199C" w:rsidRPr="00AA794E" w:rsidRDefault="001A199C" w:rsidP="006C2984">
      <w:pPr>
        <w:numPr>
          <w:ilvl w:val="0"/>
          <w:numId w:val="44"/>
        </w:numPr>
        <w:spacing w:before="0" w:after="252" w:line="259" w:lineRule="auto"/>
        <w:ind w:hanging="225"/>
      </w:pPr>
      <w:r>
        <w:t>Activación de relés individuales en la vivienda (hasta 8) desde el TERMINAL</w:t>
      </w:r>
      <w:r w:rsidR="00886B33">
        <w:t xml:space="preserve"> para gestión Domótica.</w:t>
      </w:r>
    </w:p>
    <w:p w14:paraId="7C93F323" w14:textId="210A2192" w:rsidR="00E27634" w:rsidRPr="00E27634" w:rsidRDefault="00E27634" w:rsidP="00E27634">
      <w:pPr>
        <w:spacing w:after="377" w:line="265" w:lineRule="auto"/>
        <w:ind w:left="10" w:hanging="10"/>
      </w:pPr>
      <w:r w:rsidRPr="00E27634">
        <w:rPr>
          <w:color w:val="FF0000"/>
        </w:rPr>
        <w:t xml:space="preserve">&lt;En caso de que no </w:t>
      </w:r>
      <w:r w:rsidR="00AA794E">
        <w:rPr>
          <w:color w:val="FF0000"/>
        </w:rPr>
        <w:t xml:space="preserve">haya </w:t>
      </w:r>
      <w:r w:rsidR="00595627">
        <w:rPr>
          <w:color w:val="FF0000"/>
        </w:rPr>
        <w:t xml:space="preserve">conserjería </w:t>
      </w:r>
      <w:r w:rsidR="00AA794E">
        <w:rPr>
          <w:color w:val="FF0000"/>
        </w:rPr>
        <w:t>en el proyecto, eliminar</w:t>
      </w:r>
      <w:r w:rsidRPr="00E27634">
        <w:rPr>
          <w:color w:val="FF0000"/>
        </w:rPr>
        <w:t xml:space="preserve"> todas las frases con </w:t>
      </w:r>
      <w:r w:rsidR="00C945D1">
        <w:rPr>
          <w:color w:val="FF0000"/>
        </w:rPr>
        <w:t>CONSERJERÍA</w:t>
      </w:r>
      <w:r w:rsidRPr="00E27634">
        <w:rPr>
          <w:color w:val="FF0000"/>
        </w:rPr>
        <w:t>&gt;</w:t>
      </w:r>
    </w:p>
    <w:p w14:paraId="74C64E11" w14:textId="4FEF88A8" w:rsidR="00322FEE" w:rsidRPr="004E0C8F" w:rsidRDefault="001872A9" w:rsidP="00322FEE">
      <w:pPr>
        <w:pStyle w:val="Ttulo2"/>
      </w:pPr>
      <w:bookmarkStart w:id="4" w:name="_Toc40878149"/>
      <w:r>
        <w:t>CAPACIDADES</w:t>
      </w:r>
      <w:r w:rsidR="002B6212" w:rsidRPr="004E0C8F">
        <w:t xml:space="preserve"> DEL SISTEMA</w:t>
      </w:r>
      <w:bookmarkEnd w:id="4"/>
    </w:p>
    <w:p w14:paraId="4549FF4F" w14:textId="77777777" w:rsidR="004E0C8F" w:rsidRPr="004E0C8F" w:rsidRDefault="004E0C8F" w:rsidP="004E0C8F">
      <w:pPr>
        <w:spacing w:after="252"/>
      </w:pPr>
      <w:r w:rsidRPr="004E0C8F">
        <w:t>El sistema de videoportero deberá:</w:t>
      </w:r>
    </w:p>
    <w:p w14:paraId="3011C70C" w14:textId="77777777" w:rsidR="004E0C8F" w:rsidRDefault="004E0C8F" w:rsidP="004E0C8F">
      <w:pPr>
        <w:numPr>
          <w:ilvl w:val="0"/>
          <w:numId w:val="45"/>
        </w:numPr>
        <w:spacing w:before="0" w:after="36" w:line="271" w:lineRule="auto"/>
        <w:ind w:hanging="225"/>
      </w:pPr>
      <w:r w:rsidRPr="004E0C8F">
        <w:t xml:space="preserve">Ser configurable en entidades lógicas según una arquitectura residencial con los siguientes elementos mínimos: </w:t>
      </w:r>
    </w:p>
    <w:p w14:paraId="42D46213" w14:textId="26EAE652" w:rsidR="004E0C8F" w:rsidRPr="004E0C8F" w:rsidRDefault="004E0C8F" w:rsidP="004E0C8F">
      <w:pPr>
        <w:spacing w:before="0" w:after="36" w:line="271" w:lineRule="auto"/>
        <w:ind w:left="856" w:firstLine="120"/>
      </w:pPr>
      <w:r w:rsidRPr="004E0C8F">
        <w:t xml:space="preserve">i. </w:t>
      </w:r>
      <w:r w:rsidR="00F84BD6">
        <w:tab/>
      </w:r>
      <w:r w:rsidRPr="004E0C8F">
        <w:t>Entradas generales (</w:t>
      </w:r>
      <w:r w:rsidR="00C945D1">
        <w:t>PLACAS</w:t>
      </w:r>
      <w:r w:rsidRPr="004E0C8F">
        <w:t>) a condominios: 99.</w:t>
      </w:r>
    </w:p>
    <w:p w14:paraId="68C34DB7" w14:textId="77777777" w:rsidR="004E0C8F" w:rsidRDefault="004E0C8F" w:rsidP="004E0C8F">
      <w:pPr>
        <w:numPr>
          <w:ilvl w:val="1"/>
          <w:numId w:val="45"/>
        </w:numPr>
        <w:spacing w:before="0" w:after="57" w:line="271" w:lineRule="auto"/>
        <w:ind w:right="3844" w:firstLine="5"/>
      </w:pPr>
      <w:r w:rsidRPr="00F84BD6">
        <w:t>Edificios</w:t>
      </w:r>
      <w:r>
        <w:t xml:space="preserve"> / bloques: 999.</w:t>
      </w:r>
    </w:p>
    <w:p w14:paraId="548682C0" w14:textId="5CE6528F" w:rsidR="004E0C8F" w:rsidRPr="00A84C67" w:rsidRDefault="004E0C8F" w:rsidP="00C945D1">
      <w:pPr>
        <w:numPr>
          <w:ilvl w:val="1"/>
          <w:numId w:val="45"/>
        </w:numPr>
        <w:spacing w:before="0" w:after="0" w:line="329" w:lineRule="auto"/>
        <w:ind w:right="140" w:firstLine="5"/>
      </w:pPr>
      <w:r w:rsidRPr="004E0C8F">
        <w:t>Entradas (</w:t>
      </w:r>
      <w:r w:rsidR="00C945D1">
        <w:t>PLACAS</w:t>
      </w:r>
      <w:r w:rsidRPr="004E0C8F">
        <w:t xml:space="preserve">) a edificios / bloques: 99. </w:t>
      </w:r>
    </w:p>
    <w:p w14:paraId="27894504" w14:textId="574711D5" w:rsidR="004E0C8F" w:rsidRDefault="004E0C8F" w:rsidP="00C945D1">
      <w:pPr>
        <w:numPr>
          <w:ilvl w:val="1"/>
          <w:numId w:val="45"/>
        </w:numPr>
        <w:spacing w:before="0" w:after="0" w:line="329" w:lineRule="auto"/>
        <w:ind w:right="140" w:firstLine="5"/>
      </w:pPr>
      <w:r>
        <w:t>Viviendas por edificio / bloque: 9899.</w:t>
      </w:r>
    </w:p>
    <w:p w14:paraId="582974A2" w14:textId="5C93CB46" w:rsidR="004E0C8F" w:rsidRPr="004E0C8F" w:rsidRDefault="004E0C8F" w:rsidP="00F84BD6">
      <w:pPr>
        <w:numPr>
          <w:ilvl w:val="1"/>
          <w:numId w:val="45"/>
        </w:numPr>
        <w:spacing w:before="0" w:after="0" w:line="329" w:lineRule="auto"/>
        <w:ind w:right="140" w:firstLine="5"/>
      </w:pPr>
      <w:r w:rsidRPr="004E0C8F">
        <w:lastRenderedPageBreak/>
        <w:t>Entrada privada (</w:t>
      </w:r>
      <w:r w:rsidR="00C945D1">
        <w:t>PLACA</w:t>
      </w:r>
      <w:r w:rsidRPr="004E0C8F">
        <w:t>) por casa: 9.</w:t>
      </w:r>
    </w:p>
    <w:p w14:paraId="496C3DF2" w14:textId="5FF78B05" w:rsidR="004E0C8F" w:rsidRDefault="00C945D1" w:rsidP="00F84BD6">
      <w:pPr>
        <w:numPr>
          <w:ilvl w:val="1"/>
          <w:numId w:val="45"/>
        </w:numPr>
        <w:spacing w:before="0" w:after="0" w:line="329" w:lineRule="auto"/>
        <w:ind w:right="140" w:firstLine="5"/>
      </w:pPr>
      <w:r>
        <w:t>Terminales</w:t>
      </w:r>
      <w:r w:rsidR="004E0C8F">
        <w:t xml:space="preserve"> por </w:t>
      </w:r>
      <w:r>
        <w:t>vivienda</w:t>
      </w:r>
      <w:r w:rsidR="004E0C8F">
        <w:t xml:space="preserve">: </w:t>
      </w:r>
      <w:r w:rsidR="00886B33">
        <w:t>10</w:t>
      </w:r>
      <w:r w:rsidR="004E0C8F">
        <w:t>.</w:t>
      </w:r>
    </w:p>
    <w:p w14:paraId="5891579C" w14:textId="16EBB448" w:rsidR="004E0C8F" w:rsidRPr="004E0C8F" w:rsidRDefault="004E0C8F" w:rsidP="00F84BD6">
      <w:pPr>
        <w:numPr>
          <w:ilvl w:val="1"/>
          <w:numId w:val="45"/>
        </w:numPr>
        <w:spacing w:before="0" w:after="0" w:line="329" w:lineRule="auto"/>
        <w:ind w:right="140" w:firstLine="5"/>
      </w:pPr>
      <w:r>
        <w:t>Conserjerías</w:t>
      </w:r>
      <w:r w:rsidRPr="004E0C8F">
        <w:t xml:space="preserve"> (</w:t>
      </w:r>
      <w:r w:rsidR="00C945D1">
        <w:t>CONSERJERÍA</w:t>
      </w:r>
      <w:r w:rsidRPr="004E0C8F">
        <w:t xml:space="preserve">) en cada proyecto: </w:t>
      </w:r>
      <w:r w:rsidR="003A6ED1">
        <w:t xml:space="preserve">98 </w:t>
      </w:r>
      <w:r w:rsidR="00784A6F">
        <w:t xml:space="preserve">principales y </w:t>
      </w:r>
      <w:r w:rsidR="00886B33">
        <w:t>8</w:t>
      </w:r>
      <w:r w:rsidR="00784A6F">
        <w:t xml:space="preserve"> secundarias</w:t>
      </w:r>
      <w:r w:rsidR="003A6ED1">
        <w:t xml:space="preserve"> por cada principal</w:t>
      </w:r>
    </w:p>
    <w:p w14:paraId="5ADAEEAF" w14:textId="051CC3C4" w:rsidR="004E0C8F" w:rsidRPr="004E0C8F" w:rsidRDefault="004E0C8F" w:rsidP="00F84BD6">
      <w:pPr>
        <w:numPr>
          <w:ilvl w:val="1"/>
          <w:numId w:val="45"/>
        </w:numPr>
        <w:spacing w:before="0" w:after="0" w:line="329" w:lineRule="auto"/>
        <w:ind w:right="140" w:firstLine="5"/>
      </w:pPr>
      <w:r w:rsidRPr="004E0C8F">
        <w:t xml:space="preserve">Software de </w:t>
      </w:r>
      <w:r w:rsidR="00C945D1">
        <w:t>gestión</w:t>
      </w:r>
      <w:r w:rsidRPr="004E0C8F">
        <w:t xml:space="preserve"> por instalación: 1.</w:t>
      </w:r>
    </w:p>
    <w:p w14:paraId="1C03A8D0" w14:textId="14EAE70B" w:rsidR="004E0C8F" w:rsidRPr="004E0C8F" w:rsidRDefault="00F84BD6" w:rsidP="004E0C8F">
      <w:pPr>
        <w:numPr>
          <w:ilvl w:val="0"/>
          <w:numId w:val="45"/>
        </w:numPr>
        <w:spacing w:before="0" w:after="0" w:line="271" w:lineRule="auto"/>
        <w:ind w:hanging="225"/>
      </w:pPr>
      <w:r>
        <w:t>Alimentar</w:t>
      </w:r>
      <w:r w:rsidR="004E0C8F" w:rsidRPr="004E0C8F">
        <w:t xml:space="preserve"> </w:t>
      </w:r>
      <w:r w:rsidR="00C945D1">
        <w:t>TERMINAL</w:t>
      </w:r>
      <w:r w:rsidR="004E0C8F" w:rsidRPr="004E0C8F">
        <w:t xml:space="preserve">, </w:t>
      </w:r>
      <w:r w:rsidR="00C945D1">
        <w:t>PLACA</w:t>
      </w:r>
      <w:r w:rsidR="004E0C8F" w:rsidRPr="004E0C8F">
        <w:t xml:space="preserve"> y </w:t>
      </w:r>
      <w:r w:rsidR="00C945D1">
        <w:t>CONSERJERÍA</w:t>
      </w:r>
      <w:r w:rsidR="004E0C8F" w:rsidRPr="004E0C8F">
        <w:t xml:space="preserve"> </w:t>
      </w:r>
      <w:r w:rsidR="004E0C8F">
        <w:t>con</w:t>
      </w:r>
      <w:r w:rsidR="004E0C8F" w:rsidRPr="004E0C8F">
        <w:t xml:space="preserve"> fuente de alimentación de 12Vdc.</w:t>
      </w:r>
      <w:r w:rsidR="00886B33">
        <w:t xml:space="preserve"> Los TERMINALES </w:t>
      </w:r>
      <w:r w:rsidR="00DB0734">
        <w:t xml:space="preserve">y PLACAS </w:t>
      </w:r>
      <w:r w:rsidR="00886B33">
        <w:t xml:space="preserve">también mediante </w:t>
      </w:r>
      <w:proofErr w:type="spellStart"/>
      <w:r w:rsidR="00886B33">
        <w:t>PoE</w:t>
      </w:r>
      <w:proofErr w:type="spellEnd"/>
      <w:r w:rsidR="00886B33">
        <w:t>.</w:t>
      </w:r>
    </w:p>
    <w:p w14:paraId="536FE2FE" w14:textId="3B850459" w:rsidR="004E0C8F" w:rsidRPr="004E0C8F" w:rsidRDefault="004E0C8F" w:rsidP="004E0C8F">
      <w:pPr>
        <w:numPr>
          <w:ilvl w:val="0"/>
          <w:numId w:val="45"/>
        </w:numPr>
        <w:spacing w:before="0" w:after="0" w:line="271" w:lineRule="auto"/>
        <w:ind w:hanging="225"/>
      </w:pPr>
      <w:r w:rsidRPr="004E0C8F">
        <w:t>Tener un</w:t>
      </w:r>
      <w:r w:rsidR="00F84BD6">
        <w:t xml:space="preserve">a frecuencia de cuadro </w:t>
      </w:r>
      <w:r>
        <w:t>de video</w:t>
      </w:r>
      <w:r w:rsidRPr="004E0C8F">
        <w:t xml:space="preserve"> de al menos 25 </w:t>
      </w:r>
      <w:proofErr w:type="spellStart"/>
      <w:r w:rsidRPr="004E0C8F">
        <w:t>fps</w:t>
      </w:r>
      <w:proofErr w:type="spellEnd"/>
      <w:r w:rsidRPr="004E0C8F">
        <w:t>.</w:t>
      </w:r>
    </w:p>
    <w:p w14:paraId="0664034B" w14:textId="77777777" w:rsidR="004E0C8F" w:rsidRPr="004E0C8F" w:rsidRDefault="004E0C8F" w:rsidP="004E0C8F">
      <w:pPr>
        <w:numPr>
          <w:ilvl w:val="0"/>
          <w:numId w:val="45"/>
        </w:numPr>
        <w:spacing w:before="0" w:after="0" w:line="271" w:lineRule="auto"/>
        <w:ind w:hanging="225"/>
      </w:pPr>
      <w:r w:rsidRPr="004E0C8F">
        <w:t>Tener una resolución de imagen configurable por lo menos entre QVGA, VGA o HD para adaptarse a dispositivos de infraestructura (</w:t>
      </w:r>
      <w:proofErr w:type="spellStart"/>
      <w:r w:rsidRPr="004E0C8F">
        <w:t>switches</w:t>
      </w:r>
      <w:proofErr w:type="spellEnd"/>
      <w:r w:rsidRPr="004E0C8F">
        <w:t>) y tráfico de datos.</w:t>
      </w:r>
    </w:p>
    <w:p w14:paraId="45DEFFA1" w14:textId="77777777" w:rsidR="004E0C8F" w:rsidRPr="004E0C8F" w:rsidRDefault="004E0C8F" w:rsidP="004E0C8F">
      <w:pPr>
        <w:numPr>
          <w:ilvl w:val="0"/>
          <w:numId w:val="45"/>
        </w:numPr>
        <w:spacing w:before="0" w:after="0" w:line="271" w:lineRule="auto"/>
        <w:ind w:hanging="225"/>
      </w:pPr>
      <w:r w:rsidRPr="004E0C8F">
        <w:t>Tenga una compresión de video basada en la norma ISO / CEI14496-10 estándar H264 o mejor con tasa de bits variable para reducir el ancho de banda requerido.</w:t>
      </w:r>
    </w:p>
    <w:p w14:paraId="047782DD" w14:textId="2CE86783" w:rsidR="00322FEE" w:rsidRPr="004E0C8F" w:rsidRDefault="004E0C8F" w:rsidP="004E0C8F">
      <w:pPr>
        <w:numPr>
          <w:ilvl w:val="0"/>
          <w:numId w:val="45"/>
        </w:numPr>
        <w:spacing w:before="0" w:after="357" w:line="271" w:lineRule="auto"/>
        <w:ind w:hanging="225"/>
      </w:pPr>
      <w:r w:rsidRPr="004E0C8F">
        <w:t>Tener un audio basado en el códec G.711.</w:t>
      </w:r>
    </w:p>
    <w:p w14:paraId="77E40204" w14:textId="2AC281F0" w:rsidR="00F748B7" w:rsidRPr="004E0C8F" w:rsidRDefault="004E0C8F" w:rsidP="00322FEE">
      <w:pPr>
        <w:pStyle w:val="Ttulo2"/>
      </w:pPr>
      <w:bookmarkStart w:id="5" w:name="_Toc40878150"/>
      <w:r w:rsidRPr="004E0C8F">
        <w:t>CONFIGURACIÓN DEL SISTEMA</w:t>
      </w:r>
      <w:bookmarkEnd w:id="5"/>
    </w:p>
    <w:p w14:paraId="72F0C51D" w14:textId="77777777" w:rsidR="004E0C8F" w:rsidRPr="004E0C8F" w:rsidRDefault="004E0C8F" w:rsidP="004E0C8F">
      <w:pPr>
        <w:spacing w:after="252"/>
      </w:pPr>
      <w:r w:rsidRPr="004E0C8F">
        <w:t>El sistema de videoportero deberá:</w:t>
      </w:r>
    </w:p>
    <w:p w14:paraId="19C6EDA3" w14:textId="4C3D4B19" w:rsidR="004E0C8F" w:rsidRPr="004E0C8F" w:rsidRDefault="004E0C8F" w:rsidP="004E0C8F">
      <w:pPr>
        <w:numPr>
          <w:ilvl w:val="0"/>
          <w:numId w:val="26"/>
        </w:numPr>
        <w:spacing w:before="0" w:after="42" w:line="271" w:lineRule="auto"/>
      </w:pPr>
      <w:r w:rsidRPr="004E0C8F">
        <w:t>Configur</w:t>
      </w:r>
      <w:r>
        <w:t>ar</w:t>
      </w:r>
      <w:r w:rsidRPr="004E0C8F">
        <w:t xml:space="preserve"> sus direcciones IP libremente en cualquier </w:t>
      </w:r>
      <w:r w:rsidR="006B27DF" w:rsidRPr="004E0C8F">
        <w:t>subred</w:t>
      </w:r>
      <w:r w:rsidRPr="004E0C8F">
        <w:t>.</w:t>
      </w:r>
    </w:p>
    <w:p w14:paraId="7F9742AE" w14:textId="1A1AF178" w:rsidR="004E0C8F" w:rsidRPr="004E0C8F" w:rsidRDefault="004E0C8F" w:rsidP="004E0C8F">
      <w:pPr>
        <w:numPr>
          <w:ilvl w:val="0"/>
          <w:numId w:val="26"/>
        </w:numPr>
        <w:spacing w:before="0" w:after="12" w:line="271" w:lineRule="auto"/>
      </w:pPr>
      <w:r w:rsidRPr="004E0C8F">
        <w:t>Inclu</w:t>
      </w:r>
      <w:r>
        <w:t>ir</w:t>
      </w:r>
      <w:r w:rsidRPr="004E0C8F">
        <w:t xml:space="preserve"> una forma segura de protección para evitar asignar direcciones IP repetidas a diferentes unidades.</w:t>
      </w:r>
    </w:p>
    <w:p w14:paraId="68E5FD74" w14:textId="641653E6" w:rsidR="004E0C8F" w:rsidRPr="004E0C8F" w:rsidRDefault="004E0C8F" w:rsidP="004E0C8F">
      <w:pPr>
        <w:numPr>
          <w:ilvl w:val="0"/>
          <w:numId w:val="26"/>
        </w:numPr>
        <w:spacing w:before="0" w:after="0" w:line="271" w:lineRule="auto"/>
      </w:pPr>
      <w:r w:rsidRPr="004E0C8F">
        <w:t xml:space="preserve">Permitir configurar los dispositivos a través de un servidor web incorporado en cada </w:t>
      </w:r>
      <w:r>
        <w:t>uno</w:t>
      </w:r>
      <w:r w:rsidR="00784A6F">
        <w:t>,</w:t>
      </w:r>
      <w:r w:rsidRPr="004E0C8F">
        <w:t xml:space="preserve"> protegido por un identificador personalizable y contraseña. Tal característica permite configurar </w:t>
      </w:r>
      <w:r>
        <w:t>todas las</w:t>
      </w:r>
      <w:r w:rsidRPr="004E0C8F">
        <w:t xml:space="preserve"> estaciones </w:t>
      </w:r>
      <w:r w:rsidR="00C945D1">
        <w:t>PLACA</w:t>
      </w:r>
      <w:r w:rsidR="00784A6F">
        <w:t>, CONSERJERÍA</w:t>
      </w:r>
      <w:r w:rsidRPr="004E0C8F">
        <w:t xml:space="preserve"> y </w:t>
      </w:r>
      <w:r w:rsidR="00C945D1">
        <w:t>TERMINAL</w:t>
      </w:r>
      <w:r w:rsidRPr="004E0C8F">
        <w:t xml:space="preserve"> </w:t>
      </w:r>
      <w:r>
        <w:t>desde un lugar común</w:t>
      </w:r>
      <w:r w:rsidRPr="004E0C8F">
        <w:t>.</w:t>
      </w:r>
    </w:p>
    <w:p w14:paraId="5A3928E0" w14:textId="0DC7E8B3" w:rsidR="004E0C8F" w:rsidRPr="004E0C8F" w:rsidRDefault="004E0C8F" w:rsidP="004E0C8F">
      <w:pPr>
        <w:numPr>
          <w:ilvl w:val="0"/>
          <w:numId w:val="26"/>
        </w:numPr>
        <w:spacing w:before="0" w:after="0" w:line="271" w:lineRule="auto"/>
      </w:pPr>
      <w:r w:rsidRPr="004E0C8F">
        <w:t xml:space="preserve">Permitir configurar el control de </w:t>
      </w:r>
      <w:r w:rsidR="003A37A6">
        <w:t xml:space="preserve">ascensor </w:t>
      </w:r>
      <w:r w:rsidRPr="004E0C8F">
        <w:t>desde un PC local mediante una herramienta de software de gestión dedicada.</w:t>
      </w:r>
    </w:p>
    <w:p w14:paraId="41926743" w14:textId="4E1685C8" w:rsidR="004E0C8F" w:rsidRPr="004E0C8F" w:rsidRDefault="003A37A6" w:rsidP="004E0C8F">
      <w:pPr>
        <w:numPr>
          <w:ilvl w:val="0"/>
          <w:numId w:val="26"/>
        </w:numPr>
        <w:spacing w:before="0" w:after="0" w:line="271" w:lineRule="auto"/>
      </w:pPr>
      <w:r>
        <w:t xml:space="preserve">Poder actualizar el </w:t>
      </w:r>
      <w:r w:rsidR="004E0C8F" w:rsidRPr="004E0C8F">
        <w:t>firmware individualmente desde cualquier punto de la instalación usando un PC.</w:t>
      </w:r>
    </w:p>
    <w:p w14:paraId="75EF1E05" w14:textId="777BA3E2" w:rsidR="00755374" w:rsidRPr="00F84BD6" w:rsidRDefault="004E0C8F" w:rsidP="00F84BD6">
      <w:pPr>
        <w:numPr>
          <w:ilvl w:val="0"/>
          <w:numId w:val="26"/>
        </w:numPr>
        <w:spacing w:before="0" w:after="238" w:line="271" w:lineRule="auto"/>
      </w:pPr>
      <w:r w:rsidRPr="004E0C8F">
        <w:t xml:space="preserve">Proporcionar un mecanismo para suscribir </w:t>
      </w:r>
      <w:r w:rsidR="00784A6F">
        <w:t>los</w:t>
      </w:r>
      <w:r w:rsidRPr="004E0C8F">
        <w:t xml:space="preserve"> teléfonos inteligentes </w:t>
      </w:r>
      <w:r w:rsidR="00784A6F">
        <w:t xml:space="preserve">de cada vivienda </w:t>
      </w:r>
      <w:r w:rsidRPr="004E0C8F">
        <w:t xml:space="preserve">a las llamadas desviadas de </w:t>
      </w:r>
      <w:r w:rsidR="00784A6F">
        <w:t>la misma</w:t>
      </w:r>
      <w:r w:rsidRPr="004E0C8F">
        <w:t>.</w:t>
      </w:r>
    </w:p>
    <w:p w14:paraId="5B7B1AFC" w14:textId="7258DC90" w:rsidR="003A37A6" w:rsidRPr="00A84C67" w:rsidRDefault="003A37A6" w:rsidP="003A37A6">
      <w:pPr>
        <w:pStyle w:val="Ttulo2"/>
        <w:spacing w:after="0"/>
        <w:ind w:left="-5"/>
      </w:pPr>
      <w:bookmarkStart w:id="6" w:name="_Toc40878151"/>
      <w:r w:rsidRPr="00A84C67">
        <w:t>INTEGRACIÓN DE</w:t>
      </w:r>
      <w:r w:rsidR="00AE2520" w:rsidRPr="00A84C67">
        <w:t>L</w:t>
      </w:r>
      <w:r w:rsidRPr="00A84C67">
        <w:t xml:space="preserve"> SISTEMA</w:t>
      </w:r>
      <w:bookmarkEnd w:id="6"/>
      <w:r w:rsidRPr="00A84C67">
        <w:rPr>
          <w:rFonts w:ascii="Arial" w:eastAsia="Arial" w:hAnsi="Arial" w:cs="Arial"/>
          <w:color w:val="595959"/>
          <w:sz w:val="20"/>
        </w:rPr>
        <w:t xml:space="preserve"> </w:t>
      </w:r>
    </w:p>
    <w:p w14:paraId="7880D178" w14:textId="77777777" w:rsidR="003A37A6" w:rsidRPr="003A37A6" w:rsidRDefault="003A37A6" w:rsidP="003A37A6">
      <w:r w:rsidRPr="003A37A6">
        <w:t>El sistema de videoportero debe ser compatible y conectable con:</w:t>
      </w:r>
    </w:p>
    <w:p w14:paraId="00F0D76B" w14:textId="77777777" w:rsidR="003A37A6" w:rsidRDefault="003A37A6" w:rsidP="003A37A6">
      <w:pPr>
        <w:spacing w:after="259" w:line="259" w:lineRule="auto"/>
        <w:ind w:left="-5" w:hanging="10"/>
      </w:pPr>
      <w:r>
        <w:rPr>
          <w:u w:val="single" w:color="595959"/>
        </w:rPr>
        <w:t>Lectores de control de acceso</w:t>
      </w:r>
    </w:p>
    <w:p w14:paraId="3284C9DC" w14:textId="6676E7BB" w:rsidR="003A37A6" w:rsidRPr="003A37A6" w:rsidRDefault="003A37A6" w:rsidP="003A37A6">
      <w:pPr>
        <w:numPr>
          <w:ilvl w:val="0"/>
          <w:numId w:val="48"/>
        </w:numPr>
        <w:spacing w:before="0" w:after="173" w:line="271" w:lineRule="auto"/>
        <w:ind w:hanging="225"/>
      </w:pPr>
      <w:r>
        <w:t xml:space="preserve">La </w:t>
      </w:r>
      <w:r w:rsidR="00C945D1">
        <w:t>PLACA</w:t>
      </w:r>
      <w:r w:rsidRPr="003A37A6">
        <w:t xml:space="preserve"> integrará el lector de tarjetas </w:t>
      </w:r>
      <w:r w:rsidR="006B27DF">
        <w:t>RFID</w:t>
      </w:r>
      <w:r w:rsidR="006B27DF" w:rsidRPr="003A37A6">
        <w:t xml:space="preserve"> </w:t>
      </w:r>
      <w:r w:rsidRPr="003A37A6">
        <w:t>como una unidad incorporada dentro de la misma estética en un solo panel.</w:t>
      </w:r>
    </w:p>
    <w:p w14:paraId="2B40DA49" w14:textId="31015442" w:rsidR="003A37A6" w:rsidRDefault="003A37A6" w:rsidP="003A37A6">
      <w:pPr>
        <w:numPr>
          <w:ilvl w:val="0"/>
          <w:numId w:val="48"/>
        </w:numPr>
        <w:spacing w:before="0" w:after="252" w:line="271" w:lineRule="auto"/>
        <w:ind w:hanging="225"/>
      </w:pPr>
      <w:r>
        <w:t xml:space="preserve">La </w:t>
      </w:r>
      <w:r w:rsidR="00C945D1">
        <w:t>PLACA</w:t>
      </w:r>
      <w:r w:rsidRPr="003A37A6">
        <w:t xml:space="preserve"> debe ser </w:t>
      </w:r>
      <w:r>
        <w:t>autónoma</w:t>
      </w:r>
      <w:r w:rsidRPr="003A37A6">
        <w:t xml:space="preserve"> para conceder </w:t>
      </w:r>
      <w:r>
        <w:t>el acceso</w:t>
      </w:r>
      <w:r w:rsidRPr="003A37A6">
        <w:t xml:space="preserve"> a los usuarios sin la necesidad de un servidor centralizado.</w:t>
      </w:r>
    </w:p>
    <w:p w14:paraId="1B0A390D" w14:textId="75A6369B" w:rsidR="002E74DE" w:rsidRPr="003A37A6" w:rsidRDefault="002E74DE" w:rsidP="003A37A6">
      <w:pPr>
        <w:numPr>
          <w:ilvl w:val="0"/>
          <w:numId w:val="48"/>
        </w:numPr>
        <w:spacing w:before="0" w:after="252" w:line="271" w:lineRule="auto"/>
        <w:ind w:hanging="225"/>
      </w:pPr>
      <w:r>
        <w:t xml:space="preserve">La PLACA podrá conectar lectores de control de acceso mediante </w:t>
      </w:r>
      <w:proofErr w:type="gramStart"/>
      <w:r>
        <w:t>interface</w:t>
      </w:r>
      <w:proofErr w:type="gramEnd"/>
      <w:r>
        <w:t xml:space="preserve"> </w:t>
      </w:r>
      <w:proofErr w:type="spellStart"/>
      <w:r>
        <w:t>wiegand</w:t>
      </w:r>
      <w:proofErr w:type="spellEnd"/>
      <w:r>
        <w:t>.</w:t>
      </w:r>
    </w:p>
    <w:p w14:paraId="7202EDEF" w14:textId="77777777" w:rsidR="003A37A6" w:rsidRDefault="003A37A6" w:rsidP="003A37A6">
      <w:pPr>
        <w:spacing w:after="259" w:line="259" w:lineRule="auto"/>
        <w:ind w:left="-5" w:hanging="10"/>
      </w:pPr>
      <w:r>
        <w:rPr>
          <w:u w:val="single" w:color="595959"/>
        </w:rPr>
        <w:t>Cámaras CCTV basadas en IP</w:t>
      </w:r>
    </w:p>
    <w:p w14:paraId="756ECFFC" w14:textId="32C25462" w:rsidR="003A37A6" w:rsidRPr="003A37A6" w:rsidRDefault="003A37A6" w:rsidP="00D05A77">
      <w:pPr>
        <w:numPr>
          <w:ilvl w:val="0"/>
          <w:numId w:val="49"/>
        </w:numPr>
        <w:spacing w:before="0" w:after="13" w:line="271" w:lineRule="auto"/>
        <w:ind w:hanging="225"/>
        <w:jc w:val="both"/>
      </w:pPr>
      <w:r w:rsidRPr="003A37A6">
        <w:t>El sistema se conectará con las cámaras CCTV basadas en IP de varias marc</w:t>
      </w:r>
      <w:r>
        <w:t>as a través del protocolo RTSP, p</w:t>
      </w:r>
      <w:r w:rsidRPr="003A37A6">
        <w:t>ermitiendo el monitoreo de</w:t>
      </w:r>
      <w:r>
        <w:t xml:space="preserve">sde </w:t>
      </w:r>
      <w:r w:rsidR="00C945D1">
        <w:t>el TERMINAL</w:t>
      </w:r>
      <w:r w:rsidRPr="003A37A6">
        <w:t xml:space="preserve"> de manera selectiva </w:t>
      </w:r>
      <w:r w:rsidRPr="003A37A6">
        <w:lastRenderedPageBreak/>
        <w:t>(vivienda, edificio, entrada general)</w:t>
      </w:r>
      <w:r w:rsidR="00886B33">
        <w:t xml:space="preserve"> y opcionalmente activar el relé abre puertas u otro dispositivo asociado a la cámara</w:t>
      </w:r>
      <w:r w:rsidRPr="003A37A6">
        <w:t>.</w:t>
      </w:r>
    </w:p>
    <w:p w14:paraId="372DFD32" w14:textId="642BF34A" w:rsidR="003A37A6" w:rsidRDefault="003A37A6" w:rsidP="00D05A77">
      <w:pPr>
        <w:numPr>
          <w:ilvl w:val="0"/>
          <w:numId w:val="49"/>
        </w:numPr>
        <w:spacing w:before="0" w:after="237" w:line="271" w:lineRule="auto"/>
        <w:ind w:hanging="225"/>
        <w:jc w:val="both"/>
      </w:pPr>
      <w:r>
        <w:t xml:space="preserve">La </w:t>
      </w:r>
      <w:r w:rsidR="00C945D1">
        <w:t>CONSERJERÍA</w:t>
      </w:r>
      <w:r w:rsidRPr="003A37A6">
        <w:t xml:space="preserve"> seleccionará una cámara IP que se utilizará como fuente de vídeo al llamar a cualquier </w:t>
      </w:r>
      <w:r w:rsidR="00C945D1">
        <w:t>TERMINAL</w:t>
      </w:r>
      <w:r w:rsidR="002E74DE">
        <w:t xml:space="preserve"> o </w:t>
      </w:r>
      <w:proofErr w:type="spellStart"/>
      <w:r w:rsidR="002E74DE">
        <w:t>CONSERJERíA</w:t>
      </w:r>
      <w:proofErr w:type="spellEnd"/>
      <w:r w:rsidRPr="003A37A6">
        <w:t>.</w:t>
      </w:r>
    </w:p>
    <w:p w14:paraId="052146DC" w14:textId="7FCAA48E" w:rsidR="00886B33" w:rsidRPr="003A37A6" w:rsidRDefault="00886B33" w:rsidP="00D05A77">
      <w:pPr>
        <w:numPr>
          <w:ilvl w:val="0"/>
          <w:numId w:val="49"/>
        </w:numPr>
        <w:spacing w:before="0" w:after="237" w:line="271" w:lineRule="auto"/>
        <w:ind w:hanging="225"/>
        <w:jc w:val="both"/>
      </w:pPr>
      <w:r>
        <w:t>El TERMINAL recibirá llamadas de su timbre de puerta con video procedente de una cámara IP.</w:t>
      </w:r>
    </w:p>
    <w:p w14:paraId="7A572A5F" w14:textId="6C964B22" w:rsidR="003A37A6" w:rsidRPr="003A37A6" w:rsidRDefault="003A37A6" w:rsidP="003A37A6">
      <w:pPr>
        <w:spacing w:after="172" w:line="259" w:lineRule="auto"/>
        <w:ind w:left="-5" w:hanging="10"/>
      </w:pPr>
      <w:r w:rsidRPr="003A37A6">
        <w:rPr>
          <w:u w:val="single" w:color="595959"/>
        </w:rPr>
        <w:t xml:space="preserve">Control de </w:t>
      </w:r>
      <w:r>
        <w:rPr>
          <w:u w:val="single" w:color="595959"/>
        </w:rPr>
        <w:t>ascensor</w:t>
      </w:r>
    </w:p>
    <w:p w14:paraId="7D017C17" w14:textId="17BFD78B" w:rsidR="003A37A6" w:rsidRPr="003A37A6" w:rsidRDefault="003A37A6" w:rsidP="00D05A77">
      <w:pPr>
        <w:jc w:val="both"/>
      </w:pPr>
      <w:r w:rsidRPr="003A37A6">
        <w:t xml:space="preserve">El sistema se interconectará con los ascensores de </w:t>
      </w:r>
      <w:r>
        <w:t>diferentes</w:t>
      </w:r>
      <w:r w:rsidRPr="003A37A6">
        <w:t xml:space="preserve"> marca</w:t>
      </w:r>
      <w:r>
        <w:t>s</w:t>
      </w:r>
      <w:r w:rsidRPr="003A37A6">
        <w:t xml:space="preserve"> basados en la integración a nivel de protocolo</w:t>
      </w:r>
      <w:r w:rsidR="00886B33">
        <w:t xml:space="preserve"> de bajo nivel</w:t>
      </w:r>
      <w:r w:rsidRPr="003A37A6">
        <w:t xml:space="preserve"> </w:t>
      </w:r>
      <w:r w:rsidR="002E74DE">
        <w:t>mediante relés</w:t>
      </w:r>
      <w:r w:rsidRPr="003A37A6">
        <w:t xml:space="preserve">. El ascensor debe interactuar con </w:t>
      </w:r>
      <w:r w:rsidR="00C945D1">
        <w:t>PLACA</w:t>
      </w:r>
      <w:r w:rsidRPr="003A37A6">
        <w:t xml:space="preserve"> (visitantes y</w:t>
      </w:r>
      <w:r>
        <w:t xml:space="preserve"> </w:t>
      </w:r>
      <w:r w:rsidR="0084016F">
        <w:t>residentes</w:t>
      </w:r>
      <w:r w:rsidRPr="003A37A6">
        <w:t xml:space="preserve">) </w:t>
      </w:r>
      <w:r>
        <w:t>y</w:t>
      </w:r>
      <w:r w:rsidRPr="003A37A6">
        <w:t xml:space="preserve"> </w:t>
      </w:r>
      <w:r w:rsidR="00C945D1">
        <w:t>TERMINAL</w:t>
      </w:r>
      <w:r w:rsidR="0084016F">
        <w:t xml:space="preserve"> (residentes)</w:t>
      </w:r>
      <w:r w:rsidRPr="003A37A6">
        <w:t>.</w:t>
      </w:r>
    </w:p>
    <w:p w14:paraId="3D0268AE" w14:textId="77777777" w:rsidR="003A37A6" w:rsidRPr="003A37A6" w:rsidRDefault="003A37A6" w:rsidP="003A37A6">
      <w:pPr>
        <w:spacing w:after="172" w:line="259" w:lineRule="auto"/>
        <w:ind w:left="-5" w:hanging="10"/>
      </w:pPr>
      <w:r w:rsidRPr="003A37A6">
        <w:rPr>
          <w:u w:val="single" w:color="595959"/>
        </w:rPr>
        <w:t>Sistema de alarmas</w:t>
      </w:r>
    </w:p>
    <w:p w14:paraId="2076AB76" w14:textId="76B06A38" w:rsidR="003A37A6" w:rsidRPr="003A37A6" w:rsidRDefault="003A37A6" w:rsidP="003A37A6">
      <w:pPr>
        <w:spacing w:after="147"/>
      </w:pPr>
      <w:r w:rsidRPr="003A37A6">
        <w:t xml:space="preserve">Cada </w:t>
      </w:r>
      <w:r w:rsidR="00C945D1">
        <w:t>TERMINAL</w:t>
      </w:r>
      <w:r w:rsidRPr="003A37A6">
        <w:t xml:space="preserve"> gestionará un sistema de alarma local que deb</w:t>
      </w:r>
      <w:r>
        <w:t>erá</w:t>
      </w:r>
      <w:r w:rsidR="00A84C67">
        <w:t xml:space="preserve"> transmitir toda</w:t>
      </w:r>
      <w:r w:rsidRPr="003A37A6">
        <w:t>s l</w:t>
      </w:r>
      <w:r>
        <w:t>a</w:t>
      </w:r>
      <w:r w:rsidRPr="003A37A6">
        <w:t xml:space="preserve">s </w:t>
      </w:r>
      <w:r>
        <w:t>activaciones</w:t>
      </w:r>
      <w:r w:rsidRPr="003A37A6">
        <w:t xml:space="preserve"> de alarma al software de gestión y</w:t>
      </w:r>
      <w:r>
        <w:t xml:space="preserve"> </w:t>
      </w:r>
      <w:r w:rsidRPr="003A37A6">
        <w:t xml:space="preserve">a la </w:t>
      </w:r>
      <w:r w:rsidR="00C945D1">
        <w:t>CONSERJERÍA</w:t>
      </w:r>
      <w:r w:rsidRPr="003A37A6">
        <w:t>.</w:t>
      </w:r>
      <w:r w:rsidR="00886B33">
        <w:t xml:space="preserve"> El sistema de alarma se deberá poder desactivar empleando tarjetas de proximidad desde las PLACAS cuando el propietario llegue a su edificio o vivienda.</w:t>
      </w:r>
    </w:p>
    <w:p w14:paraId="657FD2E6" w14:textId="77777777" w:rsidR="003A37A6" w:rsidRPr="003A37A6" w:rsidRDefault="003A37A6" w:rsidP="003A37A6">
      <w:pPr>
        <w:spacing w:after="172" w:line="259" w:lineRule="auto"/>
        <w:ind w:left="-5" w:hanging="10"/>
      </w:pPr>
      <w:r w:rsidRPr="003A37A6">
        <w:rPr>
          <w:u w:val="single" w:color="595959"/>
        </w:rPr>
        <w:t>Smartphones</w:t>
      </w:r>
    </w:p>
    <w:p w14:paraId="73CAAA14" w14:textId="4ED021FD" w:rsidR="003A37A6" w:rsidRPr="003A37A6" w:rsidRDefault="003A37A6" w:rsidP="003A37A6">
      <w:pPr>
        <w:spacing w:after="158" w:line="290" w:lineRule="auto"/>
        <w:ind w:left="10" w:right="-8" w:hanging="10"/>
        <w:jc w:val="both"/>
      </w:pPr>
      <w:r w:rsidRPr="003A37A6">
        <w:t xml:space="preserve">El sistema podrá desviar las llamadas </w:t>
      </w:r>
      <w:r w:rsidR="0084016F">
        <w:t>a vivienda</w:t>
      </w:r>
      <w:r w:rsidR="0084016F" w:rsidRPr="003A37A6">
        <w:t xml:space="preserve"> </w:t>
      </w:r>
      <w:r w:rsidRPr="003A37A6">
        <w:t xml:space="preserve">de </w:t>
      </w:r>
      <w:r w:rsidR="00C945D1">
        <w:t>PLACAS</w:t>
      </w:r>
      <w:r w:rsidRPr="003A37A6">
        <w:t xml:space="preserve"> y </w:t>
      </w:r>
      <w:r w:rsidR="00C945D1">
        <w:t>CONSERJERÍAS</w:t>
      </w:r>
      <w:r w:rsidRPr="003A37A6">
        <w:t xml:space="preserve"> a Smartphones a través de una aplicación, disponible </w:t>
      </w:r>
      <w:r w:rsidR="00AE2520">
        <w:t>para</w:t>
      </w:r>
      <w:r w:rsidRPr="003A37A6">
        <w:t xml:space="preserve"> Android </w:t>
      </w:r>
      <w:proofErr w:type="gramStart"/>
      <w:r w:rsidR="00AE2520">
        <w:t>e</w:t>
      </w:r>
      <w:proofErr w:type="gramEnd"/>
      <w:r w:rsidRPr="003A37A6">
        <w:t xml:space="preserve"> iOS. El </w:t>
      </w:r>
      <w:r w:rsidR="00AE2520">
        <w:t xml:space="preserve">smartphone permitirá </w:t>
      </w:r>
      <w:r w:rsidRPr="003A37A6">
        <w:t xml:space="preserve">audio </w:t>
      </w:r>
      <w:r w:rsidR="00AE2520">
        <w:t xml:space="preserve">bidireccional </w:t>
      </w:r>
      <w:r w:rsidRPr="003A37A6">
        <w:t xml:space="preserve">y video y tendrá la posibilidad de abrir la puerta. Será posible llamar a </w:t>
      </w:r>
      <w:r w:rsidR="00886B33">
        <w:t xml:space="preserve">las </w:t>
      </w:r>
      <w:r w:rsidR="00C945D1">
        <w:t>PLACA</w:t>
      </w:r>
      <w:r w:rsidR="00886B33">
        <w:t>S</w:t>
      </w:r>
      <w:r w:rsidRPr="003A37A6">
        <w:t xml:space="preserve"> desde el </w:t>
      </w:r>
      <w:r w:rsidR="00AE2520">
        <w:t>smartphone</w:t>
      </w:r>
      <w:r w:rsidRPr="003A37A6">
        <w:t>.</w:t>
      </w:r>
    </w:p>
    <w:p w14:paraId="40EBAA04" w14:textId="3D488FB7" w:rsidR="003A37A6" w:rsidRPr="00A84C67" w:rsidRDefault="003A37A6" w:rsidP="003A37A6">
      <w:pPr>
        <w:spacing w:after="187" w:line="259" w:lineRule="auto"/>
        <w:ind w:left="-5" w:hanging="10"/>
        <w:rPr>
          <w:u w:val="single" w:color="595959"/>
        </w:rPr>
      </w:pPr>
      <w:r w:rsidRPr="00A84C67">
        <w:rPr>
          <w:u w:val="single" w:color="595959"/>
        </w:rPr>
        <w:t>Infraestructuras de fibra óptica</w:t>
      </w:r>
    </w:p>
    <w:p w14:paraId="23BE3A25" w14:textId="3DCBC2BE" w:rsidR="00AE2520" w:rsidRDefault="00AE2520" w:rsidP="003A37A6">
      <w:pPr>
        <w:spacing w:after="187" w:line="259" w:lineRule="auto"/>
        <w:ind w:left="-5" w:hanging="10"/>
      </w:pPr>
      <w:r w:rsidRPr="00AE2520">
        <w:t>Los dispositivos funcionarán a través de elementos de fibra óptica como extensores, elementos GPON y EPON (ONT, OLT</w:t>
      </w:r>
      <w:r w:rsidR="0084016F">
        <w:t>, ONU</w:t>
      </w:r>
      <w:r w:rsidRPr="00AE2520">
        <w:t>)</w:t>
      </w:r>
      <w:r>
        <w:t>.</w:t>
      </w:r>
    </w:p>
    <w:p w14:paraId="4CFAD434" w14:textId="6FA3EE1A" w:rsidR="00886B33" w:rsidRPr="00B61737" w:rsidRDefault="00886B33" w:rsidP="003A37A6">
      <w:pPr>
        <w:spacing w:after="187" w:line="259" w:lineRule="auto"/>
        <w:ind w:left="-5" w:hanging="10"/>
        <w:rPr>
          <w:u w:val="single"/>
        </w:rPr>
      </w:pPr>
      <w:r w:rsidRPr="00B61737">
        <w:rPr>
          <w:u w:val="single"/>
        </w:rPr>
        <w:t>Sistemas de Gestión de Video</w:t>
      </w:r>
    </w:p>
    <w:p w14:paraId="7EF253C7" w14:textId="2425F409" w:rsidR="00886B33" w:rsidRPr="00AE2520" w:rsidRDefault="00886B33" w:rsidP="003A37A6">
      <w:pPr>
        <w:spacing w:after="187" w:line="259" w:lineRule="auto"/>
        <w:ind w:left="-5" w:hanging="10"/>
      </w:pPr>
      <w:r>
        <w:t>La PLACA se debe poder integrar con Sistemas de Gestión de Video de terceras partes para proporcionar funcionalidades adicionales tales como Reconocimiento Facial, Recepción de Llamada</w:t>
      </w:r>
      <w:r w:rsidR="00DB0734">
        <w:t>, intercomunicación audio y video, apertura de puerta</w:t>
      </w:r>
      <w:r>
        <w:t xml:space="preserve"> y otras funciones de analítica de video.</w:t>
      </w:r>
    </w:p>
    <w:p w14:paraId="405AB114" w14:textId="21B13023" w:rsidR="00F748B7" w:rsidRPr="003A37A6" w:rsidRDefault="00AE2520" w:rsidP="003A37A6">
      <w:pPr>
        <w:pStyle w:val="Ttulo1"/>
      </w:pPr>
      <w:bookmarkStart w:id="7" w:name="_Toc40878152"/>
      <w:r w:rsidRPr="00AE2520">
        <w:lastRenderedPageBreak/>
        <w:t>COMPONENTES</w:t>
      </w:r>
      <w:bookmarkEnd w:id="7"/>
    </w:p>
    <w:p w14:paraId="724829EC" w14:textId="0A328BF8" w:rsidR="00F748B7" w:rsidRPr="00AE2520" w:rsidRDefault="00AE2520" w:rsidP="00D50ACF">
      <w:pPr>
        <w:pStyle w:val="Ttulo2"/>
        <w:rPr>
          <w:u w:val="single"/>
        </w:rPr>
      </w:pPr>
      <w:bookmarkStart w:id="8" w:name="_Toc40878153"/>
      <w:r w:rsidRPr="00AE2520">
        <w:rPr>
          <w:u w:val="single"/>
        </w:rPr>
        <w:t>PLACAS DE CALLE</w:t>
      </w:r>
      <w:bookmarkEnd w:id="8"/>
    </w:p>
    <w:p w14:paraId="557D44E2" w14:textId="505EB44E" w:rsidR="00A43DE6" w:rsidRPr="00AE2520" w:rsidRDefault="00AE2520" w:rsidP="000269FE">
      <w:pPr>
        <w:pStyle w:val="Ttulo2"/>
      </w:pPr>
      <w:bookmarkStart w:id="9" w:name="_Toc40878154"/>
      <w:r>
        <w:t xml:space="preserve">PLACA DE CALLE </w:t>
      </w:r>
      <w:r w:rsidR="00A84C67">
        <w:t xml:space="preserve">VIDEO </w:t>
      </w:r>
      <w:r>
        <w:t xml:space="preserve">DIGITAL </w:t>
      </w:r>
      <w:r w:rsidR="00E1599A" w:rsidRPr="00AE2520">
        <w:t>CAPACITIV</w:t>
      </w:r>
      <w:r>
        <w:t>A</w:t>
      </w:r>
      <w:bookmarkEnd w:id="9"/>
    </w:p>
    <w:p w14:paraId="41C87F92" w14:textId="65BA9486" w:rsidR="00F748B7" w:rsidRPr="00397FCB" w:rsidRDefault="00AE2520" w:rsidP="00D50ACF">
      <w:pPr>
        <w:pStyle w:val="Ttulo3"/>
        <w:rPr>
          <w:rStyle w:val="Textoennegrita"/>
        </w:rPr>
      </w:pPr>
      <w:r w:rsidRPr="00397FCB">
        <w:rPr>
          <w:rStyle w:val="Textoennegrita"/>
        </w:rPr>
        <w:t>Descripción</w:t>
      </w:r>
    </w:p>
    <w:p w14:paraId="43D2EC57" w14:textId="21B4D163" w:rsidR="00A55754" w:rsidRPr="00397FCB" w:rsidRDefault="00397FCB" w:rsidP="00AB413C">
      <w:pPr>
        <w:jc w:val="both"/>
      </w:pPr>
      <w:r>
        <w:t>La</w:t>
      </w:r>
      <w:r w:rsidRPr="00397FCB">
        <w:t xml:space="preserve"> </w:t>
      </w:r>
      <w:r w:rsidR="00C945D1">
        <w:t>PLACA</w:t>
      </w:r>
      <w:r w:rsidRPr="00397FCB">
        <w:t xml:space="preserve"> debe ser de estructura compacta e incluir los siguientes elementos: amplificador de audio, cámara de vídeo en color con iluminación de escena blanca, pantalla informativa, teclado capacitivo y lector de tarjetas de proximidad.</w:t>
      </w:r>
      <w:r w:rsidR="00AB413C" w:rsidRPr="00397FCB">
        <w:t xml:space="preserve"> </w:t>
      </w:r>
    </w:p>
    <w:p w14:paraId="14532D65" w14:textId="15CA70E2" w:rsidR="00C50C1F" w:rsidRPr="00397FCB" w:rsidRDefault="00C50C1F" w:rsidP="00C50C1F">
      <w:pPr>
        <w:pStyle w:val="Ttulo3"/>
        <w:rPr>
          <w:rStyle w:val="Textoennegrita"/>
        </w:rPr>
      </w:pPr>
      <w:r w:rsidRPr="00397FCB">
        <w:rPr>
          <w:rStyle w:val="Textoennegrita"/>
        </w:rPr>
        <w:t>Configura</w:t>
      </w:r>
      <w:r w:rsidR="00397FCB" w:rsidRPr="00397FCB">
        <w:rPr>
          <w:rStyle w:val="Textoennegrita"/>
        </w:rPr>
        <w:t>c</w:t>
      </w:r>
      <w:r w:rsidRPr="00397FCB">
        <w:rPr>
          <w:rStyle w:val="Textoennegrita"/>
        </w:rPr>
        <w:t>i</w:t>
      </w:r>
      <w:r w:rsidR="00397FCB" w:rsidRPr="00397FCB">
        <w:rPr>
          <w:rStyle w:val="Textoennegrita"/>
        </w:rPr>
        <w:t>ó</w:t>
      </w:r>
      <w:r w:rsidRPr="00397FCB">
        <w:rPr>
          <w:rStyle w:val="Textoennegrita"/>
        </w:rPr>
        <w:t>n</w:t>
      </w:r>
    </w:p>
    <w:p w14:paraId="37AAC6C6" w14:textId="605B3D01" w:rsidR="00397FCB" w:rsidRPr="00397FCB" w:rsidRDefault="00397FCB" w:rsidP="00397FCB">
      <w:pPr>
        <w:pStyle w:val="Prrafodelista"/>
        <w:numPr>
          <w:ilvl w:val="0"/>
          <w:numId w:val="50"/>
        </w:numPr>
        <w:spacing w:after="42"/>
      </w:pPr>
      <w:r>
        <w:t xml:space="preserve">La </w:t>
      </w:r>
      <w:r w:rsidR="00C945D1">
        <w:t>PLACA</w:t>
      </w:r>
      <w:r w:rsidRPr="00397FCB">
        <w:t xml:space="preserve"> se configurará a través de un servidor web </w:t>
      </w:r>
      <w:r>
        <w:t>embebido</w:t>
      </w:r>
      <w:r w:rsidRPr="00397FCB">
        <w:t>.</w:t>
      </w:r>
    </w:p>
    <w:p w14:paraId="18CEDFAC" w14:textId="5F0FBD08" w:rsidR="00397FCB" w:rsidRDefault="00397FCB" w:rsidP="00397FCB">
      <w:pPr>
        <w:pStyle w:val="Prrafodelista"/>
        <w:numPr>
          <w:ilvl w:val="0"/>
          <w:numId w:val="50"/>
        </w:numPr>
        <w:spacing w:after="42"/>
      </w:pPr>
      <w:r>
        <w:t xml:space="preserve">La </w:t>
      </w:r>
      <w:r w:rsidR="00C945D1">
        <w:t>PLACA</w:t>
      </w:r>
      <w:r w:rsidRPr="00397FCB">
        <w:t xml:space="preserve"> será configurable para funcionar como un </w:t>
      </w:r>
      <w:r>
        <w:t>p</w:t>
      </w:r>
      <w:r w:rsidRPr="00397FCB">
        <w:t>anel de ent</w:t>
      </w:r>
      <w:r>
        <w:t>rada general o panel de bloque.</w:t>
      </w:r>
    </w:p>
    <w:p w14:paraId="79D3CBD9" w14:textId="75C16655" w:rsidR="00DB0734" w:rsidRDefault="00DB0734" w:rsidP="00397FCB">
      <w:pPr>
        <w:pStyle w:val="Prrafodelista"/>
        <w:numPr>
          <w:ilvl w:val="0"/>
          <w:numId w:val="50"/>
        </w:numPr>
        <w:spacing w:after="42"/>
      </w:pPr>
      <w:r>
        <w:t>La PLACA debe poder ajusta</w:t>
      </w:r>
      <w:r w:rsidR="00753CD5">
        <w:t>r</w:t>
      </w:r>
      <w:r>
        <w:t xml:space="preserve"> los niveles de audio de bajada y síntesis de voz independientemente.</w:t>
      </w:r>
    </w:p>
    <w:p w14:paraId="76E7C4D2" w14:textId="21D0306C" w:rsidR="00DB0734" w:rsidRDefault="00DB0734" w:rsidP="00397FCB">
      <w:pPr>
        <w:pStyle w:val="Prrafodelista"/>
        <w:numPr>
          <w:ilvl w:val="0"/>
          <w:numId w:val="50"/>
        </w:numPr>
        <w:spacing w:after="42"/>
      </w:pPr>
      <w:r>
        <w:t xml:space="preserve">La PLACA debe poderse configurar al menos en 12 idiomas </w:t>
      </w:r>
      <w:r w:rsidR="007E66B8">
        <w:t>para mostrar los textos y síntesis de voz.</w:t>
      </w:r>
    </w:p>
    <w:p w14:paraId="1C9DF11D" w14:textId="77777777" w:rsidR="002E3ACE" w:rsidRDefault="00397FCB" w:rsidP="002E3ACE">
      <w:pPr>
        <w:pStyle w:val="Prrafodelista"/>
        <w:numPr>
          <w:ilvl w:val="0"/>
          <w:numId w:val="34"/>
        </w:numPr>
        <w:spacing w:after="57"/>
      </w:pPr>
      <w:r>
        <w:t xml:space="preserve">La </w:t>
      </w:r>
      <w:r w:rsidR="00C945D1">
        <w:t>PLACA</w:t>
      </w:r>
      <w:r w:rsidRPr="00397FCB">
        <w:t xml:space="preserve"> proporcionará una forma sencilla de mostrar la configuración actual de la red.</w:t>
      </w:r>
      <w:r w:rsidR="002E3ACE" w:rsidRPr="002E3ACE">
        <w:t xml:space="preserve"> </w:t>
      </w:r>
    </w:p>
    <w:p w14:paraId="2D986097" w14:textId="4ADE678A" w:rsidR="00397FCB" w:rsidRDefault="002E3ACE" w:rsidP="00D05A77">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r>
        <w:t>.</w:t>
      </w:r>
    </w:p>
    <w:p w14:paraId="5136FDD6" w14:textId="024F1AAE" w:rsidR="007E66B8" w:rsidRDefault="007E66B8" w:rsidP="00D05A77">
      <w:pPr>
        <w:pStyle w:val="Prrafodelista"/>
        <w:numPr>
          <w:ilvl w:val="0"/>
          <w:numId w:val="34"/>
        </w:numPr>
        <w:spacing w:after="57"/>
      </w:pPr>
      <w:r>
        <w:t>La PLACA debe poder configurarse a parámetros de fábrica cuando se necesite.</w:t>
      </w:r>
    </w:p>
    <w:p w14:paraId="2FBF30BF" w14:textId="34E2AC04" w:rsidR="007E66B8" w:rsidRPr="00397FCB" w:rsidRDefault="00EA6318" w:rsidP="00D05A77">
      <w:pPr>
        <w:pStyle w:val="Prrafodelista"/>
        <w:numPr>
          <w:ilvl w:val="0"/>
          <w:numId w:val="34"/>
        </w:numPr>
        <w:spacing w:after="57"/>
      </w:pPr>
      <w:r>
        <w:t>En l</w:t>
      </w:r>
      <w:r w:rsidR="007E66B8">
        <w:t>a PLACA debe poder</w:t>
      </w:r>
      <w:r>
        <w:t>se</w:t>
      </w:r>
      <w:r w:rsidR="007E66B8">
        <w:t xml:space="preserve"> actualizar el firmware.</w:t>
      </w:r>
    </w:p>
    <w:p w14:paraId="11F09A3F" w14:textId="099B04DD" w:rsidR="00C50C1F" w:rsidRPr="00397FCB" w:rsidRDefault="00C50C1F" w:rsidP="00C50C1F">
      <w:pPr>
        <w:pStyle w:val="Ttulo3"/>
        <w:rPr>
          <w:rStyle w:val="Textoennegrita"/>
        </w:rPr>
      </w:pPr>
      <w:r w:rsidRPr="00397FCB">
        <w:rPr>
          <w:rStyle w:val="Textoennegrita"/>
        </w:rPr>
        <w:t>Funcion</w:t>
      </w:r>
      <w:r w:rsidR="00397FCB" w:rsidRPr="00397FCB">
        <w:rPr>
          <w:rStyle w:val="Textoennegrita"/>
        </w:rPr>
        <w:t>e</w:t>
      </w:r>
      <w:r w:rsidRPr="00397FCB">
        <w:rPr>
          <w:rStyle w:val="Textoennegrita"/>
        </w:rPr>
        <w:t>s</w:t>
      </w:r>
    </w:p>
    <w:p w14:paraId="29E60E6E" w14:textId="2853CB40" w:rsidR="00397FCB" w:rsidRDefault="00397FCB" w:rsidP="00397FCB">
      <w:pPr>
        <w:spacing w:after="90" w:line="438" w:lineRule="auto"/>
        <w:ind w:right="2"/>
      </w:pPr>
      <w:r>
        <w:t xml:space="preserve">La </w:t>
      </w:r>
      <w:r w:rsidR="00C945D1">
        <w:t>PLACA</w:t>
      </w:r>
      <w:r w:rsidRPr="00397FCB">
        <w:t xml:space="preserve"> </w:t>
      </w:r>
      <w:r>
        <w:t>dispondrá de</w:t>
      </w:r>
      <w:r w:rsidRPr="00397FCB">
        <w:t xml:space="preserve"> las siguientes funciones: </w:t>
      </w:r>
    </w:p>
    <w:p w14:paraId="5437D07F" w14:textId="77777777" w:rsidR="004275DE" w:rsidRDefault="004275DE" w:rsidP="00397FCB">
      <w:pPr>
        <w:spacing w:after="90" w:line="438" w:lineRule="auto"/>
        <w:ind w:right="2"/>
        <w:rPr>
          <w:u w:val="single" w:color="595959"/>
        </w:rPr>
      </w:pPr>
      <w:r>
        <w:rPr>
          <w:u w:val="single" w:color="595959"/>
        </w:rPr>
        <w:t>Información</w:t>
      </w:r>
    </w:p>
    <w:p w14:paraId="35C31EA1" w14:textId="1C45EAD7" w:rsidR="004275DE" w:rsidRDefault="004275DE" w:rsidP="00A31FAA">
      <w:pPr>
        <w:pStyle w:val="Prrafodelista"/>
        <w:numPr>
          <w:ilvl w:val="0"/>
          <w:numId w:val="34"/>
        </w:numPr>
        <w:spacing w:after="57"/>
      </w:pPr>
      <w:r w:rsidRPr="00A31FAA">
        <w:t>En reposo la placa de calle mostrará información de uso con indicación de la fecha y la hora.</w:t>
      </w:r>
    </w:p>
    <w:p w14:paraId="414F027D" w14:textId="42EE8C4E" w:rsidR="007E66B8" w:rsidRPr="00A31FAA" w:rsidRDefault="007E66B8" w:rsidP="00A31FAA">
      <w:pPr>
        <w:pStyle w:val="Prrafodelista"/>
        <w:numPr>
          <w:ilvl w:val="0"/>
          <w:numId w:val="34"/>
        </w:numPr>
        <w:spacing w:after="57"/>
      </w:pPr>
      <w:r>
        <w:t xml:space="preserve">La PLACA debe reproducir un mensaje vocal de apertura de puerta en el idioma local como ayuda a las visitas y residentes. </w:t>
      </w:r>
    </w:p>
    <w:p w14:paraId="72278D67" w14:textId="7C467352" w:rsidR="00397FCB" w:rsidRPr="00397FCB" w:rsidRDefault="00397FCB" w:rsidP="00397FCB">
      <w:pPr>
        <w:spacing w:after="90" w:line="438" w:lineRule="auto"/>
        <w:ind w:right="2"/>
      </w:pPr>
      <w:r>
        <w:rPr>
          <w:u w:val="single" w:color="595959"/>
        </w:rPr>
        <w:t>Llam</w:t>
      </w:r>
      <w:r w:rsidRPr="00397FCB">
        <w:rPr>
          <w:u w:val="single" w:color="595959"/>
        </w:rPr>
        <w:t>a</w:t>
      </w:r>
      <w:r>
        <w:rPr>
          <w:u w:val="single" w:color="595959"/>
        </w:rPr>
        <w:t>da</w:t>
      </w:r>
    </w:p>
    <w:p w14:paraId="386590E8" w14:textId="775E2CF6" w:rsidR="00397FCB" w:rsidRDefault="00397FCB" w:rsidP="006C2984">
      <w:pPr>
        <w:pStyle w:val="Prrafodelista"/>
        <w:numPr>
          <w:ilvl w:val="0"/>
          <w:numId w:val="50"/>
        </w:numPr>
        <w:spacing w:after="252"/>
        <w:ind w:left="600"/>
      </w:pPr>
      <w:r w:rsidRPr="00397FCB">
        <w:t xml:space="preserve">Llamada directa a </w:t>
      </w:r>
      <w:r w:rsidR="00C945D1">
        <w:t>TERMINAL</w:t>
      </w:r>
      <w:r w:rsidRPr="00397FCB">
        <w:t xml:space="preserve">. Introduciendo un código de </w:t>
      </w:r>
      <w:r w:rsidR="00961141">
        <w:t xml:space="preserve">1 a </w:t>
      </w:r>
      <w:r w:rsidRPr="00397FCB">
        <w:t xml:space="preserve">4 dígitos para la entrada de bloque y </w:t>
      </w:r>
      <w:r w:rsidR="00961141">
        <w:t xml:space="preserve">5 a </w:t>
      </w:r>
      <w:r w:rsidRPr="00397FCB">
        <w:t>7 dígitos para la entrada general.</w:t>
      </w:r>
    </w:p>
    <w:p w14:paraId="72EFDB4A" w14:textId="0AF6C8F2" w:rsidR="002F1F57" w:rsidRDefault="002F1F57" w:rsidP="006C2984">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48ACD9EF" w14:textId="0E513949" w:rsidR="00397FCB" w:rsidRPr="00397FCB" w:rsidRDefault="00397FCB" w:rsidP="006C2984">
      <w:pPr>
        <w:pStyle w:val="Prrafodelista"/>
        <w:numPr>
          <w:ilvl w:val="0"/>
          <w:numId w:val="50"/>
        </w:numPr>
        <w:spacing w:after="252"/>
        <w:ind w:left="600"/>
      </w:pPr>
      <w:r w:rsidRPr="00397FCB">
        <w:t xml:space="preserve">Llamada a </w:t>
      </w:r>
      <w:r w:rsidR="00C945D1">
        <w:t>CONSERJERÍA</w:t>
      </w:r>
      <w:r w:rsidRPr="00397FCB">
        <w:t xml:space="preserve">. Marcación de un código </w:t>
      </w:r>
      <w:r w:rsidR="001B218D">
        <w:t>único</w:t>
      </w:r>
      <w:r w:rsidRPr="00397FCB">
        <w:t>.</w:t>
      </w:r>
    </w:p>
    <w:p w14:paraId="4DC28AE1" w14:textId="503A726C" w:rsidR="008344B4" w:rsidRPr="00397FCB" w:rsidRDefault="008344B4" w:rsidP="008344B4">
      <w:pPr>
        <w:spacing w:after="259" w:line="259" w:lineRule="auto"/>
        <w:ind w:left="-5" w:hanging="10"/>
      </w:pPr>
      <w:r>
        <w:rPr>
          <w:u w:val="single" w:color="595959"/>
        </w:rPr>
        <w:t>Autoe</w:t>
      </w:r>
      <w:r w:rsidRPr="00397FCB">
        <w:rPr>
          <w:u w:val="single" w:color="595959"/>
        </w:rPr>
        <w:t>ncendido</w:t>
      </w:r>
    </w:p>
    <w:p w14:paraId="2E4D1988" w14:textId="706D6374" w:rsidR="00397FCB" w:rsidRPr="00397FCB" w:rsidRDefault="00397FCB" w:rsidP="00F84BD6">
      <w:pPr>
        <w:pStyle w:val="Prrafodelista"/>
        <w:numPr>
          <w:ilvl w:val="0"/>
          <w:numId w:val="50"/>
        </w:numPr>
        <w:spacing w:after="252"/>
        <w:ind w:left="600"/>
      </w:pPr>
      <w:r w:rsidRPr="00397FCB">
        <w:t>Aceptar</w:t>
      </w:r>
      <w:r>
        <w:t>á la</w:t>
      </w:r>
      <w:r w:rsidRPr="00397FCB">
        <w:t xml:space="preserve"> llamada de </w:t>
      </w:r>
      <w:r>
        <w:t xml:space="preserve">un </w:t>
      </w:r>
      <w:r w:rsidR="00C945D1">
        <w:t>TERMINAL</w:t>
      </w:r>
      <w:r>
        <w:t xml:space="preserve"> de vivienda</w:t>
      </w:r>
      <w:r w:rsidRPr="00397FCB">
        <w:t xml:space="preserve"> o de </w:t>
      </w:r>
      <w:r w:rsidR="00C945D1">
        <w:t>CONSERJERÍA</w:t>
      </w:r>
      <w:r w:rsidRPr="00397FCB">
        <w:t xml:space="preserve">. En este caso, la </w:t>
      </w:r>
      <w:r w:rsidR="00C945D1">
        <w:t>PLACA</w:t>
      </w:r>
      <w:r w:rsidRPr="00397FCB">
        <w:t xml:space="preserve"> no generará ningún sonido. El usuario podrá </w:t>
      </w:r>
      <w:r>
        <w:t>abrir la comunicación de audio.</w:t>
      </w:r>
    </w:p>
    <w:p w14:paraId="5077E76D" w14:textId="77777777" w:rsidR="00397FCB" w:rsidRDefault="00397FCB" w:rsidP="00397FCB">
      <w:pPr>
        <w:spacing w:after="117" w:line="410" w:lineRule="auto"/>
        <w:ind w:right="1206"/>
      </w:pPr>
      <w:r>
        <w:rPr>
          <w:u w:val="single" w:color="595959"/>
        </w:rPr>
        <w:lastRenderedPageBreak/>
        <w:t>Conversació</w:t>
      </w:r>
      <w:r w:rsidRPr="00397FCB">
        <w:rPr>
          <w:u w:val="single" w:color="595959"/>
        </w:rPr>
        <w:t>n</w:t>
      </w:r>
    </w:p>
    <w:p w14:paraId="79F6B08E" w14:textId="297A11B5" w:rsidR="00397FCB" w:rsidRPr="00397FCB" w:rsidRDefault="00397FCB" w:rsidP="00F84BD6">
      <w:pPr>
        <w:pStyle w:val="Prrafodelista"/>
        <w:numPr>
          <w:ilvl w:val="0"/>
          <w:numId w:val="50"/>
        </w:numPr>
        <w:spacing w:after="252"/>
        <w:ind w:left="600"/>
      </w:pPr>
      <w:r>
        <w:t>C</w:t>
      </w:r>
      <w:r w:rsidRPr="00397FCB">
        <w:t>omunicación de audio y video con los terminales de</w:t>
      </w:r>
      <w:r>
        <w:t xml:space="preserve"> vivienda</w:t>
      </w:r>
      <w:r w:rsidRPr="00397FCB">
        <w:t xml:space="preserve">, con información de tiempo </w:t>
      </w:r>
      <w:r>
        <w:t xml:space="preserve">de conversación </w:t>
      </w:r>
      <w:r w:rsidRPr="00397FCB">
        <w:t>en la pantalla.</w:t>
      </w:r>
    </w:p>
    <w:p w14:paraId="07E031A6" w14:textId="3DB7AC96" w:rsidR="00397FCB" w:rsidRPr="00397FCB" w:rsidRDefault="00397FCB" w:rsidP="00F84BD6">
      <w:pPr>
        <w:pStyle w:val="Prrafodelista"/>
        <w:numPr>
          <w:ilvl w:val="0"/>
          <w:numId w:val="50"/>
        </w:numPr>
        <w:spacing w:after="252"/>
        <w:ind w:left="600"/>
      </w:pPr>
      <w:r w:rsidRPr="00397FCB">
        <w:t>Información audible y visible del estado de la comunicación con logos, mensajes de texto y síntesis de voz.</w:t>
      </w:r>
    </w:p>
    <w:p w14:paraId="3EDD5CBC" w14:textId="77777777" w:rsidR="00397FCB" w:rsidRPr="00397FCB" w:rsidRDefault="00397FCB" w:rsidP="00397FCB">
      <w:pPr>
        <w:spacing w:after="259" w:line="259" w:lineRule="auto"/>
        <w:ind w:left="-5" w:hanging="10"/>
      </w:pPr>
      <w:r w:rsidRPr="00397FCB">
        <w:rPr>
          <w:u w:val="single" w:color="595959"/>
        </w:rPr>
        <w:t>Control de acceso</w:t>
      </w:r>
    </w:p>
    <w:p w14:paraId="4D3B7150" w14:textId="3558D72F" w:rsidR="00397FCB" w:rsidRPr="00397FCB" w:rsidRDefault="00397FCB" w:rsidP="00397FCB">
      <w:pPr>
        <w:pStyle w:val="Prrafodelista"/>
        <w:numPr>
          <w:ilvl w:val="0"/>
          <w:numId w:val="50"/>
        </w:numPr>
      </w:pPr>
      <w:r w:rsidRPr="00397FCB">
        <w:t>Activ</w:t>
      </w:r>
      <w:r>
        <w:t>ación de</w:t>
      </w:r>
      <w:r w:rsidRPr="00397FCB">
        <w:t xml:space="preserve"> la cerradura eléctrica de diferentes maneras:</w:t>
      </w:r>
    </w:p>
    <w:p w14:paraId="7C76DBCE" w14:textId="30580F2D" w:rsidR="00397FCB" w:rsidRPr="00397FCB" w:rsidRDefault="00397FCB" w:rsidP="00397FCB">
      <w:pPr>
        <w:pStyle w:val="Prrafodelista"/>
        <w:numPr>
          <w:ilvl w:val="1"/>
          <w:numId w:val="50"/>
        </w:numPr>
      </w:pPr>
      <w:r>
        <w:t xml:space="preserve">Desde el </w:t>
      </w:r>
      <w:r w:rsidR="00C945D1">
        <w:t>TERMINAL</w:t>
      </w:r>
      <w:r>
        <w:t xml:space="preserve"> de vivienda</w:t>
      </w:r>
      <w:r w:rsidR="002E387E">
        <w:t>, teléfono móvil</w:t>
      </w:r>
      <w:r>
        <w:t xml:space="preserve"> </w:t>
      </w:r>
      <w:r w:rsidR="001B218D">
        <w:t xml:space="preserve">o CONSERJERÍA </w:t>
      </w:r>
      <w:r w:rsidRPr="00397FCB">
        <w:t>en comunicación</w:t>
      </w:r>
      <w:r>
        <w:t xml:space="preserve"> con la </w:t>
      </w:r>
      <w:r w:rsidR="00C945D1">
        <w:t>PLACA</w:t>
      </w:r>
      <w:r w:rsidRPr="00397FCB">
        <w:t>.</w:t>
      </w:r>
    </w:p>
    <w:p w14:paraId="18D3D692" w14:textId="77777777" w:rsidR="00A106D6" w:rsidRDefault="00A106D6" w:rsidP="00A106D6">
      <w:pPr>
        <w:pStyle w:val="Prrafodelista"/>
        <w:numPr>
          <w:ilvl w:val="1"/>
          <w:numId w:val="50"/>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t>a tarjeta</w:t>
      </w:r>
      <w:r w:rsidRPr="00397FCB">
        <w:t xml:space="preserve"> individual que activará la cerradura eléctrica. L</w:t>
      </w:r>
      <w:r>
        <w:t>a</w:t>
      </w:r>
      <w:r w:rsidRPr="00397FCB">
        <w:t xml:space="preserve">s </w:t>
      </w:r>
      <w:r>
        <w:t>tarjetas</w:t>
      </w:r>
      <w:r w:rsidRPr="00397FCB">
        <w:t xml:space="preserve"> se </w:t>
      </w:r>
      <w:r>
        <w:t xml:space="preserve">pueden configurar </w:t>
      </w:r>
      <w:r w:rsidRPr="00397FCB">
        <w:t>alternativamente con una fecha de caducidad.</w:t>
      </w:r>
      <w:r>
        <w:t xml:space="preserve"> La capacidad mínima debe ser de 100.000 usuarios.</w:t>
      </w:r>
    </w:p>
    <w:p w14:paraId="4653ACFE" w14:textId="4751069D" w:rsidR="002F1F57" w:rsidRDefault="002F1F57" w:rsidP="00A106D6">
      <w:pPr>
        <w:pStyle w:val="Prrafodelista"/>
        <w:numPr>
          <w:ilvl w:val="1"/>
          <w:numId w:val="50"/>
        </w:numPr>
      </w:pPr>
      <w:r>
        <w:t>Validación de la cara del propietario mediante un sistema de reconocimiento facial empleando la cámara de la PLACA.</w:t>
      </w:r>
      <w:r w:rsidR="007E66B8">
        <w:t xml:space="preserve"> La capacidad mínima debe ser de 6.000 usuarios.</w:t>
      </w:r>
    </w:p>
    <w:p w14:paraId="09DD38C7" w14:textId="5F7A96CA" w:rsidR="002F1F57" w:rsidRPr="00397FCB" w:rsidRDefault="002F1F57" w:rsidP="00397FCB">
      <w:pPr>
        <w:pStyle w:val="Prrafodelista"/>
        <w:numPr>
          <w:ilvl w:val="1"/>
          <w:numId w:val="50"/>
        </w:numPr>
      </w:pPr>
      <w:r>
        <w:t>Introducción de un código de teclado válido mediante el teclado de la PLACA.</w:t>
      </w:r>
    </w:p>
    <w:p w14:paraId="5C135C34" w14:textId="7CF7A41D" w:rsidR="00397FCB" w:rsidRDefault="00397FCB" w:rsidP="00397FCB">
      <w:pPr>
        <w:pStyle w:val="Prrafodelista"/>
        <w:numPr>
          <w:ilvl w:val="1"/>
          <w:numId w:val="50"/>
        </w:numPr>
      </w:pPr>
      <w:r w:rsidRPr="00397FCB">
        <w:t>Activación del botón de salida.</w:t>
      </w:r>
    </w:p>
    <w:p w14:paraId="435FD97B" w14:textId="55C12FC4" w:rsidR="002F1F57" w:rsidRPr="00397FCB" w:rsidRDefault="002F1F57" w:rsidP="00397FCB">
      <w:pPr>
        <w:pStyle w:val="Prrafodelista"/>
        <w:numPr>
          <w:ilvl w:val="1"/>
          <w:numId w:val="50"/>
        </w:numPr>
      </w:pPr>
      <w:r>
        <w:t>Desbloqueo automático durante situación de alarma de fuego.</w:t>
      </w:r>
    </w:p>
    <w:p w14:paraId="6DC51107" w14:textId="0DB88A1C" w:rsidR="00397FCB" w:rsidRPr="00397FCB" w:rsidRDefault="00397FCB" w:rsidP="00397FCB">
      <w:pPr>
        <w:pStyle w:val="Prrafodelista"/>
        <w:numPr>
          <w:ilvl w:val="1"/>
          <w:numId w:val="50"/>
        </w:numPr>
      </w:pPr>
      <w:r w:rsidRPr="00397FCB">
        <w:t>Sistema de control de acceso externo.</w:t>
      </w:r>
    </w:p>
    <w:p w14:paraId="68741CEE" w14:textId="77777777" w:rsidR="00397FCB" w:rsidRDefault="00397FCB" w:rsidP="00397FCB">
      <w:pPr>
        <w:pStyle w:val="Prrafodelista"/>
        <w:ind w:left="735"/>
      </w:pPr>
    </w:p>
    <w:p w14:paraId="3C2B2717" w14:textId="30D17AB6" w:rsidR="00397FCB" w:rsidRPr="00397FCB" w:rsidRDefault="00397FCB" w:rsidP="00397FCB">
      <w:pPr>
        <w:pStyle w:val="Prrafodelista"/>
        <w:numPr>
          <w:ilvl w:val="0"/>
          <w:numId w:val="50"/>
        </w:numPr>
      </w:pPr>
      <w:r w:rsidRPr="00397FCB">
        <w:t xml:space="preserve">El relé </w:t>
      </w:r>
      <w:r>
        <w:t>abre</w:t>
      </w:r>
      <w:r w:rsidR="002F1F57">
        <w:t xml:space="preserve"> </w:t>
      </w:r>
      <w:r>
        <w:t xml:space="preserve">puertas deberá tener una activación </w:t>
      </w:r>
      <w:r w:rsidR="002F1F57">
        <w:t xml:space="preserve">y retraso de activación </w:t>
      </w:r>
      <w:r>
        <w:t>temporizad</w:t>
      </w:r>
      <w:r w:rsidR="002F1F57">
        <w:t>as</w:t>
      </w:r>
      <w:r w:rsidRPr="00397FCB">
        <w:t>.</w:t>
      </w:r>
    </w:p>
    <w:p w14:paraId="5E876669" w14:textId="471FB748" w:rsidR="00397FCB" w:rsidRDefault="00397FCB" w:rsidP="00397FCB">
      <w:pPr>
        <w:pStyle w:val="Prrafodelista"/>
        <w:numPr>
          <w:ilvl w:val="0"/>
          <w:numId w:val="50"/>
        </w:numPr>
        <w:spacing w:after="252"/>
      </w:pPr>
      <w:r w:rsidRPr="00397FCB">
        <w:t xml:space="preserve">El mensaje de voz se reproducirá en el idioma local para dar retroalimentación </w:t>
      </w:r>
      <w:r w:rsidR="001B218D">
        <w:t>a</w:t>
      </w:r>
      <w:r w:rsidR="001B218D" w:rsidRPr="00397FCB">
        <w:t xml:space="preserve"> </w:t>
      </w:r>
      <w:r>
        <w:t xml:space="preserve">la </w:t>
      </w:r>
      <w:r w:rsidRPr="00397FCB">
        <w:t>activación de</w:t>
      </w:r>
      <w:r>
        <w:t>l abre</w:t>
      </w:r>
      <w:r w:rsidR="002F1F57">
        <w:t xml:space="preserve"> </w:t>
      </w:r>
      <w:r w:rsidRPr="00397FCB">
        <w:t>puerta</w:t>
      </w:r>
      <w:r>
        <w:t>s</w:t>
      </w:r>
      <w:r w:rsidRPr="00397FCB">
        <w:t>.</w:t>
      </w:r>
    </w:p>
    <w:p w14:paraId="18154EAF" w14:textId="77777777" w:rsidR="002F1F57" w:rsidRDefault="002F1F57" w:rsidP="00397FCB">
      <w:pPr>
        <w:pStyle w:val="Prrafodelista"/>
        <w:numPr>
          <w:ilvl w:val="0"/>
          <w:numId w:val="50"/>
        </w:numPr>
        <w:spacing w:after="252"/>
      </w:pPr>
      <w:r>
        <w:t>Se debe proporcionar un sistema alternativo de apertura de puerta mediante un relé interno para aumentar la seguridad de la instalación.</w:t>
      </w:r>
    </w:p>
    <w:p w14:paraId="26C7327A" w14:textId="0364068A" w:rsidR="002F1F57" w:rsidRPr="00397FCB" w:rsidRDefault="002F1F57" w:rsidP="00397FCB">
      <w:pPr>
        <w:pStyle w:val="Prrafodelista"/>
        <w:numPr>
          <w:ilvl w:val="0"/>
          <w:numId w:val="50"/>
        </w:numPr>
        <w:spacing w:after="252"/>
      </w:pPr>
      <w:r>
        <w:t xml:space="preserve">Se debe poder desactivar el sistema de alarma de cada vivienda mediante el uso de una tarjeta de proximidad. </w:t>
      </w:r>
    </w:p>
    <w:p w14:paraId="0B70A7CF" w14:textId="38ACB0A5" w:rsidR="00397FCB" w:rsidRPr="00397FCB" w:rsidRDefault="00397FCB" w:rsidP="00397FCB">
      <w:pPr>
        <w:spacing w:after="259" w:line="259" w:lineRule="auto"/>
        <w:ind w:left="-5" w:hanging="10"/>
      </w:pPr>
      <w:r w:rsidRPr="00397FCB">
        <w:rPr>
          <w:u w:val="single" w:color="595959"/>
        </w:rPr>
        <w:t xml:space="preserve">Control de </w:t>
      </w:r>
      <w:r>
        <w:rPr>
          <w:u w:val="single" w:color="595959"/>
        </w:rPr>
        <w:t>ascensor</w:t>
      </w:r>
    </w:p>
    <w:p w14:paraId="7BE2659F" w14:textId="0A778A15" w:rsidR="00397FCB" w:rsidRDefault="00397FCB" w:rsidP="00397FCB">
      <w:pPr>
        <w:pStyle w:val="Prrafodelista"/>
        <w:numPr>
          <w:ilvl w:val="0"/>
          <w:numId w:val="50"/>
        </w:numPr>
        <w:spacing w:after="249"/>
      </w:pPr>
      <w:r>
        <w:t xml:space="preserve">La </w:t>
      </w:r>
      <w:r w:rsidR="00C945D1">
        <w:t>PLACA</w:t>
      </w:r>
      <w:r w:rsidRPr="00397FCB">
        <w:t xml:space="preserve"> comunicará al sistema de control del ascensor los pisos permitidos para cada visitante y residente.</w:t>
      </w:r>
    </w:p>
    <w:p w14:paraId="26F90153" w14:textId="6BBD93C8" w:rsidR="007E66B8" w:rsidRPr="00397FCB" w:rsidRDefault="007E66B8" w:rsidP="00397FCB">
      <w:pPr>
        <w:pStyle w:val="Prrafodelista"/>
        <w:numPr>
          <w:ilvl w:val="0"/>
          <w:numId w:val="50"/>
        </w:numPr>
        <w:spacing w:after="249"/>
      </w:pPr>
      <w:r>
        <w:t>La activación del control de ascensor se debe realizar mediante tarjeta de proximidad, reconocimiento facial o desde la aplicación.</w:t>
      </w:r>
    </w:p>
    <w:p w14:paraId="37617228" w14:textId="77777777" w:rsidR="00397FCB" w:rsidRPr="00397FCB" w:rsidRDefault="00397FCB" w:rsidP="00397FCB">
      <w:pPr>
        <w:spacing w:after="259" w:line="259" w:lineRule="auto"/>
        <w:ind w:left="-5" w:hanging="10"/>
      </w:pPr>
      <w:r w:rsidRPr="00397FCB">
        <w:rPr>
          <w:u w:val="single" w:color="595959"/>
        </w:rPr>
        <w:t>Eventos</w:t>
      </w:r>
    </w:p>
    <w:p w14:paraId="306549DD" w14:textId="456D47DF" w:rsidR="00397FCB" w:rsidRPr="0063340D" w:rsidRDefault="00397FCB" w:rsidP="0063340D">
      <w:pPr>
        <w:pStyle w:val="Prrafodelista"/>
        <w:numPr>
          <w:ilvl w:val="0"/>
          <w:numId w:val="50"/>
        </w:numPr>
      </w:pPr>
      <w:r w:rsidRPr="0063340D">
        <w:t>Gener</w:t>
      </w:r>
      <w:r w:rsidR="0063340D">
        <w:t>ación de</w:t>
      </w:r>
      <w:r w:rsidRPr="0063340D">
        <w:t xml:space="preserve"> una información de evento</w:t>
      </w:r>
      <w:r w:rsidR="0063340D">
        <w:t>s inmediata</w:t>
      </w:r>
      <w:r w:rsidRPr="0063340D">
        <w:t xml:space="preserve"> para cada actividad en el </w:t>
      </w:r>
      <w:r w:rsidR="0063340D">
        <w:t>Software de A</w:t>
      </w:r>
      <w:r w:rsidRPr="0063340D">
        <w:t xml:space="preserve">dministrador con información de fecha, hora y </w:t>
      </w:r>
      <w:r w:rsidR="00C945D1">
        <w:t>PLACA</w:t>
      </w:r>
      <w:r w:rsidRPr="0063340D">
        <w:t>.</w:t>
      </w:r>
    </w:p>
    <w:p w14:paraId="38CF7B40" w14:textId="06340138" w:rsidR="00397FCB" w:rsidRDefault="00397FCB" w:rsidP="0063340D">
      <w:pPr>
        <w:pStyle w:val="Prrafodelista"/>
        <w:numPr>
          <w:ilvl w:val="0"/>
          <w:numId w:val="50"/>
        </w:numPr>
        <w:spacing w:after="259"/>
      </w:pPr>
      <w:r w:rsidRPr="0063340D">
        <w:t>Genera</w:t>
      </w:r>
      <w:r w:rsidR="0063340D">
        <w:t>ción de la</w:t>
      </w:r>
      <w:r w:rsidRPr="0063340D">
        <w:t xml:space="preserve"> actividad de alarmas (tamper, puerta </w:t>
      </w:r>
      <w:r w:rsidR="001B218D">
        <w:t xml:space="preserve">dejada </w:t>
      </w:r>
      <w:r w:rsidRPr="0063340D">
        <w:t>abierta</w:t>
      </w:r>
      <w:r w:rsidR="001963B2">
        <w:t>, puerta forzada</w:t>
      </w:r>
      <w:r w:rsidRPr="0063340D">
        <w:t>)</w:t>
      </w:r>
      <w:r w:rsidR="0063340D">
        <w:t xml:space="preserve"> en l</w:t>
      </w:r>
      <w:r w:rsidRPr="0063340D">
        <w:t xml:space="preserve">a </w:t>
      </w:r>
      <w:r w:rsidR="00C945D1">
        <w:t>CONSERJERÍA</w:t>
      </w:r>
      <w:r w:rsidRPr="0063340D">
        <w:t>.</w:t>
      </w:r>
    </w:p>
    <w:p w14:paraId="66CC4367" w14:textId="4E1586BD" w:rsidR="002F1F57" w:rsidRDefault="002F1F57" w:rsidP="002F1F57">
      <w:pPr>
        <w:spacing w:after="259"/>
      </w:pPr>
      <w:r>
        <w:t>Integración</w:t>
      </w:r>
    </w:p>
    <w:p w14:paraId="2ADEE644" w14:textId="023B0A97" w:rsidR="002F1F57" w:rsidRPr="0063340D" w:rsidRDefault="002F1F57" w:rsidP="006940D0">
      <w:pPr>
        <w:pStyle w:val="Prrafodelista"/>
        <w:numPr>
          <w:ilvl w:val="0"/>
          <w:numId w:val="50"/>
        </w:numPr>
        <w:spacing w:after="259"/>
      </w:pPr>
      <w:r>
        <w:lastRenderedPageBreak/>
        <w:t>La PLACA debe generar un flujo de video RTSP para poderse integrar con DVR o VMS de terceros.</w:t>
      </w:r>
    </w:p>
    <w:p w14:paraId="0DC19974" w14:textId="30DA8EF2" w:rsidR="00F748B7" w:rsidRPr="00AF37A9" w:rsidRDefault="00442413" w:rsidP="00D50ACF">
      <w:pPr>
        <w:pStyle w:val="Ttulo3"/>
        <w:rPr>
          <w:rStyle w:val="Textoennegrita"/>
        </w:rPr>
      </w:pPr>
      <w:r w:rsidRPr="00AF37A9">
        <w:rPr>
          <w:rStyle w:val="Textoennegrita"/>
        </w:rPr>
        <w:t>C</w:t>
      </w:r>
      <w:r w:rsidR="0063340D">
        <w:rPr>
          <w:rStyle w:val="Textoennegrita"/>
        </w:rPr>
        <w:t>aracterí</w:t>
      </w:r>
      <w:r w:rsidRPr="00AF37A9">
        <w:rPr>
          <w:rStyle w:val="Textoennegrita"/>
        </w:rPr>
        <w:t>stic</w:t>
      </w:r>
      <w:r w:rsidR="0063340D">
        <w:rPr>
          <w:rStyle w:val="Textoennegrita"/>
        </w:rPr>
        <w:t>a</w:t>
      </w:r>
      <w:r w:rsidRPr="00AF37A9">
        <w:rPr>
          <w:rStyle w:val="Textoennegrita"/>
        </w:rPr>
        <w:t>s</w:t>
      </w:r>
    </w:p>
    <w:p w14:paraId="5728B46E" w14:textId="77777777" w:rsidR="00442413" w:rsidRPr="0095440D" w:rsidRDefault="00442413" w:rsidP="0095440D">
      <w:pPr>
        <w:rPr>
          <w:u w:val="single"/>
        </w:rPr>
      </w:pPr>
      <w:r w:rsidRPr="0095440D">
        <w:rPr>
          <w:u w:val="single"/>
        </w:rPr>
        <w:t>Audio</w:t>
      </w:r>
    </w:p>
    <w:p w14:paraId="1E05AC04" w14:textId="72728C76" w:rsidR="007B5E79" w:rsidRPr="0063340D" w:rsidRDefault="0063340D" w:rsidP="007B5E79">
      <w:pPr>
        <w:pStyle w:val="Prrafodelista"/>
        <w:numPr>
          <w:ilvl w:val="0"/>
          <w:numId w:val="34"/>
        </w:numPr>
      </w:pPr>
      <w:r w:rsidRPr="0063340D">
        <w:t>Audio bidireccional</w:t>
      </w:r>
      <w:r w:rsidR="00AB413C" w:rsidRPr="0063340D">
        <w:t xml:space="preserve"> </w:t>
      </w:r>
      <w:r w:rsidRPr="0063340D">
        <w:t>con cancelación automática de eco y ruido</w:t>
      </w:r>
      <w:r w:rsidR="00AB413C" w:rsidRPr="0063340D">
        <w:t>.</w:t>
      </w:r>
      <w:r w:rsidR="007B5E79" w:rsidRPr="0063340D">
        <w:t xml:space="preserve">                                                                                                                                                                                                                                   </w:t>
      </w:r>
    </w:p>
    <w:p w14:paraId="1AA3589C" w14:textId="601CF3E9" w:rsidR="00AB413C" w:rsidRDefault="0063340D" w:rsidP="007B5E79">
      <w:pPr>
        <w:pStyle w:val="Prrafodelista"/>
        <w:numPr>
          <w:ilvl w:val="0"/>
          <w:numId w:val="34"/>
        </w:numPr>
      </w:pPr>
      <w:r>
        <w:t xml:space="preserve">Altavoz de </w:t>
      </w:r>
      <w:r w:rsidR="007B5E79">
        <w:t>1</w:t>
      </w:r>
      <w:r w:rsidR="00C865D4">
        <w:t>W</w:t>
      </w:r>
      <w:r w:rsidR="00AB413C">
        <w:t>.</w:t>
      </w:r>
    </w:p>
    <w:p w14:paraId="078B0B41" w14:textId="13B1953A" w:rsidR="00AF37A9" w:rsidRPr="00DB6B98" w:rsidRDefault="007B5E79" w:rsidP="00AB413C">
      <w:pPr>
        <w:pStyle w:val="Prrafodelista"/>
        <w:numPr>
          <w:ilvl w:val="0"/>
          <w:numId w:val="34"/>
        </w:numPr>
        <w:rPr>
          <w:lang w:val="en-US"/>
        </w:rPr>
      </w:pPr>
      <w:r w:rsidRPr="00DB6B98">
        <w:rPr>
          <w:lang w:val="en-US"/>
        </w:rPr>
        <w:t>Overall Loudness Rating (OLR)&gt; 15</w:t>
      </w:r>
      <w:r w:rsidR="00AF37A9" w:rsidRPr="00DB6B98">
        <w:rPr>
          <w:lang w:val="en-US"/>
        </w:rPr>
        <w:t>dB.</w:t>
      </w:r>
    </w:p>
    <w:p w14:paraId="42E49035" w14:textId="27C0B17C" w:rsidR="007B5E79" w:rsidRDefault="0063340D" w:rsidP="00AB413C">
      <w:pPr>
        <w:pStyle w:val="Prrafodelista"/>
        <w:numPr>
          <w:ilvl w:val="0"/>
          <w:numId w:val="34"/>
        </w:numPr>
      </w:pPr>
      <w:r>
        <w:t xml:space="preserve">Distorsión </w:t>
      </w:r>
      <w:r w:rsidR="007B5E79">
        <w:t>Ac</w:t>
      </w:r>
      <w:r>
        <w:t>ú</w:t>
      </w:r>
      <w:r w:rsidR="007B5E79">
        <w:t>stic</w:t>
      </w:r>
      <w:r>
        <w:t>a</w:t>
      </w:r>
      <w:r w:rsidR="007B5E79">
        <w:t xml:space="preserve"> &lt;1%</w:t>
      </w:r>
    </w:p>
    <w:p w14:paraId="46921EAC" w14:textId="4A088DC2" w:rsidR="007B5E79" w:rsidRDefault="0063340D" w:rsidP="00AB413C">
      <w:pPr>
        <w:pStyle w:val="Prrafodelista"/>
        <w:numPr>
          <w:ilvl w:val="0"/>
          <w:numId w:val="34"/>
        </w:numPr>
      </w:pPr>
      <w:r>
        <w:t xml:space="preserve">Relación </w:t>
      </w:r>
      <w:r w:rsidR="007B5E79">
        <w:t>S/N &gt;40dB</w:t>
      </w:r>
    </w:p>
    <w:p w14:paraId="5D1F9365" w14:textId="5E1FDFE4" w:rsidR="007B5E79" w:rsidRPr="0063340D" w:rsidRDefault="0063340D" w:rsidP="00AB413C">
      <w:pPr>
        <w:pStyle w:val="Prrafodelista"/>
        <w:numPr>
          <w:ilvl w:val="0"/>
          <w:numId w:val="34"/>
        </w:numPr>
      </w:pPr>
      <w:r w:rsidRPr="0063340D">
        <w:t>Ruido de canal inactivo</w:t>
      </w:r>
      <w:r w:rsidR="007B5E79" w:rsidRPr="0063340D">
        <w:t xml:space="preserve"> </w:t>
      </w:r>
      <w:r w:rsidR="00C82830" w:rsidRPr="0063340D">
        <w:t>&lt; 32dB (A)</w:t>
      </w:r>
    </w:p>
    <w:p w14:paraId="7C3B6106" w14:textId="3244D5B3" w:rsidR="00C865D4" w:rsidRDefault="0063340D" w:rsidP="00AB413C">
      <w:pPr>
        <w:pStyle w:val="Prrafodelista"/>
        <w:numPr>
          <w:ilvl w:val="0"/>
          <w:numId w:val="34"/>
        </w:numPr>
      </w:pPr>
      <w:r>
        <w:t xml:space="preserve">Micrófono </w:t>
      </w:r>
      <w:proofErr w:type="spellStart"/>
      <w:r w:rsidR="00C865D4">
        <w:t>Electret</w:t>
      </w:r>
      <w:proofErr w:type="spellEnd"/>
      <w:r w:rsidR="00C865D4">
        <w:t>.</w:t>
      </w:r>
    </w:p>
    <w:p w14:paraId="3C249240" w14:textId="77777777" w:rsidR="006C09E1" w:rsidRPr="006C09E1" w:rsidRDefault="006C09E1" w:rsidP="006C09E1">
      <w:pPr>
        <w:pStyle w:val="Prrafodelista"/>
        <w:numPr>
          <w:ilvl w:val="0"/>
          <w:numId w:val="34"/>
        </w:numPr>
      </w:pPr>
      <w:r w:rsidRPr="006C09E1">
        <w:t>Ajuste del nivel de audio en 6 niveles.</w:t>
      </w:r>
    </w:p>
    <w:p w14:paraId="412065FC" w14:textId="77777777" w:rsidR="00442413" w:rsidRPr="0095440D" w:rsidRDefault="00442413" w:rsidP="0095440D">
      <w:pPr>
        <w:rPr>
          <w:u w:val="single"/>
        </w:rPr>
      </w:pPr>
      <w:r w:rsidRPr="0095440D">
        <w:rPr>
          <w:u w:val="single"/>
        </w:rPr>
        <w:t>Video</w:t>
      </w:r>
    </w:p>
    <w:p w14:paraId="67516332" w14:textId="77777777" w:rsidR="00AF37A9" w:rsidRDefault="00C865D4" w:rsidP="00C865D4">
      <w:pPr>
        <w:pStyle w:val="Prrafodelista"/>
        <w:numPr>
          <w:ilvl w:val="0"/>
          <w:numId w:val="34"/>
        </w:numPr>
      </w:pPr>
      <w:r w:rsidRPr="00C865D4">
        <w:t>Sensor: 1/3” color CMOS</w:t>
      </w:r>
      <w:r w:rsidR="000A251E">
        <w:t>.</w:t>
      </w:r>
    </w:p>
    <w:p w14:paraId="049C337E" w14:textId="275C0383" w:rsidR="00130806" w:rsidRDefault="00130806" w:rsidP="00130806">
      <w:pPr>
        <w:pStyle w:val="Prrafodelista"/>
        <w:numPr>
          <w:ilvl w:val="0"/>
          <w:numId w:val="34"/>
        </w:numPr>
      </w:pPr>
      <w:r>
        <w:t xml:space="preserve">Píxeles efectivos 1.3 </w:t>
      </w:r>
      <w:proofErr w:type="spellStart"/>
      <w:r>
        <w:t>Mpix</w:t>
      </w:r>
      <w:r w:rsidR="00F84BD6">
        <w:t>el</w:t>
      </w:r>
      <w:proofErr w:type="spellEnd"/>
      <w:r>
        <w:t>.</w:t>
      </w:r>
    </w:p>
    <w:p w14:paraId="77702981" w14:textId="77777777" w:rsidR="00130806" w:rsidRDefault="00130806" w:rsidP="00130806">
      <w:pPr>
        <w:pStyle w:val="Prrafodelista"/>
        <w:numPr>
          <w:ilvl w:val="0"/>
          <w:numId w:val="34"/>
        </w:numPr>
      </w:pPr>
      <w:r>
        <w:t>Iluminación externa mínima: 0 lux.</w:t>
      </w:r>
    </w:p>
    <w:p w14:paraId="24F5248B" w14:textId="77777777" w:rsidR="00130806" w:rsidRDefault="00130806" w:rsidP="00130806">
      <w:pPr>
        <w:pStyle w:val="Prrafodelista"/>
        <w:numPr>
          <w:ilvl w:val="0"/>
          <w:numId w:val="34"/>
        </w:numPr>
      </w:pPr>
      <w:r>
        <w:t>S / N&gt; 45dB.</w:t>
      </w:r>
    </w:p>
    <w:p w14:paraId="6B87BD16" w14:textId="2E44B972" w:rsidR="00130806" w:rsidRDefault="005F6300" w:rsidP="00130806">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w:t>
      </w:r>
      <w:r w:rsidR="00130806">
        <w:t xml:space="preserve"> 25 </w:t>
      </w:r>
      <w:proofErr w:type="spellStart"/>
      <w:r w:rsidR="00130806">
        <w:t>fps</w:t>
      </w:r>
      <w:proofErr w:type="spellEnd"/>
      <w:r w:rsidR="00130806">
        <w:t>.</w:t>
      </w:r>
    </w:p>
    <w:p w14:paraId="516DF7F7" w14:textId="77777777" w:rsidR="00130806" w:rsidRPr="00130806" w:rsidRDefault="00130806" w:rsidP="00130806">
      <w:pPr>
        <w:pStyle w:val="Prrafodelista"/>
        <w:numPr>
          <w:ilvl w:val="0"/>
          <w:numId w:val="34"/>
        </w:numPr>
      </w:pPr>
      <w:r w:rsidRPr="00130806">
        <w:t>Resolución seleccionable (QVGA, VGA, HD).</w:t>
      </w:r>
    </w:p>
    <w:p w14:paraId="02CEAC0E" w14:textId="77777777" w:rsidR="00130806" w:rsidRDefault="00130806" w:rsidP="00130806">
      <w:pPr>
        <w:pStyle w:val="Prrafodelista"/>
        <w:numPr>
          <w:ilvl w:val="0"/>
          <w:numId w:val="34"/>
        </w:numPr>
      </w:pPr>
      <w:r>
        <w:t>Auto iris.</w:t>
      </w:r>
    </w:p>
    <w:p w14:paraId="4DAB4916" w14:textId="77777777" w:rsidR="00130806" w:rsidRDefault="00130806" w:rsidP="00130806">
      <w:pPr>
        <w:pStyle w:val="Prrafodelista"/>
        <w:numPr>
          <w:ilvl w:val="0"/>
          <w:numId w:val="34"/>
        </w:numPr>
      </w:pPr>
      <w:r>
        <w:t>Auto BLC.</w:t>
      </w:r>
    </w:p>
    <w:p w14:paraId="3F1FAD15" w14:textId="6E5D1369" w:rsidR="00130806" w:rsidRPr="00130806" w:rsidRDefault="00130806" w:rsidP="00130806">
      <w:pPr>
        <w:pStyle w:val="Prrafodelista"/>
        <w:numPr>
          <w:ilvl w:val="0"/>
          <w:numId w:val="34"/>
        </w:numPr>
      </w:pPr>
      <w:r w:rsidRPr="00130806">
        <w:t>Ángulo de visión</w:t>
      </w:r>
      <w:r w:rsidR="005F6300">
        <w:t>:</w:t>
      </w:r>
      <w:r w:rsidRPr="00130806">
        <w:t xml:space="preserve"> 90º diagonal.</w:t>
      </w:r>
    </w:p>
    <w:p w14:paraId="3D3FD22D" w14:textId="79A9F6D9" w:rsidR="00130806" w:rsidRPr="00130806" w:rsidRDefault="00130806" w:rsidP="00130806">
      <w:pPr>
        <w:pStyle w:val="Prrafodelista"/>
        <w:numPr>
          <w:ilvl w:val="0"/>
          <w:numId w:val="34"/>
        </w:numPr>
      </w:pPr>
      <w:r w:rsidRPr="00130806">
        <w:t xml:space="preserve">Visión nocturna </w:t>
      </w:r>
      <w:r w:rsidR="005F6300">
        <w:t>a</w:t>
      </w:r>
      <w:r w:rsidRPr="00130806">
        <w:t xml:space="preserve"> color </w:t>
      </w:r>
      <w:r w:rsidR="005F6300">
        <w:t>mediante leds</w:t>
      </w:r>
      <w:r w:rsidRPr="00130806">
        <w:t xml:space="preserve"> blanco</w:t>
      </w:r>
      <w:r w:rsidR="005F6300">
        <w:t>s</w:t>
      </w:r>
      <w:r w:rsidRPr="00130806">
        <w:t xml:space="preserve"> con detección automática de </w:t>
      </w:r>
      <w:r w:rsidR="005F6300">
        <w:t xml:space="preserve">umbral de </w:t>
      </w:r>
      <w:r w:rsidRPr="00130806">
        <w:t>luz.</w:t>
      </w:r>
    </w:p>
    <w:p w14:paraId="546ED021" w14:textId="25DE3918" w:rsidR="00130806" w:rsidRDefault="00130806" w:rsidP="00130806">
      <w:pPr>
        <w:pStyle w:val="Prrafodelista"/>
        <w:numPr>
          <w:ilvl w:val="0"/>
          <w:numId w:val="34"/>
        </w:numPr>
        <w:spacing w:after="252"/>
      </w:pPr>
      <w:r>
        <w:t>Pan &amp; Tilt</w:t>
      </w:r>
      <w:r w:rsidR="005F6300" w:rsidRPr="005F6300">
        <w:t xml:space="preserve"> </w:t>
      </w:r>
      <w:r w:rsidR="005F6300">
        <w:t>mecánico</w:t>
      </w:r>
      <w:r>
        <w:t>.</w:t>
      </w:r>
    </w:p>
    <w:p w14:paraId="3D714E8C" w14:textId="77777777" w:rsidR="00C865D4" w:rsidRPr="0095440D" w:rsidRDefault="00C865D4" w:rsidP="0095440D">
      <w:pPr>
        <w:rPr>
          <w:u w:val="single"/>
        </w:rPr>
      </w:pPr>
      <w:r w:rsidRPr="0095440D">
        <w:rPr>
          <w:u w:val="single"/>
        </w:rPr>
        <w:t>TFT</w:t>
      </w:r>
    </w:p>
    <w:p w14:paraId="7BA1007A" w14:textId="6EF5BE3C" w:rsidR="005F6300" w:rsidRDefault="005F6300" w:rsidP="005F6300">
      <w:pPr>
        <w:pStyle w:val="Prrafodelista"/>
        <w:numPr>
          <w:ilvl w:val="0"/>
          <w:numId w:val="34"/>
        </w:numPr>
      </w:pPr>
      <w:r>
        <w:t>Tamaño: 4,3 ".</w:t>
      </w:r>
    </w:p>
    <w:p w14:paraId="6A9C539C" w14:textId="77777777" w:rsidR="005F6300" w:rsidRDefault="005F6300" w:rsidP="005F6300">
      <w:pPr>
        <w:pStyle w:val="Prrafodelista"/>
        <w:numPr>
          <w:ilvl w:val="0"/>
          <w:numId w:val="34"/>
        </w:numPr>
      </w:pPr>
      <w:r>
        <w:t>Formato 16: 9.</w:t>
      </w:r>
    </w:p>
    <w:p w14:paraId="0A407B4A" w14:textId="77777777" w:rsidR="005F6300" w:rsidRDefault="005F6300" w:rsidP="005F6300">
      <w:pPr>
        <w:pStyle w:val="Prrafodelista"/>
        <w:numPr>
          <w:ilvl w:val="0"/>
          <w:numId w:val="34"/>
        </w:numPr>
      </w:pPr>
      <w:r>
        <w:t>Resolución: 480x272 píxeles.</w:t>
      </w:r>
    </w:p>
    <w:p w14:paraId="66C683C6" w14:textId="77777777" w:rsidR="005F6300" w:rsidRDefault="005F6300" w:rsidP="005F6300">
      <w:pPr>
        <w:pStyle w:val="Prrafodelista"/>
        <w:numPr>
          <w:ilvl w:val="0"/>
          <w:numId w:val="34"/>
        </w:numPr>
      </w:pPr>
      <w:r>
        <w:t>Colores: 16.7M.</w:t>
      </w:r>
    </w:p>
    <w:p w14:paraId="472240E9" w14:textId="77777777" w:rsidR="005F6300" w:rsidRDefault="005F6300" w:rsidP="005F6300">
      <w:pPr>
        <w:pStyle w:val="Prrafodelista"/>
        <w:numPr>
          <w:ilvl w:val="0"/>
          <w:numId w:val="34"/>
        </w:numPr>
      </w:pPr>
      <w:r>
        <w:t>Brillo: 200 cd / m2.</w:t>
      </w:r>
    </w:p>
    <w:p w14:paraId="08210696" w14:textId="77777777" w:rsidR="005F6300" w:rsidRPr="005F6300" w:rsidRDefault="005F6300" w:rsidP="005F6300">
      <w:pPr>
        <w:pStyle w:val="Prrafodelista"/>
        <w:numPr>
          <w:ilvl w:val="0"/>
          <w:numId w:val="34"/>
        </w:numPr>
      </w:pPr>
      <w:r w:rsidRPr="005F6300">
        <w:t>Ángulo de visión: 100H / 90V.</w:t>
      </w:r>
    </w:p>
    <w:p w14:paraId="76065718" w14:textId="77777777" w:rsidR="005F6300" w:rsidRDefault="005F6300" w:rsidP="005F6300">
      <w:pPr>
        <w:pStyle w:val="Prrafodelista"/>
        <w:numPr>
          <w:ilvl w:val="0"/>
          <w:numId w:val="34"/>
        </w:numPr>
      </w:pPr>
      <w:r>
        <w:t xml:space="preserve">Luz de fondo: 6 </w:t>
      </w:r>
      <w:proofErr w:type="spellStart"/>
      <w:r>
        <w:t>LEDs</w:t>
      </w:r>
      <w:proofErr w:type="spellEnd"/>
      <w:r>
        <w:t>.</w:t>
      </w:r>
    </w:p>
    <w:p w14:paraId="12BD5865" w14:textId="6585DF80" w:rsidR="000A251E" w:rsidRPr="005F6300" w:rsidRDefault="005F6300" w:rsidP="005F6300">
      <w:pPr>
        <w:pStyle w:val="Prrafodelista"/>
        <w:numPr>
          <w:ilvl w:val="0"/>
          <w:numId w:val="34"/>
        </w:numPr>
        <w:spacing w:after="252"/>
      </w:pPr>
      <w:r w:rsidRPr="005F6300">
        <w:t xml:space="preserve">Detección de presencia </w:t>
      </w:r>
      <w:r w:rsidR="001B218D">
        <w:t xml:space="preserve">a 0,5m </w:t>
      </w:r>
      <w:r w:rsidRPr="005F6300">
        <w:t xml:space="preserve">para encender el TFT y </w:t>
      </w:r>
      <w:r>
        <w:t xml:space="preserve">extender su </w:t>
      </w:r>
      <w:r w:rsidRPr="005F6300">
        <w:t xml:space="preserve">rango </w:t>
      </w:r>
      <w:r>
        <w:t xml:space="preserve">de vida </w:t>
      </w:r>
      <w:r w:rsidR="00F84BD6">
        <w:t>útil</w:t>
      </w:r>
      <w:r w:rsidRPr="005F6300">
        <w:t>.</w:t>
      </w:r>
    </w:p>
    <w:p w14:paraId="04F4DB82" w14:textId="4D99A02B" w:rsidR="00A7138B" w:rsidRPr="005F6300" w:rsidRDefault="006C2984" w:rsidP="00A7138B">
      <w:pPr>
        <w:rPr>
          <w:u w:val="single"/>
        </w:rPr>
      </w:pPr>
      <w:r w:rsidRPr="005F6300">
        <w:rPr>
          <w:u w:val="single"/>
        </w:rPr>
        <w:t>Mecánica</w:t>
      </w:r>
    </w:p>
    <w:p w14:paraId="4FDC7AF1" w14:textId="71C17CFE" w:rsidR="005F6300" w:rsidRPr="005F6300" w:rsidRDefault="005F6300" w:rsidP="005F6300">
      <w:pPr>
        <w:spacing w:after="252"/>
      </w:pPr>
      <w:r w:rsidRPr="005F6300">
        <w:t xml:space="preserve">La </w:t>
      </w:r>
      <w:r w:rsidR="00C945D1">
        <w:t>PLACA</w:t>
      </w:r>
      <w:r w:rsidRPr="005F6300">
        <w:t xml:space="preserve"> deberá:</w:t>
      </w:r>
    </w:p>
    <w:p w14:paraId="5865584D" w14:textId="34136A96" w:rsidR="005F6300" w:rsidRPr="006C2984" w:rsidRDefault="005F6300" w:rsidP="006C2984">
      <w:pPr>
        <w:pStyle w:val="Prrafodelista"/>
        <w:numPr>
          <w:ilvl w:val="0"/>
          <w:numId w:val="34"/>
        </w:numPr>
      </w:pPr>
      <w:r w:rsidRPr="006C2984">
        <w:t>Ser mont</w:t>
      </w:r>
      <w:r w:rsidR="006C2984">
        <w:t>ada</w:t>
      </w:r>
      <w:r w:rsidRPr="006C2984">
        <w:t xml:space="preserve"> en su propia caja de </w:t>
      </w:r>
      <w:r w:rsidR="006C2984">
        <w:t>instalación</w:t>
      </w:r>
      <w:r w:rsidRPr="006C2984">
        <w:t xml:space="preserve"> metálica </w:t>
      </w:r>
      <w:r w:rsidR="007E66B8">
        <w:t xml:space="preserve">empotrada </w:t>
      </w:r>
      <w:r w:rsidRPr="006C2984">
        <w:t>diseñada para uso enrasado</w:t>
      </w:r>
      <w:r w:rsidR="007E66B8">
        <w:t xml:space="preserve"> o de superficie</w:t>
      </w:r>
      <w:r w:rsidRPr="006C2984">
        <w:t>.</w:t>
      </w:r>
    </w:p>
    <w:p w14:paraId="0F2B53F4" w14:textId="77777777" w:rsidR="006C09E1" w:rsidRPr="006C2984" w:rsidRDefault="006C09E1" w:rsidP="006C09E1">
      <w:pPr>
        <w:pStyle w:val="Prrafodelista"/>
        <w:numPr>
          <w:ilvl w:val="0"/>
          <w:numId w:val="34"/>
        </w:numPr>
      </w:pPr>
      <w:r w:rsidRPr="006C2984">
        <w:t>Tene</w:t>
      </w:r>
      <w:r>
        <w:t>r</w:t>
      </w:r>
      <w:r w:rsidRPr="006C2984">
        <w:t xml:space="preserve"> una apariencia estética </w:t>
      </w:r>
      <w:r>
        <w:t>ligera</w:t>
      </w:r>
      <w:r w:rsidRPr="006C2984">
        <w:t xml:space="preserve">, disponible en </w:t>
      </w:r>
      <w:r>
        <w:t xml:space="preserve">PMMA de alto impacto </w:t>
      </w:r>
      <w:r w:rsidRPr="006C2984">
        <w:t xml:space="preserve">y aluminio sin tornillos </w:t>
      </w:r>
      <w:r>
        <w:t xml:space="preserve">a la </w:t>
      </w:r>
      <w:r w:rsidRPr="006C2984">
        <w:t>vis</w:t>
      </w:r>
      <w:r>
        <w:t>ta</w:t>
      </w:r>
      <w:r w:rsidRPr="006C2984">
        <w:t>.</w:t>
      </w:r>
    </w:p>
    <w:p w14:paraId="72E250A1" w14:textId="101D3DC3" w:rsidR="005F6300" w:rsidRPr="006C2984" w:rsidRDefault="005F6300" w:rsidP="006C2984">
      <w:pPr>
        <w:pStyle w:val="Prrafodelista"/>
        <w:numPr>
          <w:ilvl w:val="0"/>
          <w:numId w:val="34"/>
        </w:numPr>
      </w:pPr>
      <w:r w:rsidRPr="006C2984">
        <w:t>Inclu</w:t>
      </w:r>
      <w:r w:rsidR="006C2984">
        <w:t>ir</w:t>
      </w:r>
      <w:r w:rsidRPr="006C2984">
        <w:t xml:space="preserve"> un teclado tác</w:t>
      </w:r>
      <w:r w:rsidR="006C2984">
        <w:t>til capacitivo matricial de 4 x 3 pulsadores</w:t>
      </w:r>
      <w:r w:rsidRPr="006C2984">
        <w:t>.</w:t>
      </w:r>
    </w:p>
    <w:p w14:paraId="14625ECD" w14:textId="65C6BC24" w:rsidR="00470FD6" w:rsidRPr="005F6300" w:rsidRDefault="006C2984" w:rsidP="005F6300">
      <w:pPr>
        <w:pStyle w:val="Prrafodelista"/>
        <w:numPr>
          <w:ilvl w:val="0"/>
          <w:numId w:val="34"/>
        </w:numPr>
      </w:pPr>
      <w:r>
        <w:lastRenderedPageBreak/>
        <w:t xml:space="preserve">Disponer de </w:t>
      </w:r>
      <w:r w:rsidRPr="005F6300">
        <w:t xml:space="preserve">una luz de fondo </w:t>
      </w:r>
      <w:r>
        <w:t>en</w:t>
      </w:r>
      <w:r w:rsidR="005F6300" w:rsidRPr="005F6300">
        <w:t xml:space="preserve"> todos los </w:t>
      </w:r>
      <w:r>
        <w:t>pulsadores</w:t>
      </w:r>
      <w:r w:rsidR="005F6300" w:rsidRPr="005F6300">
        <w:t xml:space="preserve"> </w:t>
      </w:r>
      <w:r>
        <w:t>táctiles</w:t>
      </w:r>
      <w:r w:rsidR="005F6300" w:rsidRPr="005F6300">
        <w:t>.</w:t>
      </w:r>
    </w:p>
    <w:p w14:paraId="789E8BA9" w14:textId="31BC4FD0" w:rsidR="0056280B" w:rsidRPr="00A84C67" w:rsidRDefault="006E04E2" w:rsidP="00470FD6">
      <w:r w:rsidRPr="00A84C67">
        <w:rPr>
          <w:u w:val="single"/>
        </w:rPr>
        <w:t>Elé</w:t>
      </w:r>
      <w:r w:rsidR="0056280B" w:rsidRPr="00A84C67">
        <w:rPr>
          <w:u w:val="single"/>
        </w:rPr>
        <w:t>ctrica</w:t>
      </w:r>
    </w:p>
    <w:p w14:paraId="7560D18B" w14:textId="387011D7" w:rsidR="0095440D" w:rsidRPr="006C2984" w:rsidRDefault="006C2984" w:rsidP="00DE6AA8">
      <w:pPr>
        <w:spacing w:after="0"/>
        <w:jc w:val="both"/>
        <w:rPr>
          <w:rFonts w:cstheme="minorHAnsi"/>
        </w:rPr>
      </w:pPr>
      <w:r w:rsidRPr="006C2984">
        <w:t xml:space="preserve">La alimentación debe ser </w:t>
      </w:r>
      <w:r>
        <w:t>proporcionada</w:t>
      </w:r>
      <w:r w:rsidRPr="006C2984">
        <w:t xml:space="preserve"> por una fuente externa </w:t>
      </w:r>
      <w:r>
        <w:t>de</w:t>
      </w:r>
      <w:r w:rsidRPr="006C2984">
        <w:t xml:space="preserve"> 12V</w:t>
      </w:r>
      <w:r w:rsidR="0027409D">
        <w:t>dc</w:t>
      </w:r>
      <w:r w:rsidR="0095440D" w:rsidRPr="006C2984">
        <w:rPr>
          <w:rFonts w:cstheme="minorHAnsi"/>
        </w:rPr>
        <w:t>.</w:t>
      </w:r>
    </w:p>
    <w:p w14:paraId="1E53CB24" w14:textId="77777777" w:rsidR="00DE6AA8" w:rsidRPr="006C2984" w:rsidRDefault="00DE6AA8" w:rsidP="00DE6AA8">
      <w:pPr>
        <w:spacing w:after="0"/>
        <w:jc w:val="both"/>
        <w:rPr>
          <w:rFonts w:cstheme="minorHAnsi"/>
        </w:rPr>
      </w:pPr>
    </w:p>
    <w:p w14:paraId="0FA4F17B" w14:textId="7BCA9A0E" w:rsidR="0056280B" w:rsidRPr="006C2984" w:rsidRDefault="006C2984" w:rsidP="0056280B">
      <w:pPr>
        <w:rPr>
          <w:u w:val="single"/>
        </w:rPr>
      </w:pPr>
      <w:r w:rsidRPr="006C2984">
        <w:rPr>
          <w:u w:val="single"/>
        </w:rPr>
        <w:t>Ambiental</w:t>
      </w:r>
    </w:p>
    <w:p w14:paraId="2A0E2C6A" w14:textId="6EC3460E" w:rsidR="006C2984" w:rsidRPr="006C2984" w:rsidRDefault="006C2984" w:rsidP="006C2984">
      <w:pPr>
        <w:spacing w:after="252"/>
      </w:pPr>
      <w:r>
        <w:t xml:space="preserve">La </w:t>
      </w:r>
      <w:r w:rsidR="00C945D1">
        <w:t>PLACA</w:t>
      </w:r>
      <w:r w:rsidRPr="006C2984">
        <w:t xml:space="preserve"> deberá cumplir como mínimo:</w:t>
      </w:r>
    </w:p>
    <w:p w14:paraId="7CCAA9F5" w14:textId="397691D4" w:rsidR="006C2984" w:rsidRDefault="006C2984" w:rsidP="006C2984">
      <w:pPr>
        <w:pStyle w:val="Prrafodelista"/>
        <w:numPr>
          <w:ilvl w:val="0"/>
          <w:numId w:val="34"/>
        </w:numPr>
        <w:spacing w:after="57"/>
      </w:pPr>
      <w:r>
        <w:t>IP 54.</w:t>
      </w:r>
    </w:p>
    <w:p w14:paraId="05E718D7" w14:textId="77777777" w:rsidR="006C2984" w:rsidRDefault="006C2984" w:rsidP="006C2984">
      <w:pPr>
        <w:pStyle w:val="Prrafodelista"/>
        <w:numPr>
          <w:ilvl w:val="0"/>
          <w:numId w:val="34"/>
        </w:numPr>
        <w:spacing w:after="42"/>
      </w:pPr>
      <w:r>
        <w:t>IK 07.</w:t>
      </w:r>
    </w:p>
    <w:p w14:paraId="0DB094E6" w14:textId="77777777" w:rsidR="006C2984" w:rsidRDefault="006C2984" w:rsidP="006C2984">
      <w:pPr>
        <w:pStyle w:val="Prrafodelista"/>
        <w:numPr>
          <w:ilvl w:val="0"/>
          <w:numId w:val="34"/>
        </w:numPr>
        <w:spacing w:after="57"/>
      </w:pPr>
      <w:r>
        <w:t>Rango de temperatura: -20</w:t>
      </w:r>
      <w:proofErr w:type="gramStart"/>
      <w:r>
        <w:t xml:space="preserve"> ..</w:t>
      </w:r>
      <w:proofErr w:type="gramEnd"/>
      <w:r>
        <w:t xml:space="preserve"> +60 </w:t>
      </w:r>
      <w:proofErr w:type="spellStart"/>
      <w:r>
        <w:t>ºC</w:t>
      </w:r>
      <w:proofErr w:type="spellEnd"/>
      <w:r>
        <w:t>.</w:t>
      </w:r>
    </w:p>
    <w:p w14:paraId="23337532" w14:textId="371F0F3D" w:rsidR="00470FD6" w:rsidRPr="006C2984" w:rsidRDefault="006C2984" w:rsidP="006C2984">
      <w:pPr>
        <w:pStyle w:val="Prrafodelista"/>
        <w:numPr>
          <w:ilvl w:val="0"/>
          <w:numId w:val="34"/>
        </w:numPr>
        <w:spacing w:after="252"/>
      </w:pPr>
      <w:r w:rsidRPr="006C2984">
        <w:t>Rango de humedad</w:t>
      </w:r>
      <w:r>
        <w:t xml:space="preserve"> relativa</w:t>
      </w:r>
      <w:r w:rsidRPr="006C2984">
        <w:t>: 5-90% (sin condensación).</w:t>
      </w:r>
    </w:p>
    <w:p w14:paraId="7D6DFE55" w14:textId="118423BF" w:rsidR="0056280B" w:rsidRPr="006C2984" w:rsidRDefault="006C2984" w:rsidP="0056280B">
      <w:pPr>
        <w:rPr>
          <w:u w:val="single"/>
        </w:rPr>
      </w:pPr>
      <w:r w:rsidRPr="006C2984">
        <w:rPr>
          <w:u w:val="single"/>
        </w:rPr>
        <w:t>Seguridad Física</w:t>
      </w:r>
    </w:p>
    <w:p w14:paraId="4356AF21" w14:textId="2853181D" w:rsidR="006C2984" w:rsidRPr="006C2984" w:rsidRDefault="006C2984" w:rsidP="006C2984">
      <w:pPr>
        <w:pStyle w:val="Prrafodelista"/>
        <w:numPr>
          <w:ilvl w:val="0"/>
          <w:numId w:val="34"/>
        </w:numPr>
      </w:pPr>
      <w:r>
        <w:t xml:space="preserve">La </w:t>
      </w:r>
      <w:r w:rsidR="00C945D1">
        <w:t>PLACA</w:t>
      </w:r>
      <w:r w:rsidRPr="006C2984">
        <w:t xml:space="preserve"> no debe tener tornillos visibles para evitar el acceso no autorizado.</w:t>
      </w:r>
    </w:p>
    <w:p w14:paraId="6F894F2A" w14:textId="49BE84AE" w:rsidR="006C2984" w:rsidRPr="006C2984" w:rsidRDefault="006C2984" w:rsidP="006C2984">
      <w:pPr>
        <w:pStyle w:val="Prrafodelista"/>
        <w:numPr>
          <w:ilvl w:val="0"/>
          <w:numId w:val="34"/>
        </w:numPr>
      </w:pPr>
      <w:r w:rsidRPr="006C2984">
        <w:t xml:space="preserve">En caso de desmontar la </w:t>
      </w:r>
      <w:r w:rsidR="00C945D1">
        <w:t>PLACA</w:t>
      </w:r>
      <w:r w:rsidRPr="006C2984">
        <w:t xml:space="preserve"> de su caja de </w:t>
      </w:r>
      <w:r>
        <w:t>instalación</w:t>
      </w:r>
      <w:r w:rsidRPr="006C2984">
        <w:t xml:space="preserve">, se debe enviar un mensaje de alarma de </w:t>
      </w:r>
      <w:r>
        <w:t>tamper</w:t>
      </w:r>
      <w:r w:rsidRPr="006C2984">
        <w:t xml:space="preserve"> a la </w:t>
      </w:r>
      <w:r w:rsidR="00C945D1">
        <w:t>CONSERJERÍA</w:t>
      </w:r>
      <w:r w:rsidRPr="006C2984">
        <w:t>.</w:t>
      </w:r>
    </w:p>
    <w:p w14:paraId="01AEF7B9" w14:textId="7DB1929F" w:rsidR="006C2984" w:rsidRPr="006C2984" w:rsidRDefault="006C2984" w:rsidP="006C2984">
      <w:pPr>
        <w:pStyle w:val="Prrafodelista"/>
        <w:numPr>
          <w:ilvl w:val="0"/>
          <w:numId w:val="34"/>
        </w:numPr>
      </w:pPr>
      <w:r w:rsidRPr="006C2984">
        <w:t xml:space="preserve">En caso de que la puerta controlada por la </w:t>
      </w:r>
      <w:r w:rsidR="00C945D1">
        <w:t>PLACA</w:t>
      </w:r>
      <w:r w:rsidRPr="006C2984">
        <w:t xml:space="preserve"> se mantenga abierta</w:t>
      </w:r>
      <w:r w:rsidR="001963B2">
        <w:t xml:space="preserve"> o se fuerce</w:t>
      </w:r>
      <w:r w:rsidRPr="006C2984">
        <w:t xml:space="preserve">, enviará una alarma a la </w:t>
      </w:r>
      <w:r w:rsidR="00C945D1">
        <w:t>CONSERJERÍA</w:t>
      </w:r>
      <w:r w:rsidRPr="006C2984">
        <w:t>.</w:t>
      </w:r>
    </w:p>
    <w:p w14:paraId="2D6FB042" w14:textId="77777777" w:rsidR="0056280B" w:rsidRPr="006C2984" w:rsidRDefault="0056280B" w:rsidP="0056280B">
      <w:pPr>
        <w:rPr>
          <w:u w:val="single"/>
        </w:rPr>
      </w:pPr>
      <w:r w:rsidRPr="006C2984">
        <w:rPr>
          <w:u w:val="single"/>
        </w:rPr>
        <w:t>Interfaces</w:t>
      </w:r>
    </w:p>
    <w:p w14:paraId="162B04DD" w14:textId="76F548FF" w:rsidR="006C2984" w:rsidRPr="006C2984" w:rsidRDefault="006C2984" w:rsidP="006C2984">
      <w:pPr>
        <w:spacing w:after="252"/>
      </w:pPr>
      <w:r>
        <w:t xml:space="preserve">La </w:t>
      </w:r>
      <w:r w:rsidR="00C945D1">
        <w:t>PLACA</w:t>
      </w:r>
      <w:r w:rsidRPr="006C2984">
        <w:t xml:space="preserve"> deberá:</w:t>
      </w:r>
    </w:p>
    <w:p w14:paraId="0B665E57" w14:textId="64BF3B0C" w:rsidR="006C2984" w:rsidRPr="006C2984" w:rsidRDefault="006C2984" w:rsidP="006C2984">
      <w:pPr>
        <w:pStyle w:val="Prrafodelista"/>
        <w:numPr>
          <w:ilvl w:val="0"/>
          <w:numId w:val="34"/>
        </w:numPr>
        <w:spacing w:after="42"/>
      </w:pPr>
      <w:r w:rsidRPr="006C2984">
        <w:t>Est</w:t>
      </w:r>
      <w:r>
        <w:t>ar conectada</w:t>
      </w:r>
      <w:r w:rsidRPr="006C2984">
        <w:t xml:space="preserve"> a la red mediante un conector RJ-45 estándar.</w:t>
      </w:r>
    </w:p>
    <w:p w14:paraId="713DF117" w14:textId="4535B358" w:rsidR="006C2984" w:rsidRPr="006C2984" w:rsidRDefault="006C2984" w:rsidP="006C2984">
      <w:pPr>
        <w:pStyle w:val="Prrafodelista"/>
        <w:numPr>
          <w:ilvl w:val="0"/>
          <w:numId w:val="34"/>
        </w:numPr>
        <w:spacing w:after="57"/>
      </w:pPr>
      <w:r w:rsidRPr="006C2984">
        <w:t>Acept</w:t>
      </w:r>
      <w:r>
        <w:t>ar</w:t>
      </w:r>
      <w:r w:rsidRPr="006C2984">
        <w:t xml:space="preserve"> la integración </w:t>
      </w:r>
      <w:r w:rsidR="004275DE">
        <w:t>de</w:t>
      </w:r>
      <w:r w:rsidR="004275DE" w:rsidRPr="006C2984">
        <w:t xml:space="preserve"> </w:t>
      </w:r>
      <w:r w:rsidRPr="006C2984">
        <w:t xml:space="preserve">cualquier lector de proximidad comercial a través de la interfaz </w:t>
      </w:r>
      <w:proofErr w:type="spellStart"/>
      <w:r w:rsidRPr="006C2984">
        <w:t>Wiegand</w:t>
      </w:r>
      <w:proofErr w:type="spellEnd"/>
      <w:r w:rsidRPr="006C2984">
        <w:t xml:space="preserve"> de 26 bits.</w:t>
      </w:r>
    </w:p>
    <w:p w14:paraId="7056F61D" w14:textId="58A78AE7" w:rsidR="006C2984" w:rsidRPr="006C2984" w:rsidRDefault="006C2984" w:rsidP="006C2984">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532CB2FD" w14:textId="19BF4475" w:rsidR="006C2984" w:rsidRPr="006C2984" w:rsidRDefault="006C2984" w:rsidP="006C2984">
      <w:pPr>
        <w:pStyle w:val="Prrafodelista"/>
        <w:numPr>
          <w:ilvl w:val="0"/>
          <w:numId w:val="34"/>
        </w:numPr>
        <w:spacing w:after="42"/>
      </w:pPr>
      <w:r w:rsidRPr="006C2984">
        <w:t>Supervis</w:t>
      </w:r>
      <w:r>
        <w:t>ar</w:t>
      </w:r>
      <w:r w:rsidRPr="006C2984">
        <w:t xml:space="preserve"> un sensor de puerta para conocer el estado de la puerta controlada.</w:t>
      </w:r>
    </w:p>
    <w:p w14:paraId="74DB88DF" w14:textId="1421FA57" w:rsidR="006C2984" w:rsidRPr="006C2984" w:rsidRDefault="006C2984" w:rsidP="006C2984">
      <w:pPr>
        <w:pStyle w:val="Prrafodelista"/>
        <w:numPr>
          <w:ilvl w:val="0"/>
          <w:numId w:val="34"/>
        </w:numPr>
        <w:spacing w:after="54"/>
      </w:pPr>
      <w:r w:rsidRPr="006C2984">
        <w:t>Comunicarse con dispositivos de control de ascensor para permitir el acceso de</w:t>
      </w:r>
      <w:r>
        <w:t>l</w:t>
      </w:r>
      <w:r w:rsidRPr="006C2984">
        <w:t xml:space="preserve"> ascensor a los pisos </w:t>
      </w:r>
      <w:r>
        <w:t>permitidos</w:t>
      </w:r>
      <w:r w:rsidRPr="006C2984">
        <w:t xml:space="preserve"> a los visitantes o residentes.</w:t>
      </w:r>
    </w:p>
    <w:p w14:paraId="6A8C3765" w14:textId="6F5D7759" w:rsidR="00DE6AA8" w:rsidRPr="006940D0" w:rsidRDefault="006C2984" w:rsidP="006C2984">
      <w:pPr>
        <w:pStyle w:val="Prrafodelista"/>
        <w:numPr>
          <w:ilvl w:val="0"/>
          <w:numId w:val="34"/>
        </w:numPr>
        <w:spacing w:after="0"/>
        <w:jc w:val="both"/>
        <w:rPr>
          <w:rFonts w:cstheme="minorHAnsi"/>
        </w:rPr>
      </w:pPr>
      <w:r w:rsidRPr="006C2984">
        <w:t>Est</w:t>
      </w:r>
      <w:r>
        <w:t>ar</w:t>
      </w:r>
      <w:r w:rsidRPr="006C2984">
        <w:t xml:space="preserve"> conectad</w:t>
      </w:r>
      <w:r w:rsidR="002F1F57">
        <w:t>a</w:t>
      </w:r>
      <w:r w:rsidRPr="006C2984">
        <w:t xml:space="preserve"> a un botón de salida normalmente abierto.</w:t>
      </w:r>
    </w:p>
    <w:p w14:paraId="00DF1B2C" w14:textId="40402CC8" w:rsidR="002F1F57" w:rsidRDefault="002F1F57" w:rsidP="006C2984">
      <w:pPr>
        <w:pStyle w:val="Prrafodelista"/>
        <w:numPr>
          <w:ilvl w:val="0"/>
          <w:numId w:val="34"/>
        </w:numPr>
        <w:spacing w:after="0"/>
        <w:jc w:val="both"/>
        <w:rPr>
          <w:rFonts w:cstheme="minorHAnsi"/>
        </w:rPr>
      </w:pPr>
      <w:r>
        <w:rPr>
          <w:rFonts w:cstheme="minorHAnsi"/>
        </w:rPr>
        <w:t xml:space="preserve">Estar conectada a </w:t>
      </w:r>
      <w:r w:rsidR="006940D0">
        <w:rPr>
          <w:rFonts w:cstheme="minorHAnsi"/>
        </w:rPr>
        <w:t>un sistema de alarma de fuego para desbloquear la puerta en caso de emergencia.</w:t>
      </w:r>
    </w:p>
    <w:p w14:paraId="7902C008" w14:textId="2E472F8F" w:rsidR="006940D0" w:rsidRDefault="006940D0" w:rsidP="006C2984">
      <w:pPr>
        <w:pStyle w:val="Prrafodelista"/>
        <w:numPr>
          <w:ilvl w:val="0"/>
          <w:numId w:val="34"/>
        </w:numPr>
        <w:spacing w:after="0"/>
        <w:jc w:val="both"/>
        <w:rPr>
          <w:rFonts w:cstheme="minorHAnsi"/>
        </w:rPr>
      </w:pPr>
      <w:r>
        <w:rPr>
          <w:rFonts w:cstheme="minorHAnsi"/>
        </w:rPr>
        <w:t>Comunicar con relés externos para realizar la apertura segura desde el interior y para abrir puertas adicionales asociadas.</w:t>
      </w:r>
    </w:p>
    <w:p w14:paraId="7BF8437C" w14:textId="5CA24326" w:rsidR="006940D0" w:rsidRPr="006C2984" w:rsidRDefault="006940D0" w:rsidP="006C2984">
      <w:pPr>
        <w:pStyle w:val="Prrafodelista"/>
        <w:numPr>
          <w:ilvl w:val="0"/>
          <w:numId w:val="34"/>
        </w:numPr>
        <w:spacing w:after="0"/>
        <w:jc w:val="both"/>
        <w:rPr>
          <w:rFonts w:cstheme="minorHAnsi"/>
        </w:rPr>
      </w:pPr>
      <w:r>
        <w:rPr>
          <w:rFonts w:cstheme="minorHAnsi"/>
        </w:rPr>
        <w:t xml:space="preserve">Conectarse a controladores de puerta de terceros mediante </w:t>
      </w:r>
      <w:proofErr w:type="gramStart"/>
      <w:r>
        <w:rPr>
          <w:rFonts w:cstheme="minorHAnsi"/>
        </w:rPr>
        <w:t>interface</w:t>
      </w:r>
      <w:proofErr w:type="gramEnd"/>
      <w:r>
        <w:rPr>
          <w:rFonts w:cstheme="minorHAnsi"/>
        </w:rPr>
        <w:t xml:space="preserve"> Wiegand-26 para validar la lectura de tarjeas de proximidad mediante el lector integrado.</w:t>
      </w:r>
    </w:p>
    <w:p w14:paraId="19D92CC7" w14:textId="77777777" w:rsidR="0028697C" w:rsidRPr="006C2984" w:rsidRDefault="0028697C" w:rsidP="0028697C">
      <w:pPr>
        <w:pStyle w:val="Prrafodelista"/>
      </w:pPr>
    </w:p>
    <w:p w14:paraId="50CE486F" w14:textId="305C322C" w:rsidR="006C2984" w:rsidRPr="006C2984" w:rsidRDefault="00573AC9" w:rsidP="006C2984">
      <w:pPr>
        <w:spacing w:after="182" w:line="265" w:lineRule="auto"/>
        <w:ind w:left="10" w:hanging="10"/>
      </w:pPr>
      <w:r>
        <w:rPr>
          <w:noProof/>
          <w:lang w:val="en-GB" w:eastAsia="zh-CN"/>
        </w:rPr>
        <w:lastRenderedPageBreak/>
        <w:drawing>
          <wp:anchor distT="0" distB="0" distL="114300" distR="114300" simplePos="0" relativeHeight="251658752" behindDoc="0" locked="0" layoutInCell="1" allowOverlap="1" wp14:anchorId="6FC5A5F5" wp14:editId="53E399D7">
            <wp:simplePos x="0" y="0"/>
            <wp:positionH relativeFrom="margin">
              <wp:align>left</wp:align>
            </wp:positionH>
            <wp:positionV relativeFrom="paragraph">
              <wp:posOffset>243205</wp:posOffset>
            </wp:positionV>
            <wp:extent cx="1666875" cy="2500313"/>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max2386_capacitiva_lo.jpg"/>
                    <pic:cNvPicPr/>
                  </pic:nvPicPr>
                  <pic:blipFill>
                    <a:blip r:embed="rId13" cstate="screen">
                      <a:extLst>
                        <a:ext uri="{28A0092B-C50C-407E-A947-70E740481C1C}">
                          <a14:useLocalDpi xmlns:a14="http://schemas.microsoft.com/office/drawing/2010/main"/>
                        </a:ext>
                      </a:extLst>
                    </a:blip>
                    <a:stretch>
                      <a:fillRect/>
                    </a:stretch>
                  </pic:blipFill>
                  <pic:spPr>
                    <a:xfrm>
                      <a:off x="0" y="0"/>
                      <a:ext cx="1666875" cy="2500313"/>
                    </a:xfrm>
                    <a:prstGeom prst="rect">
                      <a:avLst/>
                    </a:prstGeom>
                  </pic:spPr>
                </pic:pic>
              </a:graphicData>
            </a:graphic>
          </wp:anchor>
        </w:drawing>
      </w:r>
      <w:r w:rsidR="006C2984">
        <w:rPr>
          <w:color w:val="FF0000"/>
        </w:rPr>
        <w:t xml:space="preserve">[ESTA PARTE ES PARA </w:t>
      </w:r>
      <w:r w:rsidR="006C2984" w:rsidRPr="006C2984">
        <w:rPr>
          <w:color w:val="FF0000"/>
        </w:rPr>
        <w:t>IDENTIFICACIÓN.</w:t>
      </w:r>
      <w:r w:rsidR="006C2984" w:rsidRPr="006C2984">
        <w:t xml:space="preserve"> </w:t>
      </w:r>
      <w:r w:rsidR="006C2984" w:rsidRPr="006C2984">
        <w:rPr>
          <w:color w:val="FF0000"/>
        </w:rPr>
        <w:t>INCLUI</w:t>
      </w:r>
      <w:r w:rsidR="00F84BD6">
        <w:rPr>
          <w:color w:val="FF0000"/>
        </w:rPr>
        <w:t>R</w:t>
      </w:r>
      <w:r w:rsidR="006C2984" w:rsidRPr="006C2984">
        <w:rPr>
          <w:color w:val="FF0000"/>
        </w:rPr>
        <w:t xml:space="preserve"> CUANDO </w:t>
      </w:r>
      <w:r w:rsidR="006C2984">
        <w:rPr>
          <w:color w:val="FF0000"/>
        </w:rPr>
        <w:t xml:space="preserve">SEA </w:t>
      </w:r>
      <w:r w:rsidR="006C2984" w:rsidRPr="006C2984">
        <w:rPr>
          <w:color w:val="FF0000"/>
        </w:rPr>
        <w:t>NECESARIO]</w:t>
      </w:r>
    </w:p>
    <w:p w14:paraId="0A4AE333" w14:textId="2A99FECA" w:rsidR="00A55754" w:rsidRPr="006C2984" w:rsidRDefault="00A55754" w:rsidP="00D50ACF">
      <w:bookmarkStart w:id="10" w:name="_Hlk40109714"/>
      <w:r w:rsidRPr="006C2984">
        <w:t>REF</w:t>
      </w:r>
      <w:r w:rsidR="003408ED">
        <w:t>E</w:t>
      </w:r>
      <w:r w:rsidRPr="006C2984">
        <w:t>RERENC</w:t>
      </w:r>
      <w:r w:rsidR="006C2984" w:rsidRPr="006C2984">
        <w:t>IA</w:t>
      </w:r>
      <w:bookmarkEnd w:id="10"/>
      <w:r w:rsidRPr="006C2984">
        <w:t>:</w:t>
      </w:r>
      <w:r w:rsidR="002E65E6" w:rsidRPr="006C2984">
        <w:t xml:space="preserve"> </w:t>
      </w:r>
      <w:r w:rsidR="00EA77F6" w:rsidRPr="006C2984">
        <w:t>9532</w:t>
      </w:r>
    </w:p>
    <w:p w14:paraId="75FACEC6" w14:textId="788D343B" w:rsidR="000A251E" w:rsidRPr="006C2984" w:rsidRDefault="00A55754" w:rsidP="00D50ACF">
      <w:r w:rsidRPr="006C2984">
        <w:t>DESIGNA</w:t>
      </w:r>
      <w:r w:rsidR="006C2984" w:rsidRPr="006C2984">
        <w:t>CIÓ</w:t>
      </w:r>
      <w:r w:rsidRPr="006C2984">
        <w:t>N:</w:t>
      </w:r>
      <w:r w:rsidR="002E65E6" w:rsidRPr="006C2984">
        <w:t xml:space="preserve"> </w:t>
      </w:r>
      <w:r w:rsidR="00A84C67" w:rsidRPr="00A84C67">
        <w:t xml:space="preserve">PLACA </w:t>
      </w:r>
      <w:r w:rsidR="00EB5BA7">
        <w:t>MILO</w:t>
      </w:r>
      <w:r w:rsidR="00A84C67" w:rsidRPr="00A84C67">
        <w:t xml:space="preserve"> V</w:t>
      </w:r>
      <w:r w:rsidR="00EB5BA7">
        <w:t>Í</w:t>
      </w:r>
      <w:r w:rsidR="00A84C67" w:rsidRPr="00A84C67">
        <w:t>DEO T</w:t>
      </w:r>
      <w:r w:rsidR="00EB5BA7">
        <w:t>Á</w:t>
      </w:r>
      <w:r w:rsidR="00A84C67" w:rsidRPr="00A84C67">
        <w:t>CTIL DIGITAL</w:t>
      </w:r>
    </w:p>
    <w:p w14:paraId="31DB8B6D" w14:textId="24F8891D" w:rsidR="00532466" w:rsidRPr="006C2984" w:rsidRDefault="006940D0" w:rsidP="00D50ACF">
      <w:r>
        <w:t>[Nota]: La tecla ‘B’ se va a sustituir por el icono Campana.</w:t>
      </w:r>
    </w:p>
    <w:p w14:paraId="7111EEDF" w14:textId="2C8522DF" w:rsidR="00166705" w:rsidRPr="006C2984" w:rsidRDefault="00166705" w:rsidP="00166705">
      <w:r w:rsidRPr="006C2984">
        <w:t>REF</w:t>
      </w:r>
      <w:r>
        <w:t>E</w:t>
      </w:r>
      <w:r w:rsidRPr="006C2984">
        <w:t>RERENCIA: 95</w:t>
      </w:r>
      <w:r w:rsidR="00EB5BA7">
        <w:t>42</w:t>
      </w:r>
    </w:p>
    <w:p w14:paraId="647BF500" w14:textId="6C3740FC" w:rsidR="00166705" w:rsidRDefault="00166705" w:rsidP="00166705">
      <w:r w:rsidRPr="006C2984">
        <w:t xml:space="preserve">DESIGNACIÓN: </w:t>
      </w:r>
      <w:r>
        <w:t xml:space="preserve">CAJA DE </w:t>
      </w:r>
      <w:r w:rsidR="00EB5BA7">
        <w:t xml:space="preserve">EMPOTRAR </w:t>
      </w:r>
      <w:r>
        <w:t>PLACA MILO</w:t>
      </w:r>
      <w:r w:rsidR="00EB5BA7">
        <w:t>-L</w:t>
      </w:r>
    </w:p>
    <w:p w14:paraId="000A1A90" w14:textId="706B6E86" w:rsidR="007E66B8" w:rsidRPr="006C2984" w:rsidRDefault="007E66B8" w:rsidP="00166705">
      <w:r w:rsidRPr="006C2984">
        <w:t>REF</w:t>
      </w:r>
      <w:r>
        <w:t>E</w:t>
      </w:r>
      <w:r w:rsidRPr="006C2984">
        <w:t>RERENCIA: 95</w:t>
      </w:r>
      <w:r>
        <w:t>17</w:t>
      </w:r>
    </w:p>
    <w:p w14:paraId="4E809410" w14:textId="7BFB1662" w:rsidR="00532466" w:rsidRPr="006C2984" w:rsidRDefault="007E66B8" w:rsidP="007E66B8">
      <w:r w:rsidRPr="006C2984">
        <w:t xml:space="preserve">DESIGNACIÓN: </w:t>
      </w:r>
      <w:r>
        <w:t xml:space="preserve">CAJA DE </w:t>
      </w:r>
      <w:r w:rsidR="00EB5BA7">
        <w:t xml:space="preserve">SUPERFICIE </w:t>
      </w:r>
      <w:r>
        <w:t>PLACA MILO</w:t>
      </w:r>
      <w:r w:rsidR="00EB5BA7">
        <w:t xml:space="preserve"> DIGITAL</w:t>
      </w:r>
      <w:r w:rsidR="00532466" w:rsidRPr="006C2984">
        <w:br w:type="page"/>
      </w:r>
    </w:p>
    <w:p w14:paraId="35BCFDE2" w14:textId="51517D0F" w:rsidR="00BD4BA6" w:rsidRPr="006C2984" w:rsidRDefault="006C2984" w:rsidP="000269FE">
      <w:pPr>
        <w:pStyle w:val="Ttulo2"/>
      </w:pPr>
      <w:bookmarkStart w:id="11" w:name="_Toc40878155"/>
      <w:r w:rsidRPr="006C2984">
        <w:lastRenderedPageBreak/>
        <w:t xml:space="preserve">PLACA DE CALLE </w:t>
      </w:r>
      <w:r w:rsidR="00A84C67" w:rsidRPr="006C2984">
        <w:t xml:space="preserve">VIDEO </w:t>
      </w:r>
      <w:r w:rsidR="00BD4BA6" w:rsidRPr="006C2984">
        <w:t>DIGITAL</w:t>
      </w:r>
      <w:bookmarkEnd w:id="11"/>
    </w:p>
    <w:p w14:paraId="2ECE4C33" w14:textId="77777777" w:rsidR="006C2984" w:rsidRPr="00397FCB" w:rsidRDefault="006C2984" w:rsidP="006C2984">
      <w:pPr>
        <w:pStyle w:val="Ttulo3"/>
        <w:rPr>
          <w:rStyle w:val="Textoennegrita"/>
        </w:rPr>
      </w:pPr>
      <w:r w:rsidRPr="00397FCB">
        <w:rPr>
          <w:rStyle w:val="Textoennegrita"/>
        </w:rPr>
        <w:t>Descripción</w:t>
      </w:r>
    </w:p>
    <w:p w14:paraId="3B4E1426" w14:textId="6FB88C5D" w:rsidR="006C2984" w:rsidRPr="00397FCB" w:rsidRDefault="006C2984" w:rsidP="006C2984">
      <w:pPr>
        <w:jc w:val="both"/>
      </w:pPr>
      <w:r>
        <w:t>La</w:t>
      </w:r>
      <w:r w:rsidRPr="00397FCB">
        <w:t xml:space="preserve"> </w:t>
      </w:r>
      <w:r w:rsidR="00C945D1">
        <w:t>PLACA</w:t>
      </w:r>
      <w:r w:rsidRPr="00397FCB">
        <w:t xml:space="preserve"> debe ser de estructura compacta e incluir los siguientes elementos: amplificador de audio, cámara de vídeo en color con iluminación de escena blanca, pantalla informativa, teclado </w:t>
      </w:r>
      <w:r>
        <w:t>mecánico</w:t>
      </w:r>
      <w:r w:rsidRPr="00397FCB">
        <w:t xml:space="preserve"> y lector de tarjetas de proximidad. </w:t>
      </w:r>
    </w:p>
    <w:p w14:paraId="3D67C48E" w14:textId="77777777" w:rsidR="006C2984" w:rsidRPr="00397FCB" w:rsidRDefault="006C2984" w:rsidP="006C2984">
      <w:pPr>
        <w:pStyle w:val="Ttulo3"/>
        <w:rPr>
          <w:rStyle w:val="Textoennegrita"/>
        </w:rPr>
      </w:pPr>
      <w:r w:rsidRPr="00397FCB">
        <w:rPr>
          <w:rStyle w:val="Textoennegrita"/>
        </w:rPr>
        <w:t>Configuración</w:t>
      </w:r>
    </w:p>
    <w:p w14:paraId="50EC51C1" w14:textId="214CBFEB" w:rsidR="006C2984" w:rsidRPr="00397FCB" w:rsidRDefault="006C2984" w:rsidP="006C2984">
      <w:pPr>
        <w:pStyle w:val="Prrafodelista"/>
        <w:numPr>
          <w:ilvl w:val="0"/>
          <w:numId w:val="50"/>
        </w:numPr>
        <w:spacing w:after="42"/>
      </w:pPr>
      <w:r>
        <w:t xml:space="preserve">La </w:t>
      </w:r>
      <w:r w:rsidR="00C945D1">
        <w:t>PLACA</w:t>
      </w:r>
      <w:r w:rsidRPr="00397FCB">
        <w:t xml:space="preserve"> se configurará a través de un servidor web </w:t>
      </w:r>
      <w:r>
        <w:t>embebido</w:t>
      </w:r>
      <w:r w:rsidRPr="00397FCB">
        <w:t>.</w:t>
      </w:r>
    </w:p>
    <w:p w14:paraId="15092E9C" w14:textId="2B7729A6" w:rsidR="006C2984" w:rsidRDefault="006C2984" w:rsidP="006C2984">
      <w:pPr>
        <w:pStyle w:val="Prrafodelista"/>
        <w:numPr>
          <w:ilvl w:val="0"/>
          <w:numId w:val="50"/>
        </w:numPr>
        <w:spacing w:after="42"/>
      </w:pPr>
      <w:r>
        <w:t xml:space="preserve">La </w:t>
      </w:r>
      <w:r w:rsidR="00C945D1">
        <w:t>PLACA</w:t>
      </w:r>
      <w:r w:rsidRPr="00397FCB">
        <w:t xml:space="preserve"> será configurable para funcionar como un </w:t>
      </w:r>
      <w:r>
        <w:t>p</w:t>
      </w:r>
      <w:r w:rsidRPr="00397FCB">
        <w:t>anel de ent</w:t>
      </w:r>
      <w:r>
        <w:t>rada general o panel de bloque.</w:t>
      </w:r>
    </w:p>
    <w:p w14:paraId="2109F5B9" w14:textId="483B39AB" w:rsidR="007E66B8" w:rsidRDefault="007E66B8" w:rsidP="007E66B8">
      <w:pPr>
        <w:pStyle w:val="Prrafodelista"/>
        <w:numPr>
          <w:ilvl w:val="0"/>
          <w:numId w:val="50"/>
        </w:numPr>
        <w:spacing w:after="42"/>
      </w:pPr>
      <w:r>
        <w:t>La PLACA debe poder ajustar los niveles de audio de bajada y síntesis de voz independientemente.</w:t>
      </w:r>
    </w:p>
    <w:p w14:paraId="48B8B93F" w14:textId="77777777" w:rsidR="00B02A55" w:rsidRDefault="007E66B8" w:rsidP="007E66B8">
      <w:pPr>
        <w:pStyle w:val="Prrafodelista"/>
        <w:numPr>
          <w:ilvl w:val="0"/>
          <w:numId w:val="50"/>
        </w:numPr>
        <w:spacing w:after="42"/>
      </w:pPr>
      <w:r>
        <w:t>La PLACA debe poderse configurar al menos en 12 idiomas para mostrar los textos y síntesis de voz.</w:t>
      </w:r>
    </w:p>
    <w:p w14:paraId="1C4DD3D1" w14:textId="2FFAEF3D" w:rsidR="006C2984" w:rsidRDefault="006C2984" w:rsidP="007E66B8">
      <w:pPr>
        <w:pStyle w:val="Prrafodelista"/>
        <w:numPr>
          <w:ilvl w:val="0"/>
          <w:numId w:val="50"/>
        </w:numPr>
        <w:spacing w:after="42"/>
      </w:pPr>
      <w:r>
        <w:t xml:space="preserve">La </w:t>
      </w:r>
      <w:r w:rsidR="00C945D1">
        <w:t>PLACA</w:t>
      </w:r>
      <w:r w:rsidRPr="00397FCB">
        <w:t xml:space="preserve"> proporcionará una forma sencilla de mostrar la configuración actual de la red.</w:t>
      </w:r>
    </w:p>
    <w:p w14:paraId="6D64F4F1" w14:textId="7DE92329" w:rsidR="002E3ACE" w:rsidRDefault="002E3ACE" w:rsidP="00D05A77">
      <w:pPr>
        <w:pStyle w:val="Prrafodelista"/>
        <w:numPr>
          <w:ilvl w:val="0"/>
          <w:numId w:val="50"/>
        </w:numPr>
        <w:spacing w:after="57"/>
      </w:pPr>
      <w:r w:rsidRPr="0045757A">
        <w:t xml:space="preserve">La fecha y la hora serán actualizadas por </w:t>
      </w:r>
      <w:r>
        <w:t>un</w:t>
      </w:r>
      <w:r w:rsidRPr="0045757A">
        <w:t xml:space="preserve"> servidor NTP o el software de gestión.</w:t>
      </w:r>
    </w:p>
    <w:p w14:paraId="5E86725A" w14:textId="77777777" w:rsidR="007E66B8" w:rsidRDefault="007E66B8" w:rsidP="007E66B8">
      <w:pPr>
        <w:pStyle w:val="Prrafodelista"/>
        <w:numPr>
          <w:ilvl w:val="0"/>
          <w:numId w:val="50"/>
        </w:numPr>
        <w:spacing w:after="57"/>
      </w:pPr>
      <w:r>
        <w:t>La PLACA debe poder configurarse a parámetros de fábrica cuando se necesite.</w:t>
      </w:r>
    </w:p>
    <w:p w14:paraId="73F6CF95" w14:textId="15C1A08B" w:rsidR="007E66B8" w:rsidRPr="00397FCB" w:rsidRDefault="00EA6318" w:rsidP="007E66B8">
      <w:pPr>
        <w:pStyle w:val="Prrafodelista"/>
        <w:numPr>
          <w:ilvl w:val="0"/>
          <w:numId w:val="50"/>
        </w:numPr>
        <w:spacing w:after="57"/>
      </w:pPr>
      <w:r>
        <w:t>En l</w:t>
      </w:r>
      <w:r w:rsidR="007E66B8">
        <w:t>a PLACA debe poder</w:t>
      </w:r>
      <w:r>
        <w:t>se</w:t>
      </w:r>
      <w:r w:rsidR="007E66B8">
        <w:t xml:space="preserve"> actualizar el firmware.</w:t>
      </w:r>
    </w:p>
    <w:p w14:paraId="70C3B4CA" w14:textId="77777777" w:rsidR="006C2984" w:rsidRPr="00397FCB" w:rsidRDefault="006C2984" w:rsidP="006C2984">
      <w:pPr>
        <w:pStyle w:val="Ttulo3"/>
        <w:rPr>
          <w:rStyle w:val="Textoennegrita"/>
        </w:rPr>
      </w:pPr>
      <w:r w:rsidRPr="00397FCB">
        <w:rPr>
          <w:rStyle w:val="Textoennegrita"/>
        </w:rPr>
        <w:t>Funciones</w:t>
      </w:r>
    </w:p>
    <w:p w14:paraId="1EFBAE9C" w14:textId="69CC1DE5" w:rsidR="006C2984" w:rsidRDefault="006C2984" w:rsidP="006C2984">
      <w:pPr>
        <w:spacing w:after="90" w:line="438" w:lineRule="auto"/>
        <w:ind w:right="2"/>
      </w:pPr>
      <w:r>
        <w:t xml:space="preserve">La </w:t>
      </w:r>
      <w:r w:rsidR="00C945D1">
        <w:t>PLACA</w:t>
      </w:r>
      <w:r w:rsidRPr="00397FCB">
        <w:t xml:space="preserve"> </w:t>
      </w:r>
      <w:r>
        <w:t>dispondrá de</w:t>
      </w:r>
      <w:r w:rsidRPr="00397FCB">
        <w:t xml:space="preserve"> las siguientes funciones: </w:t>
      </w:r>
    </w:p>
    <w:p w14:paraId="29792B90" w14:textId="77777777" w:rsidR="004275DE" w:rsidRDefault="004275DE" w:rsidP="004275DE">
      <w:pPr>
        <w:spacing w:after="90" w:line="438" w:lineRule="auto"/>
        <w:ind w:right="2"/>
        <w:rPr>
          <w:u w:val="single" w:color="595959"/>
        </w:rPr>
      </w:pPr>
      <w:r>
        <w:rPr>
          <w:u w:val="single" w:color="595959"/>
        </w:rPr>
        <w:t>Información</w:t>
      </w:r>
    </w:p>
    <w:p w14:paraId="1F201B4C" w14:textId="1A416DFC" w:rsidR="004275DE" w:rsidRPr="00A31FAA" w:rsidRDefault="004275DE" w:rsidP="00A31FAA">
      <w:pPr>
        <w:pStyle w:val="Prrafodelista"/>
        <w:numPr>
          <w:ilvl w:val="0"/>
          <w:numId w:val="50"/>
        </w:numPr>
        <w:spacing w:after="57"/>
      </w:pPr>
      <w:r w:rsidRPr="00A31FAA">
        <w:t>En reposo la placa de calle mostrará información de uso con indicación de la fecha y la hora.</w:t>
      </w:r>
    </w:p>
    <w:p w14:paraId="5B2520F4" w14:textId="3A6E2AA0" w:rsidR="007E66B8" w:rsidRPr="00A31FAA" w:rsidRDefault="007E66B8" w:rsidP="00A31FAA">
      <w:pPr>
        <w:pStyle w:val="Prrafodelista"/>
        <w:numPr>
          <w:ilvl w:val="0"/>
          <w:numId w:val="50"/>
        </w:numPr>
        <w:spacing w:after="57"/>
      </w:pPr>
      <w:r>
        <w:t>La PLACA debe reproducir un mensaje vocal de apertura de puerta en el idioma local como ayuda a las visitas y residentes</w:t>
      </w:r>
    </w:p>
    <w:p w14:paraId="386648A6" w14:textId="28B411EB" w:rsidR="006C2984" w:rsidRPr="00397FCB" w:rsidRDefault="006C2984" w:rsidP="004275DE">
      <w:pPr>
        <w:spacing w:after="90" w:line="438" w:lineRule="auto"/>
        <w:ind w:right="2"/>
      </w:pPr>
      <w:r>
        <w:rPr>
          <w:u w:val="single" w:color="595959"/>
        </w:rPr>
        <w:t>Llam</w:t>
      </w:r>
      <w:r w:rsidRPr="00397FCB">
        <w:rPr>
          <w:u w:val="single" w:color="595959"/>
        </w:rPr>
        <w:t>a</w:t>
      </w:r>
      <w:r>
        <w:rPr>
          <w:u w:val="single" w:color="595959"/>
        </w:rPr>
        <w:t>da</w:t>
      </w:r>
    </w:p>
    <w:p w14:paraId="46FDE810" w14:textId="0B214957" w:rsidR="006C2984" w:rsidRDefault="006C2984" w:rsidP="006C2984">
      <w:pPr>
        <w:pStyle w:val="Prrafodelista"/>
        <w:numPr>
          <w:ilvl w:val="0"/>
          <w:numId w:val="50"/>
        </w:numPr>
        <w:spacing w:after="252"/>
        <w:ind w:left="600"/>
      </w:pPr>
      <w:r w:rsidRPr="00397FCB">
        <w:t xml:space="preserve">Llamada directa a </w:t>
      </w:r>
      <w:r w:rsidR="00C945D1">
        <w:t>TERMINAL</w:t>
      </w:r>
      <w:r w:rsidRPr="00397FCB">
        <w:t xml:space="preserve">. Introduciendo un código de </w:t>
      </w:r>
      <w:r w:rsidR="006940D0">
        <w:t xml:space="preserve">1 a </w:t>
      </w:r>
      <w:r w:rsidRPr="00397FCB">
        <w:t xml:space="preserve">4 dígitos para la entrada del bloque y </w:t>
      </w:r>
      <w:r w:rsidR="006940D0">
        <w:t xml:space="preserve">5 a </w:t>
      </w:r>
      <w:r w:rsidRPr="00397FCB">
        <w:t>7 dígitos para la entrada general.</w:t>
      </w:r>
    </w:p>
    <w:p w14:paraId="362E6070" w14:textId="2F64E857" w:rsidR="006940D0" w:rsidRDefault="006940D0" w:rsidP="006C2984">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15BC8CE6" w14:textId="75CF8BAD" w:rsidR="006C2984" w:rsidRPr="00397FCB" w:rsidRDefault="006C2984" w:rsidP="006C2984">
      <w:pPr>
        <w:pStyle w:val="Prrafodelista"/>
        <w:numPr>
          <w:ilvl w:val="0"/>
          <w:numId w:val="50"/>
        </w:numPr>
        <w:spacing w:after="252"/>
        <w:ind w:left="600"/>
      </w:pPr>
      <w:r w:rsidRPr="00397FCB">
        <w:t xml:space="preserve">Llamada a </w:t>
      </w:r>
      <w:r w:rsidR="00C945D1">
        <w:t>CONSERJERÍA</w:t>
      </w:r>
      <w:r w:rsidRPr="00397FCB">
        <w:t xml:space="preserve">. Marcación de un código </w:t>
      </w:r>
      <w:r w:rsidR="004275DE">
        <w:t>único</w:t>
      </w:r>
      <w:r w:rsidRPr="00397FCB">
        <w:t>.</w:t>
      </w:r>
    </w:p>
    <w:p w14:paraId="7472C731" w14:textId="6D44850E" w:rsidR="008344B4" w:rsidRPr="00397FCB" w:rsidRDefault="008344B4" w:rsidP="008344B4">
      <w:pPr>
        <w:spacing w:after="259" w:line="259" w:lineRule="auto"/>
        <w:ind w:left="-5" w:hanging="10"/>
      </w:pPr>
      <w:r>
        <w:rPr>
          <w:u w:val="single" w:color="595959"/>
        </w:rPr>
        <w:t>Autoe</w:t>
      </w:r>
      <w:r w:rsidRPr="00397FCB">
        <w:rPr>
          <w:u w:val="single" w:color="595959"/>
        </w:rPr>
        <w:t>ncendido</w:t>
      </w:r>
    </w:p>
    <w:p w14:paraId="36DB4E58" w14:textId="0C236371" w:rsidR="006C2984" w:rsidRPr="00397FCB" w:rsidRDefault="006C2984" w:rsidP="008344B4">
      <w:pPr>
        <w:spacing w:after="259" w:line="259" w:lineRule="auto"/>
        <w:ind w:left="-5" w:hanging="10"/>
      </w:pPr>
      <w:r w:rsidRPr="00397FCB">
        <w:t>Aceptar</w:t>
      </w:r>
      <w:r>
        <w:t>á la</w:t>
      </w:r>
      <w:r w:rsidRPr="00397FCB">
        <w:t xml:space="preserve"> llamada de </w:t>
      </w:r>
      <w:r>
        <w:t xml:space="preserve">un </w:t>
      </w:r>
      <w:r w:rsidR="00C945D1">
        <w:t>TERMINAL</w:t>
      </w:r>
      <w:r>
        <w:t xml:space="preserve"> de vivienda</w:t>
      </w:r>
      <w:r w:rsidRPr="00397FCB">
        <w:t xml:space="preserve"> o de </w:t>
      </w:r>
      <w:r w:rsidR="00C945D1">
        <w:t>CONSERJERÍA</w:t>
      </w:r>
      <w:r w:rsidRPr="00397FCB">
        <w:t xml:space="preserve">. En este caso, la </w:t>
      </w:r>
      <w:r w:rsidR="00C945D1">
        <w:t>PLACA</w:t>
      </w:r>
      <w:r w:rsidRPr="00397FCB">
        <w:t xml:space="preserve"> no generará ningún sonido. El usuario podrá </w:t>
      </w:r>
      <w:r>
        <w:t>abrir la comunicación de audio.</w:t>
      </w:r>
    </w:p>
    <w:p w14:paraId="16594822" w14:textId="77777777" w:rsidR="006C2984" w:rsidRDefault="006C2984" w:rsidP="006C2984">
      <w:pPr>
        <w:spacing w:after="117" w:line="410" w:lineRule="auto"/>
        <w:ind w:right="1206"/>
      </w:pPr>
      <w:r>
        <w:rPr>
          <w:u w:val="single" w:color="595959"/>
        </w:rPr>
        <w:t>Conversació</w:t>
      </w:r>
      <w:r w:rsidRPr="00397FCB">
        <w:rPr>
          <w:u w:val="single" w:color="595959"/>
        </w:rPr>
        <w:t>n</w:t>
      </w:r>
    </w:p>
    <w:p w14:paraId="7A3102BC" w14:textId="77777777" w:rsidR="006C2984" w:rsidRPr="00397FCB" w:rsidRDefault="006C2984" w:rsidP="00F84BD6">
      <w:pPr>
        <w:pStyle w:val="Prrafodelista"/>
        <w:numPr>
          <w:ilvl w:val="0"/>
          <w:numId w:val="50"/>
        </w:numPr>
        <w:spacing w:after="252"/>
        <w:ind w:left="600"/>
      </w:pPr>
      <w:r>
        <w:t>C</w:t>
      </w:r>
      <w:r w:rsidRPr="00397FCB">
        <w:t>omunicación de audio y video con los terminales de</w:t>
      </w:r>
      <w:r>
        <w:t xml:space="preserve"> vivienda</w:t>
      </w:r>
      <w:r w:rsidRPr="00397FCB">
        <w:t xml:space="preserve">, con información de tiempo </w:t>
      </w:r>
      <w:r>
        <w:t xml:space="preserve">de conversación </w:t>
      </w:r>
      <w:r w:rsidRPr="00397FCB">
        <w:t>en la pantalla.</w:t>
      </w:r>
    </w:p>
    <w:p w14:paraId="4542E3F4" w14:textId="4E41D135" w:rsidR="006C2984" w:rsidRDefault="006C2984" w:rsidP="00F84BD6">
      <w:pPr>
        <w:pStyle w:val="Prrafodelista"/>
        <w:numPr>
          <w:ilvl w:val="0"/>
          <w:numId w:val="50"/>
        </w:numPr>
        <w:spacing w:after="252"/>
        <w:ind w:left="600"/>
      </w:pPr>
      <w:r w:rsidRPr="00397FCB">
        <w:lastRenderedPageBreak/>
        <w:t>Información audible y visible del estado de la comunicación con logos, mensajes de texto y síntesis de voz.</w:t>
      </w:r>
    </w:p>
    <w:p w14:paraId="4E03BB8A" w14:textId="6DFA8629" w:rsidR="003A7DA1" w:rsidRPr="00397FCB" w:rsidRDefault="00132427" w:rsidP="00F84BD6">
      <w:pPr>
        <w:pStyle w:val="Prrafodelista"/>
        <w:numPr>
          <w:ilvl w:val="0"/>
          <w:numId w:val="50"/>
        </w:numPr>
        <w:spacing w:after="252"/>
        <w:ind w:left="600"/>
      </w:pPr>
      <w:r>
        <w:t>Cámaras de video IP asociadas a la PLACA se deben poder seleccionar desde el TERMINAL para tener diferentes puntos de vista.</w:t>
      </w:r>
    </w:p>
    <w:p w14:paraId="322FD2A5" w14:textId="77777777" w:rsidR="006C2984" w:rsidRPr="00397FCB" w:rsidRDefault="006C2984" w:rsidP="006C2984">
      <w:pPr>
        <w:spacing w:after="259" w:line="259" w:lineRule="auto"/>
        <w:ind w:left="-5" w:hanging="10"/>
      </w:pPr>
      <w:r w:rsidRPr="00397FCB">
        <w:rPr>
          <w:u w:val="single" w:color="595959"/>
        </w:rPr>
        <w:t>Control de acceso</w:t>
      </w:r>
    </w:p>
    <w:p w14:paraId="6FB0D6F6" w14:textId="77777777" w:rsidR="006C2984" w:rsidRPr="00397FCB" w:rsidRDefault="006C2984" w:rsidP="006C2984">
      <w:pPr>
        <w:pStyle w:val="Prrafodelista"/>
        <w:numPr>
          <w:ilvl w:val="0"/>
          <w:numId w:val="50"/>
        </w:numPr>
      </w:pPr>
      <w:r w:rsidRPr="00397FCB">
        <w:t>Activ</w:t>
      </w:r>
      <w:r>
        <w:t>ación de</w:t>
      </w:r>
      <w:r w:rsidRPr="00397FCB">
        <w:t xml:space="preserve"> la cerradura eléctrica de diferentes maneras:</w:t>
      </w:r>
    </w:p>
    <w:p w14:paraId="6E337F18" w14:textId="2A5B3C55" w:rsidR="006C2984" w:rsidRPr="00397FCB" w:rsidRDefault="006C2984" w:rsidP="006C2984">
      <w:pPr>
        <w:pStyle w:val="Prrafodelista"/>
        <w:numPr>
          <w:ilvl w:val="1"/>
          <w:numId w:val="50"/>
        </w:numPr>
      </w:pPr>
      <w:r>
        <w:t xml:space="preserve">Desde el </w:t>
      </w:r>
      <w:r w:rsidR="00C945D1">
        <w:t>TERMINAL</w:t>
      </w:r>
      <w:r>
        <w:t xml:space="preserve"> de vivienda</w:t>
      </w:r>
      <w:r w:rsidR="002E387E">
        <w:t>, teléfono móvil</w:t>
      </w:r>
      <w:r>
        <w:t xml:space="preserve"> </w:t>
      </w:r>
      <w:r w:rsidR="004275DE">
        <w:t xml:space="preserve">o </w:t>
      </w:r>
      <w:r w:rsidR="00CC0A8E">
        <w:t>CONSERJERÍA en</w:t>
      </w:r>
      <w:r w:rsidRPr="00397FCB">
        <w:t xml:space="preserve"> comunicación</w:t>
      </w:r>
      <w:r>
        <w:t xml:space="preserve"> con la </w:t>
      </w:r>
      <w:r w:rsidR="00C945D1">
        <w:t>PLACA</w:t>
      </w:r>
      <w:r w:rsidRPr="00397FCB">
        <w:t>.</w:t>
      </w:r>
    </w:p>
    <w:p w14:paraId="756D7DFC" w14:textId="77777777" w:rsidR="00A106D6" w:rsidRDefault="00A106D6" w:rsidP="00A106D6">
      <w:pPr>
        <w:pStyle w:val="Prrafodelista"/>
        <w:numPr>
          <w:ilvl w:val="1"/>
          <w:numId w:val="50"/>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t>a tarjeta</w:t>
      </w:r>
      <w:r w:rsidRPr="00397FCB">
        <w:t xml:space="preserve"> individual que activará la cerradura eléctrica. L</w:t>
      </w:r>
      <w:r>
        <w:t>a</w:t>
      </w:r>
      <w:r w:rsidRPr="00397FCB">
        <w:t xml:space="preserve">s </w:t>
      </w:r>
      <w:r>
        <w:t>tarjetas</w:t>
      </w:r>
      <w:r w:rsidRPr="00397FCB">
        <w:t xml:space="preserve"> se </w:t>
      </w:r>
      <w:r>
        <w:t xml:space="preserve">pueden configurar </w:t>
      </w:r>
      <w:r w:rsidRPr="00397FCB">
        <w:t>alternativamente con una fecha de caducidad.</w:t>
      </w:r>
      <w:r>
        <w:t xml:space="preserve"> La capacidad mínima debe ser de 100.000 usuarios.</w:t>
      </w:r>
    </w:p>
    <w:p w14:paraId="0B73FA2C" w14:textId="7287E22A" w:rsidR="007E66B8" w:rsidRDefault="006940D0" w:rsidP="007E66B8">
      <w:pPr>
        <w:pStyle w:val="Prrafodelista"/>
        <w:numPr>
          <w:ilvl w:val="1"/>
          <w:numId w:val="50"/>
        </w:numPr>
      </w:pPr>
      <w:r>
        <w:t>Validación de la cara del propietario mediante un sistema de reconocimiento facial empleando la cámara de la PLACA.</w:t>
      </w:r>
      <w:r w:rsidR="007E66B8" w:rsidRPr="007E66B8">
        <w:t xml:space="preserve"> </w:t>
      </w:r>
      <w:r w:rsidR="007E66B8">
        <w:t>La capacidad mínima debe ser de 6.000 usuarios.</w:t>
      </w:r>
    </w:p>
    <w:p w14:paraId="48195A64" w14:textId="77777777" w:rsidR="006940D0" w:rsidRDefault="006940D0" w:rsidP="006940D0">
      <w:pPr>
        <w:pStyle w:val="Prrafodelista"/>
        <w:numPr>
          <w:ilvl w:val="1"/>
          <w:numId w:val="50"/>
        </w:numPr>
      </w:pPr>
      <w:r>
        <w:t>Introducción de un código de teclado válido mediante el teclado de la PLACA.</w:t>
      </w:r>
    </w:p>
    <w:p w14:paraId="31A02E00" w14:textId="2756CD93" w:rsidR="006C2984" w:rsidRPr="00397FCB" w:rsidRDefault="006C2984" w:rsidP="006940D0">
      <w:pPr>
        <w:pStyle w:val="Prrafodelista"/>
        <w:numPr>
          <w:ilvl w:val="1"/>
          <w:numId w:val="50"/>
        </w:numPr>
      </w:pPr>
      <w:r w:rsidRPr="00397FCB">
        <w:t>Activación del botón de salida.</w:t>
      </w:r>
    </w:p>
    <w:p w14:paraId="600A8E37" w14:textId="77777777" w:rsidR="006940D0" w:rsidRDefault="006940D0" w:rsidP="006C2984">
      <w:pPr>
        <w:pStyle w:val="Prrafodelista"/>
        <w:numPr>
          <w:ilvl w:val="1"/>
          <w:numId w:val="50"/>
        </w:numPr>
      </w:pPr>
      <w:r>
        <w:t>Desbloqueo automático durante situación de alarma de fuego.</w:t>
      </w:r>
    </w:p>
    <w:p w14:paraId="69119229" w14:textId="74579C0D" w:rsidR="006C2984" w:rsidRPr="00397FCB" w:rsidRDefault="006C2984" w:rsidP="006C2984">
      <w:pPr>
        <w:pStyle w:val="Prrafodelista"/>
        <w:numPr>
          <w:ilvl w:val="1"/>
          <w:numId w:val="50"/>
        </w:numPr>
      </w:pPr>
      <w:r w:rsidRPr="00397FCB">
        <w:t>Sistema de control de acceso externo.</w:t>
      </w:r>
    </w:p>
    <w:p w14:paraId="622118C4" w14:textId="77777777" w:rsidR="006C2984" w:rsidRDefault="006C2984" w:rsidP="006C2984">
      <w:pPr>
        <w:pStyle w:val="Prrafodelista"/>
        <w:ind w:left="735"/>
      </w:pPr>
    </w:p>
    <w:p w14:paraId="2AC00A4B" w14:textId="14F5CDE7" w:rsidR="006C2984" w:rsidRPr="00397FCB" w:rsidRDefault="006C2984" w:rsidP="006C2984">
      <w:pPr>
        <w:pStyle w:val="Prrafodelista"/>
        <w:numPr>
          <w:ilvl w:val="0"/>
          <w:numId w:val="50"/>
        </w:numPr>
      </w:pPr>
      <w:r w:rsidRPr="00397FCB">
        <w:t xml:space="preserve">El relé </w:t>
      </w:r>
      <w:r>
        <w:t xml:space="preserve">abrepuertas deberá tener una activación </w:t>
      </w:r>
      <w:r w:rsidR="006940D0">
        <w:t xml:space="preserve">y retraso de activación </w:t>
      </w:r>
      <w:r>
        <w:t>temporizada</w:t>
      </w:r>
      <w:r w:rsidR="006940D0">
        <w:t>s</w:t>
      </w:r>
      <w:r w:rsidRPr="00397FCB">
        <w:t>.</w:t>
      </w:r>
    </w:p>
    <w:p w14:paraId="2457B916" w14:textId="05498290" w:rsidR="006C2984" w:rsidRDefault="006C2984" w:rsidP="006C2984">
      <w:pPr>
        <w:pStyle w:val="Prrafodelista"/>
        <w:numPr>
          <w:ilvl w:val="0"/>
          <w:numId w:val="50"/>
        </w:numPr>
        <w:spacing w:after="252"/>
      </w:pPr>
      <w:r w:rsidRPr="00397FCB">
        <w:t xml:space="preserve">El mensaje de voz se reproducirá en el idioma local para dar retroalimentación a </w:t>
      </w:r>
      <w:r>
        <w:t xml:space="preserve">la </w:t>
      </w:r>
      <w:r w:rsidRPr="00397FCB">
        <w:t>activación de</w:t>
      </w:r>
      <w:r>
        <w:t>l abre</w:t>
      </w:r>
      <w:r w:rsidRPr="00397FCB">
        <w:t>puerta</w:t>
      </w:r>
      <w:r>
        <w:t>s</w:t>
      </w:r>
      <w:r w:rsidRPr="00397FCB">
        <w:t>.</w:t>
      </w:r>
    </w:p>
    <w:p w14:paraId="77D6E8AC" w14:textId="77777777" w:rsidR="006940D0" w:rsidRDefault="006940D0" w:rsidP="006940D0">
      <w:pPr>
        <w:pStyle w:val="Prrafodelista"/>
        <w:numPr>
          <w:ilvl w:val="0"/>
          <w:numId w:val="50"/>
        </w:numPr>
        <w:spacing w:after="252"/>
      </w:pPr>
      <w:r>
        <w:t>Se debe proporcionar un sistema alternativo de apertura de puerta mediante un relé interno para aumentar la seguridad de la instalación.</w:t>
      </w:r>
    </w:p>
    <w:p w14:paraId="70228861" w14:textId="0AA8FD02" w:rsidR="006940D0" w:rsidRPr="00397FCB" w:rsidRDefault="006940D0" w:rsidP="006940D0">
      <w:pPr>
        <w:pStyle w:val="Prrafodelista"/>
        <w:numPr>
          <w:ilvl w:val="0"/>
          <w:numId w:val="50"/>
        </w:numPr>
        <w:spacing w:after="252"/>
      </w:pPr>
      <w:r>
        <w:t>Se debe poder desactivar el sistema de alarma de cada vivienda mediante el uso de una tarjeta de proximidad.</w:t>
      </w:r>
    </w:p>
    <w:p w14:paraId="546452AA" w14:textId="77777777" w:rsidR="006C2984" w:rsidRPr="00397FCB" w:rsidRDefault="006C2984" w:rsidP="006C2984">
      <w:pPr>
        <w:spacing w:after="259" w:line="259" w:lineRule="auto"/>
        <w:ind w:left="-5" w:hanging="10"/>
      </w:pPr>
      <w:r w:rsidRPr="00397FCB">
        <w:rPr>
          <w:u w:val="single" w:color="595959"/>
        </w:rPr>
        <w:t xml:space="preserve">Control de </w:t>
      </w:r>
      <w:r>
        <w:rPr>
          <w:u w:val="single" w:color="595959"/>
        </w:rPr>
        <w:t>ascensor</w:t>
      </w:r>
    </w:p>
    <w:p w14:paraId="26339CFB" w14:textId="5F43AAAC" w:rsidR="007E66B8" w:rsidRDefault="006C2984" w:rsidP="00A31FAA">
      <w:pPr>
        <w:pStyle w:val="Prrafodelista"/>
        <w:numPr>
          <w:ilvl w:val="0"/>
          <w:numId w:val="50"/>
        </w:numPr>
        <w:spacing w:after="249"/>
      </w:pPr>
      <w:r>
        <w:t xml:space="preserve">La </w:t>
      </w:r>
      <w:r w:rsidR="00C945D1">
        <w:t>PLACA</w:t>
      </w:r>
      <w:r w:rsidRPr="00397FCB">
        <w:t xml:space="preserve"> comunicará al sistema de control del ascensor los pisos permitidos para cada visitante y residente.</w:t>
      </w:r>
    </w:p>
    <w:p w14:paraId="25A28302" w14:textId="251A092D" w:rsidR="006C2984" w:rsidRPr="00397FCB" w:rsidRDefault="007E66B8" w:rsidP="006C2984">
      <w:pPr>
        <w:pStyle w:val="Prrafodelista"/>
        <w:numPr>
          <w:ilvl w:val="0"/>
          <w:numId w:val="50"/>
        </w:numPr>
        <w:spacing w:after="249"/>
      </w:pPr>
      <w:r>
        <w:t>La activación del control de ascensor se debe realizar mediante tarjeta de proximidad, reconocimiento facial o desde la aplicación</w:t>
      </w:r>
    </w:p>
    <w:p w14:paraId="299F0908" w14:textId="77777777" w:rsidR="006C2984" w:rsidRPr="00397FCB" w:rsidRDefault="006C2984" w:rsidP="006C2984">
      <w:pPr>
        <w:spacing w:after="259" w:line="259" w:lineRule="auto"/>
        <w:ind w:left="-5" w:hanging="10"/>
      </w:pPr>
      <w:r w:rsidRPr="00397FCB">
        <w:rPr>
          <w:u w:val="single" w:color="595959"/>
        </w:rPr>
        <w:t>Eventos</w:t>
      </w:r>
    </w:p>
    <w:p w14:paraId="552A43A8" w14:textId="2676AF47" w:rsidR="006C2984" w:rsidRPr="0063340D" w:rsidRDefault="006C2984" w:rsidP="006C2984">
      <w:pPr>
        <w:pStyle w:val="Prrafodelista"/>
        <w:numPr>
          <w:ilvl w:val="0"/>
          <w:numId w:val="50"/>
        </w:numPr>
      </w:pPr>
      <w:r w:rsidRPr="0063340D">
        <w:t>Gener</w:t>
      </w:r>
      <w:r>
        <w:t>ación de</w:t>
      </w:r>
      <w:r w:rsidRPr="0063340D">
        <w:t xml:space="preserve"> una información de evento</w:t>
      </w:r>
      <w:r>
        <w:t>s inmediata</w:t>
      </w:r>
      <w:r w:rsidRPr="0063340D">
        <w:t xml:space="preserve"> para cada actividad en el </w:t>
      </w:r>
      <w:r>
        <w:t>Software de A</w:t>
      </w:r>
      <w:r w:rsidRPr="0063340D">
        <w:t xml:space="preserve">dministrador con información de fecha, hora y </w:t>
      </w:r>
      <w:r w:rsidR="00C945D1">
        <w:t>PLACA</w:t>
      </w:r>
      <w:r w:rsidRPr="0063340D">
        <w:t>.</w:t>
      </w:r>
    </w:p>
    <w:p w14:paraId="56A2F764" w14:textId="4A6FBEE5" w:rsidR="006940D0" w:rsidRDefault="006C2984" w:rsidP="006940D0">
      <w:pPr>
        <w:pStyle w:val="Prrafodelista"/>
        <w:numPr>
          <w:ilvl w:val="0"/>
          <w:numId w:val="50"/>
        </w:numPr>
        <w:spacing w:after="259"/>
      </w:pPr>
      <w:r w:rsidRPr="0063340D">
        <w:t>Genera</w:t>
      </w:r>
      <w:r>
        <w:t>ción de la</w:t>
      </w:r>
      <w:r w:rsidRPr="0063340D">
        <w:t xml:space="preserve"> actividad de alarmas (tamper, puerta </w:t>
      </w:r>
      <w:r w:rsidR="004275DE">
        <w:t xml:space="preserve">dejada </w:t>
      </w:r>
      <w:r w:rsidRPr="0063340D">
        <w:t>abierta</w:t>
      </w:r>
      <w:r w:rsidR="001963B2">
        <w:t>, puerta forzada</w:t>
      </w:r>
      <w:r w:rsidRPr="0063340D">
        <w:t>)</w:t>
      </w:r>
      <w:r>
        <w:t xml:space="preserve"> en l</w:t>
      </w:r>
      <w:r w:rsidRPr="0063340D">
        <w:t xml:space="preserve">a </w:t>
      </w:r>
      <w:r w:rsidR="00C945D1">
        <w:t>CONSERJERÍA</w:t>
      </w:r>
      <w:r w:rsidRPr="0063340D">
        <w:t>.</w:t>
      </w:r>
    </w:p>
    <w:p w14:paraId="6D003880" w14:textId="77777777" w:rsidR="006940D0" w:rsidRDefault="006940D0" w:rsidP="006940D0">
      <w:pPr>
        <w:spacing w:after="259"/>
      </w:pPr>
      <w:r>
        <w:t>Integración</w:t>
      </w:r>
    </w:p>
    <w:p w14:paraId="3ABD77F5" w14:textId="59761A5A" w:rsidR="006940D0" w:rsidRPr="0063340D" w:rsidRDefault="006940D0" w:rsidP="006940D0">
      <w:pPr>
        <w:pStyle w:val="Prrafodelista"/>
        <w:numPr>
          <w:ilvl w:val="0"/>
          <w:numId w:val="50"/>
        </w:numPr>
        <w:spacing w:after="259"/>
      </w:pPr>
      <w:r>
        <w:t>La PLACA debe generar un flujo de video RTSP para poderse integrar con DVR o VMS de terceros.</w:t>
      </w:r>
    </w:p>
    <w:p w14:paraId="2F33FB65" w14:textId="77777777" w:rsidR="006C2984" w:rsidRPr="00AF37A9" w:rsidRDefault="006C2984" w:rsidP="006C2984">
      <w:pPr>
        <w:pStyle w:val="Ttulo3"/>
        <w:rPr>
          <w:rStyle w:val="Textoennegrita"/>
        </w:rPr>
      </w:pPr>
      <w:r w:rsidRPr="00AF37A9">
        <w:rPr>
          <w:rStyle w:val="Textoennegrita"/>
        </w:rPr>
        <w:lastRenderedPageBreak/>
        <w:t>C</w:t>
      </w:r>
      <w:r>
        <w:rPr>
          <w:rStyle w:val="Textoennegrita"/>
        </w:rPr>
        <w:t>aracterí</w:t>
      </w:r>
      <w:r w:rsidRPr="00AF37A9">
        <w:rPr>
          <w:rStyle w:val="Textoennegrita"/>
        </w:rPr>
        <w:t>stic</w:t>
      </w:r>
      <w:r>
        <w:rPr>
          <w:rStyle w:val="Textoennegrita"/>
        </w:rPr>
        <w:t>a</w:t>
      </w:r>
      <w:r w:rsidRPr="00AF37A9">
        <w:rPr>
          <w:rStyle w:val="Textoennegrita"/>
        </w:rPr>
        <w:t>s</w:t>
      </w:r>
    </w:p>
    <w:p w14:paraId="78402635" w14:textId="77777777" w:rsidR="006C2984" w:rsidRPr="0095440D" w:rsidRDefault="006C2984" w:rsidP="006C2984">
      <w:pPr>
        <w:rPr>
          <w:u w:val="single"/>
        </w:rPr>
      </w:pPr>
      <w:r w:rsidRPr="0095440D">
        <w:rPr>
          <w:u w:val="single"/>
        </w:rPr>
        <w:t>Audio</w:t>
      </w:r>
    </w:p>
    <w:p w14:paraId="5006BB42" w14:textId="77777777" w:rsidR="006C2984" w:rsidRPr="0063340D" w:rsidRDefault="006C2984" w:rsidP="006C2984">
      <w:pPr>
        <w:pStyle w:val="Prrafodelista"/>
        <w:numPr>
          <w:ilvl w:val="0"/>
          <w:numId w:val="34"/>
        </w:numPr>
      </w:pPr>
      <w:r w:rsidRPr="0063340D">
        <w:t xml:space="preserve">Audio bidireccional con cancelación automática de eco y ruido.                                                                                                                                                                                                                                   </w:t>
      </w:r>
    </w:p>
    <w:p w14:paraId="2D4AC47F" w14:textId="77777777" w:rsidR="006C2984" w:rsidRDefault="006C2984" w:rsidP="006C2984">
      <w:pPr>
        <w:pStyle w:val="Prrafodelista"/>
        <w:numPr>
          <w:ilvl w:val="0"/>
          <w:numId w:val="34"/>
        </w:numPr>
      </w:pPr>
      <w:r>
        <w:t>Altavoz de 1W.</w:t>
      </w:r>
    </w:p>
    <w:p w14:paraId="2860F6BB" w14:textId="77777777" w:rsidR="006C2984" w:rsidRPr="00DB6B98" w:rsidRDefault="006C2984" w:rsidP="006C2984">
      <w:pPr>
        <w:pStyle w:val="Prrafodelista"/>
        <w:numPr>
          <w:ilvl w:val="0"/>
          <w:numId w:val="34"/>
        </w:numPr>
        <w:rPr>
          <w:lang w:val="en-US"/>
        </w:rPr>
      </w:pPr>
      <w:r w:rsidRPr="00DB6B98">
        <w:rPr>
          <w:lang w:val="en-US"/>
        </w:rPr>
        <w:t>Overall Loudness Rating (OLR)&gt; 15dB.</w:t>
      </w:r>
    </w:p>
    <w:p w14:paraId="2AE63F6C" w14:textId="77777777" w:rsidR="006C2984" w:rsidRDefault="006C2984" w:rsidP="006C2984">
      <w:pPr>
        <w:pStyle w:val="Prrafodelista"/>
        <w:numPr>
          <w:ilvl w:val="0"/>
          <w:numId w:val="34"/>
        </w:numPr>
      </w:pPr>
      <w:r>
        <w:t>Distorsión Acústica &lt;1%</w:t>
      </w:r>
    </w:p>
    <w:p w14:paraId="5E1BE3C1" w14:textId="77777777" w:rsidR="006C2984" w:rsidRDefault="006C2984" w:rsidP="006C2984">
      <w:pPr>
        <w:pStyle w:val="Prrafodelista"/>
        <w:numPr>
          <w:ilvl w:val="0"/>
          <w:numId w:val="34"/>
        </w:numPr>
      </w:pPr>
      <w:r>
        <w:t>Relación S/N &gt;40dB</w:t>
      </w:r>
    </w:p>
    <w:p w14:paraId="6EFD54ED" w14:textId="77777777" w:rsidR="006C2984" w:rsidRPr="0063340D" w:rsidRDefault="006C2984" w:rsidP="006C2984">
      <w:pPr>
        <w:pStyle w:val="Prrafodelista"/>
        <w:numPr>
          <w:ilvl w:val="0"/>
          <w:numId w:val="34"/>
        </w:numPr>
      </w:pPr>
      <w:r w:rsidRPr="0063340D">
        <w:t>Ruido de canal inactivo &lt; 32dB (A)</w:t>
      </w:r>
    </w:p>
    <w:p w14:paraId="07B004EF" w14:textId="77777777" w:rsidR="006C2984" w:rsidRDefault="006C2984" w:rsidP="006C2984">
      <w:pPr>
        <w:pStyle w:val="Prrafodelista"/>
        <w:numPr>
          <w:ilvl w:val="0"/>
          <w:numId w:val="34"/>
        </w:numPr>
      </w:pPr>
      <w:r>
        <w:t xml:space="preserve">Micrófono </w:t>
      </w:r>
      <w:proofErr w:type="spellStart"/>
      <w:r>
        <w:t>Electret</w:t>
      </w:r>
      <w:proofErr w:type="spellEnd"/>
      <w:r>
        <w:t>.</w:t>
      </w:r>
    </w:p>
    <w:p w14:paraId="45C3F0D2" w14:textId="77777777" w:rsidR="006C09E1" w:rsidRPr="006C09E1" w:rsidRDefault="006C09E1" w:rsidP="006C09E1">
      <w:pPr>
        <w:pStyle w:val="Prrafodelista"/>
        <w:numPr>
          <w:ilvl w:val="0"/>
          <w:numId w:val="34"/>
        </w:numPr>
      </w:pPr>
      <w:r w:rsidRPr="006C09E1">
        <w:t>Ajuste del nivel de audio en 6 niveles.</w:t>
      </w:r>
    </w:p>
    <w:p w14:paraId="25440CFF" w14:textId="77777777" w:rsidR="006C2984" w:rsidRPr="0095440D" w:rsidRDefault="006C2984" w:rsidP="006C2984">
      <w:pPr>
        <w:rPr>
          <w:u w:val="single"/>
        </w:rPr>
      </w:pPr>
      <w:r w:rsidRPr="0095440D">
        <w:rPr>
          <w:u w:val="single"/>
        </w:rPr>
        <w:t>Video</w:t>
      </w:r>
    </w:p>
    <w:p w14:paraId="3EB347C3" w14:textId="77777777" w:rsidR="006C2984" w:rsidRDefault="006C2984" w:rsidP="006C2984">
      <w:pPr>
        <w:pStyle w:val="Prrafodelista"/>
        <w:numPr>
          <w:ilvl w:val="0"/>
          <w:numId w:val="34"/>
        </w:numPr>
      </w:pPr>
      <w:r w:rsidRPr="00C865D4">
        <w:t>Sensor: 1/3” color CMOS</w:t>
      </w:r>
      <w:r>
        <w:t>.</w:t>
      </w:r>
    </w:p>
    <w:p w14:paraId="7ED4D55C" w14:textId="6D27E3C2" w:rsidR="006C2984" w:rsidRDefault="006C2984" w:rsidP="006C2984">
      <w:pPr>
        <w:pStyle w:val="Prrafodelista"/>
        <w:numPr>
          <w:ilvl w:val="0"/>
          <w:numId w:val="34"/>
        </w:numPr>
      </w:pPr>
      <w:r>
        <w:t xml:space="preserve">Píxeles efectivos 1.3 </w:t>
      </w:r>
      <w:proofErr w:type="spellStart"/>
      <w:r>
        <w:t>Mpix</w:t>
      </w:r>
      <w:r w:rsidR="00F84BD6">
        <w:t>el</w:t>
      </w:r>
      <w:proofErr w:type="spellEnd"/>
      <w:r>
        <w:t>.</w:t>
      </w:r>
    </w:p>
    <w:p w14:paraId="460A1C3D" w14:textId="77777777" w:rsidR="006C2984" w:rsidRDefault="006C2984" w:rsidP="006C2984">
      <w:pPr>
        <w:pStyle w:val="Prrafodelista"/>
        <w:numPr>
          <w:ilvl w:val="0"/>
          <w:numId w:val="34"/>
        </w:numPr>
      </w:pPr>
      <w:r>
        <w:t>Iluminación externa mínima: 0 lux.</w:t>
      </w:r>
    </w:p>
    <w:p w14:paraId="0CEA26B5" w14:textId="77777777" w:rsidR="006C2984" w:rsidRDefault="006C2984" w:rsidP="006C2984">
      <w:pPr>
        <w:pStyle w:val="Prrafodelista"/>
        <w:numPr>
          <w:ilvl w:val="0"/>
          <w:numId w:val="34"/>
        </w:numPr>
      </w:pPr>
      <w:r>
        <w:t>S / N&gt; 45dB.</w:t>
      </w:r>
    </w:p>
    <w:p w14:paraId="0DDB995E" w14:textId="77777777" w:rsidR="006C2984" w:rsidRDefault="006C2984" w:rsidP="006C2984">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r>
        <w:t>.</w:t>
      </w:r>
    </w:p>
    <w:p w14:paraId="3C9753AF" w14:textId="77777777" w:rsidR="006C2984" w:rsidRPr="00130806" w:rsidRDefault="006C2984" w:rsidP="006C2984">
      <w:pPr>
        <w:pStyle w:val="Prrafodelista"/>
        <w:numPr>
          <w:ilvl w:val="0"/>
          <w:numId w:val="34"/>
        </w:numPr>
      </w:pPr>
      <w:r w:rsidRPr="00130806">
        <w:t>Resolución seleccionable (QVGA, VGA, HD).</w:t>
      </w:r>
    </w:p>
    <w:p w14:paraId="147244AE" w14:textId="77777777" w:rsidR="006C2984" w:rsidRDefault="006C2984" w:rsidP="006C2984">
      <w:pPr>
        <w:pStyle w:val="Prrafodelista"/>
        <w:numPr>
          <w:ilvl w:val="0"/>
          <w:numId w:val="34"/>
        </w:numPr>
      </w:pPr>
      <w:r>
        <w:t>Auto iris.</w:t>
      </w:r>
    </w:p>
    <w:p w14:paraId="7EC19475" w14:textId="77777777" w:rsidR="006C2984" w:rsidRDefault="006C2984" w:rsidP="006C2984">
      <w:pPr>
        <w:pStyle w:val="Prrafodelista"/>
        <w:numPr>
          <w:ilvl w:val="0"/>
          <w:numId w:val="34"/>
        </w:numPr>
      </w:pPr>
      <w:r>
        <w:t>Auto BLC.</w:t>
      </w:r>
    </w:p>
    <w:p w14:paraId="6369571F" w14:textId="77777777" w:rsidR="006C2984" w:rsidRPr="00130806" w:rsidRDefault="006C2984" w:rsidP="006C2984">
      <w:pPr>
        <w:pStyle w:val="Prrafodelista"/>
        <w:numPr>
          <w:ilvl w:val="0"/>
          <w:numId w:val="34"/>
        </w:numPr>
      </w:pPr>
      <w:r w:rsidRPr="00130806">
        <w:t>Ángulo de visión</w:t>
      </w:r>
      <w:r>
        <w:t>:</w:t>
      </w:r>
      <w:r w:rsidRPr="00130806">
        <w:t xml:space="preserve"> 90º diagonal.</w:t>
      </w:r>
    </w:p>
    <w:p w14:paraId="5B401B99" w14:textId="77777777" w:rsidR="006C2984" w:rsidRPr="00130806" w:rsidRDefault="006C2984" w:rsidP="006C2984">
      <w:pPr>
        <w:pStyle w:val="Prrafodelista"/>
        <w:numPr>
          <w:ilvl w:val="0"/>
          <w:numId w:val="34"/>
        </w:numPr>
      </w:pPr>
      <w:r w:rsidRPr="00130806">
        <w:t xml:space="preserve">Visión nocturna </w:t>
      </w:r>
      <w:r>
        <w:t>a</w:t>
      </w:r>
      <w:r w:rsidRPr="00130806">
        <w:t xml:space="preserve"> color </w:t>
      </w:r>
      <w:r>
        <w:t>mediante leds</w:t>
      </w:r>
      <w:r w:rsidRPr="00130806">
        <w:t xml:space="preserve"> blanco</w:t>
      </w:r>
      <w:r>
        <w:t>s</w:t>
      </w:r>
      <w:r w:rsidRPr="00130806">
        <w:t xml:space="preserve"> con detección automática de </w:t>
      </w:r>
      <w:r>
        <w:t xml:space="preserve">umbral de </w:t>
      </w:r>
      <w:r w:rsidRPr="00130806">
        <w:t>luz.</w:t>
      </w:r>
    </w:p>
    <w:p w14:paraId="456FA688" w14:textId="77777777" w:rsidR="006C2984" w:rsidRDefault="006C2984" w:rsidP="006C2984">
      <w:pPr>
        <w:pStyle w:val="Prrafodelista"/>
        <w:numPr>
          <w:ilvl w:val="0"/>
          <w:numId w:val="34"/>
        </w:numPr>
        <w:spacing w:after="252"/>
      </w:pPr>
      <w:r>
        <w:t>Pan &amp; Tilt</w:t>
      </w:r>
      <w:r w:rsidRPr="005F6300">
        <w:t xml:space="preserve"> </w:t>
      </w:r>
      <w:r>
        <w:t>mecánico.</w:t>
      </w:r>
    </w:p>
    <w:p w14:paraId="2E4000E2" w14:textId="77777777" w:rsidR="00D921FF" w:rsidRPr="0095440D" w:rsidRDefault="00D921FF" w:rsidP="00D921FF">
      <w:pPr>
        <w:rPr>
          <w:u w:val="single"/>
        </w:rPr>
      </w:pPr>
      <w:r w:rsidRPr="0095440D">
        <w:rPr>
          <w:u w:val="single"/>
        </w:rPr>
        <w:t>TFT</w:t>
      </w:r>
    </w:p>
    <w:p w14:paraId="686EBD09" w14:textId="77777777" w:rsidR="00D921FF" w:rsidRDefault="00D921FF" w:rsidP="00D921FF">
      <w:pPr>
        <w:pStyle w:val="Prrafodelista"/>
        <w:numPr>
          <w:ilvl w:val="0"/>
          <w:numId w:val="34"/>
        </w:numPr>
      </w:pPr>
      <w:r>
        <w:t>Tamaño: 4,3 ".</w:t>
      </w:r>
    </w:p>
    <w:p w14:paraId="7B56E16D" w14:textId="77777777" w:rsidR="00D921FF" w:rsidRDefault="00D921FF" w:rsidP="00D921FF">
      <w:pPr>
        <w:pStyle w:val="Prrafodelista"/>
        <w:numPr>
          <w:ilvl w:val="0"/>
          <w:numId w:val="34"/>
        </w:numPr>
      </w:pPr>
      <w:r>
        <w:t>Formato 16: 9.</w:t>
      </w:r>
    </w:p>
    <w:p w14:paraId="4F1306A9" w14:textId="77777777" w:rsidR="00D921FF" w:rsidRDefault="00D921FF" w:rsidP="00D921FF">
      <w:pPr>
        <w:pStyle w:val="Prrafodelista"/>
        <w:numPr>
          <w:ilvl w:val="0"/>
          <w:numId w:val="34"/>
        </w:numPr>
      </w:pPr>
      <w:r>
        <w:t>Resolución: 480x272 píxeles.</w:t>
      </w:r>
    </w:p>
    <w:p w14:paraId="27F3692C" w14:textId="77777777" w:rsidR="00D921FF" w:rsidRDefault="00D921FF" w:rsidP="00D921FF">
      <w:pPr>
        <w:pStyle w:val="Prrafodelista"/>
        <w:numPr>
          <w:ilvl w:val="0"/>
          <w:numId w:val="34"/>
        </w:numPr>
      </w:pPr>
      <w:r>
        <w:t>Colores: 16.7M.</w:t>
      </w:r>
    </w:p>
    <w:p w14:paraId="4016866A" w14:textId="77777777" w:rsidR="00D921FF" w:rsidRDefault="00D921FF" w:rsidP="00D921FF">
      <w:pPr>
        <w:pStyle w:val="Prrafodelista"/>
        <w:numPr>
          <w:ilvl w:val="0"/>
          <w:numId w:val="34"/>
        </w:numPr>
      </w:pPr>
      <w:r>
        <w:t>Brillo: 200 cd / m2.</w:t>
      </w:r>
    </w:p>
    <w:p w14:paraId="3B2F6AA6" w14:textId="77777777" w:rsidR="00D921FF" w:rsidRPr="005F6300" w:rsidRDefault="00D921FF" w:rsidP="00D921FF">
      <w:pPr>
        <w:pStyle w:val="Prrafodelista"/>
        <w:numPr>
          <w:ilvl w:val="0"/>
          <w:numId w:val="34"/>
        </w:numPr>
      </w:pPr>
      <w:r w:rsidRPr="005F6300">
        <w:t>Ángulo de visión: 100H / 90V.</w:t>
      </w:r>
    </w:p>
    <w:p w14:paraId="251B297D" w14:textId="77777777" w:rsidR="00D921FF" w:rsidRDefault="00D921FF" w:rsidP="00D921FF">
      <w:pPr>
        <w:pStyle w:val="Prrafodelista"/>
        <w:numPr>
          <w:ilvl w:val="0"/>
          <w:numId w:val="34"/>
        </w:numPr>
      </w:pPr>
      <w:r>
        <w:t xml:space="preserve">Luz de fondo: 6 </w:t>
      </w:r>
      <w:proofErr w:type="spellStart"/>
      <w:r>
        <w:t>LEDs</w:t>
      </w:r>
      <w:proofErr w:type="spellEnd"/>
      <w:r>
        <w:t>.</w:t>
      </w:r>
    </w:p>
    <w:p w14:paraId="1E136951" w14:textId="195DDDF0" w:rsidR="00D921FF" w:rsidRPr="005F6300" w:rsidRDefault="00D921FF" w:rsidP="00D921FF">
      <w:pPr>
        <w:pStyle w:val="Prrafodelista"/>
        <w:numPr>
          <w:ilvl w:val="0"/>
          <w:numId w:val="34"/>
        </w:numPr>
        <w:spacing w:after="252"/>
      </w:pPr>
      <w:r w:rsidRPr="005F6300">
        <w:t xml:space="preserve">Detección de presencia </w:t>
      </w:r>
      <w:r w:rsidR="004275DE">
        <w:t xml:space="preserve">a 0.5m </w:t>
      </w:r>
      <w:r w:rsidRPr="005F6300">
        <w:t xml:space="preserve">para encender el TFT y </w:t>
      </w:r>
      <w:r>
        <w:t xml:space="preserve">extender su </w:t>
      </w:r>
      <w:r w:rsidRPr="005F6300">
        <w:t xml:space="preserve">rango </w:t>
      </w:r>
      <w:r>
        <w:t xml:space="preserve">de vida </w:t>
      </w:r>
      <w:r w:rsidR="00F84BD6">
        <w:t>útil</w:t>
      </w:r>
      <w:r w:rsidRPr="005F6300">
        <w:t>.</w:t>
      </w:r>
    </w:p>
    <w:p w14:paraId="33704174" w14:textId="77777777" w:rsidR="006C2984" w:rsidRPr="005F6300" w:rsidRDefault="006C2984" w:rsidP="006C2984">
      <w:pPr>
        <w:rPr>
          <w:u w:val="single"/>
        </w:rPr>
      </w:pPr>
      <w:r w:rsidRPr="005F6300">
        <w:rPr>
          <w:u w:val="single"/>
        </w:rPr>
        <w:t>Mecánica</w:t>
      </w:r>
    </w:p>
    <w:p w14:paraId="748BE02B" w14:textId="666C41F0" w:rsidR="006C2984" w:rsidRPr="005F6300" w:rsidRDefault="006C2984" w:rsidP="006C2984">
      <w:pPr>
        <w:spacing w:after="252"/>
      </w:pPr>
      <w:r w:rsidRPr="005F6300">
        <w:t xml:space="preserve">La </w:t>
      </w:r>
      <w:r w:rsidR="00C945D1">
        <w:t>PLACA</w:t>
      </w:r>
      <w:r w:rsidRPr="005F6300">
        <w:t xml:space="preserve"> deberá:</w:t>
      </w:r>
    </w:p>
    <w:p w14:paraId="3523DA71" w14:textId="4C8C4163" w:rsidR="006C2984" w:rsidRPr="006C2984" w:rsidRDefault="006C2984" w:rsidP="006C2984">
      <w:pPr>
        <w:pStyle w:val="Prrafodelista"/>
        <w:numPr>
          <w:ilvl w:val="0"/>
          <w:numId w:val="34"/>
        </w:numPr>
      </w:pPr>
      <w:r w:rsidRPr="006C2984">
        <w:t>Ser mont</w:t>
      </w:r>
      <w:r>
        <w:t>ada</w:t>
      </w:r>
      <w:r w:rsidRPr="006C2984">
        <w:t xml:space="preserve"> en su propia caja de </w:t>
      </w:r>
      <w:r>
        <w:t>instalación</w:t>
      </w:r>
      <w:r w:rsidRPr="006C2984">
        <w:t xml:space="preserve"> metálica </w:t>
      </w:r>
      <w:r w:rsidR="007E66B8">
        <w:t xml:space="preserve">empotrada </w:t>
      </w:r>
      <w:r w:rsidRPr="006C2984">
        <w:t>diseñada para uso enrasado</w:t>
      </w:r>
      <w:r w:rsidR="007E66B8">
        <w:t xml:space="preserve"> o de superficie</w:t>
      </w:r>
      <w:r w:rsidRPr="006C2984">
        <w:t>.</w:t>
      </w:r>
    </w:p>
    <w:p w14:paraId="3B7FEE9A" w14:textId="0E51C531" w:rsidR="006C2984" w:rsidRPr="006C2984" w:rsidRDefault="006C2984" w:rsidP="006C2984">
      <w:pPr>
        <w:pStyle w:val="Prrafodelista"/>
        <w:numPr>
          <w:ilvl w:val="0"/>
          <w:numId w:val="34"/>
        </w:numPr>
      </w:pPr>
      <w:r w:rsidRPr="006C2984">
        <w:t>Tene</w:t>
      </w:r>
      <w:r>
        <w:t>r</w:t>
      </w:r>
      <w:r w:rsidRPr="006C2984">
        <w:t xml:space="preserve"> una apariencia estética </w:t>
      </w:r>
      <w:r>
        <w:t>ligera</w:t>
      </w:r>
      <w:r w:rsidRPr="006C2984">
        <w:t xml:space="preserve">, disponible en </w:t>
      </w:r>
      <w:r w:rsidR="006E04E2">
        <w:t xml:space="preserve">PMMA </w:t>
      </w:r>
      <w:r w:rsidR="006C09E1">
        <w:t xml:space="preserve">de alto impacto </w:t>
      </w:r>
      <w:r w:rsidRPr="006C2984">
        <w:t xml:space="preserve">y aluminio sin tornillos </w:t>
      </w:r>
      <w:r>
        <w:t xml:space="preserve">a la </w:t>
      </w:r>
      <w:r w:rsidRPr="006C2984">
        <w:t>vis</w:t>
      </w:r>
      <w:r>
        <w:t>ta</w:t>
      </w:r>
      <w:r w:rsidRPr="006C2984">
        <w:t>.</w:t>
      </w:r>
    </w:p>
    <w:p w14:paraId="35F163B6" w14:textId="0E30616C" w:rsidR="006C2984" w:rsidRPr="006C2984" w:rsidRDefault="006C2984" w:rsidP="006C2984">
      <w:pPr>
        <w:pStyle w:val="Prrafodelista"/>
        <w:numPr>
          <w:ilvl w:val="0"/>
          <w:numId w:val="34"/>
        </w:numPr>
      </w:pPr>
      <w:r w:rsidRPr="006C2984">
        <w:t>Inclu</w:t>
      </w:r>
      <w:r>
        <w:t>ir</w:t>
      </w:r>
      <w:r w:rsidRPr="006C2984">
        <w:t xml:space="preserve"> un teclado tác</w:t>
      </w:r>
      <w:r>
        <w:t xml:space="preserve">til </w:t>
      </w:r>
      <w:r w:rsidR="006E04E2">
        <w:t>mecánico</w:t>
      </w:r>
      <w:r>
        <w:t xml:space="preserve"> matricial de 4 x 3 pulsadores</w:t>
      </w:r>
      <w:r w:rsidRPr="006C2984">
        <w:t>.</w:t>
      </w:r>
    </w:p>
    <w:p w14:paraId="088B07D3" w14:textId="77777777" w:rsidR="006C2984" w:rsidRPr="005F6300" w:rsidRDefault="006C2984" w:rsidP="006C2984">
      <w:pPr>
        <w:pStyle w:val="Prrafodelista"/>
        <w:numPr>
          <w:ilvl w:val="0"/>
          <w:numId w:val="34"/>
        </w:numPr>
      </w:pPr>
      <w:r>
        <w:t xml:space="preserve">Disponer de </w:t>
      </w:r>
      <w:r w:rsidRPr="005F6300">
        <w:t xml:space="preserve">una luz de fondo </w:t>
      </w:r>
      <w:r>
        <w:t>en</w:t>
      </w:r>
      <w:r w:rsidRPr="005F6300">
        <w:t xml:space="preserve"> todos los </w:t>
      </w:r>
      <w:r>
        <w:t>pulsadores</w:t>
      </w:r>
      <w:r w:rsidRPr="005F6300">
        <w:t xml:space="preserve"> </w:t>
      </w:r>
      <w:r>
        <w:t>táctiles</w:t>
      </w:r>
      <w:r w:rsidRPr="005F6300">
        <w:t>.</w:t>
      </w:r>
    </w:p>
    <w:p w14:paraId="58B7E0CC" w14:textId="55ABFDA2" w:rsidR="006C2984" w:rsidRPr="006C2984" w:rsidRDefault="006C2984" w:rsidP="006C2984">
      <w:r w:rsidRPr="006C2984">
        <w:rPr>
          <w:u w:val="single"/>
        </w:rPr>
        <w:t>El</w:t>
      </w:r>
      <w:r w:rsidR="006E04E2">
        <w:rPr>
          <w:u w:val="single"/>
        </w:rPr>
        <w:t>é</w:t>
      </w:r>
      <w:r w:rsidRPr="006C2984">
        <w:rPr>
          <w:u w:val="single"/>
        </w:rPr>
        <w:t>ctrica</w:t>
      </w:r>
    </w:p>
    <w:p w14:paraId="2137E653" w14:textId="019620B7" w:rsidR="006C2984" w:rsidRPr="006C2984" w:rsidRDefault="006C2984" w:rsidP="006C2984">
      <w:pPr>
        <w:spacing w:after="0"/>
        <w:jc w:val="both"/>
        <w:rPr>
          <w:rFonts w:cstheme="minorHAnsi"/>
        </w:rPr>
      </w:pPr>
      <w:r w:rsidRPr="006C2984">
        <w:lastRenderedPageBreak/>
        <w:t xml:space="preserve">La alimentación se </w:t>
      </w:r>
      <w:r>
        <w:t>proporciona</w:t>
      </w:r>
      <w:r w:rsidR="0027409D">
        <w:t>rá mediante</w:t>
      </w:r>
      <w:r w:rsidRPr="006C2984">
        <w:t xml:space="preserve"> una fuente externa </w:t>
      </w:r>
      <w:r>
        <w:t>de</w:t>
      </w:r>
      <w:r w:rsidRPr="006C2984">
        <w:t xml:space="preserve"> 12V</w:t>
      </w:r>
      <w:r w:rsidR="0027409D">
        <w:t>dc</w:t>
      </w:r>
      <w:r w:rsidRPr="006C2984">
        <w:rPr>
          <w:rFonts w:cstheme="minorHAnsi"/>
        </w:rPr>
        <w:t>.</w:t>
      </w:r>
    </w:p>
    <w:p w14:paraId="788BCD6C" w14:textId="77777777" w:rsidR="006C2984" w:rsidRPr="006C2984" w:rsidRDefault="006C2984" w:rsidP="006C2984">
      <w:pPr>
        <w:spacing w:after="0"/>
        <w:jc w:val="both"/>
        <w:rPr>
          <w:rFonts w:cstheme="minorHAnsi"/>
        </w:rPr>
      </w:pPr>
    </w:p>
    <w:p w14:paraId="2654AF2F" w14:textId="77777777" w:rsidR="006C2984" w:rsidRPr="006C2984" w:rsidRDefault="006C2984" w:rsidP="006C2984">
      <w:pPr>
        <w:rPr>
          <w:u w:val="single"/>
        </w:rPr>
      </w:pPr>
      <w:r w:rsidRPr="006C2984">
        <w:rPr>
          <w:u w:val="single"/>
        </w:rPr>
        <w:t>Ambiental</w:t>
      </w:r>
    </w:p>
    <w:p w14:paraId="19D156CC" w14:textId="0A09772D" w:rsidR="006C2984" w:rsidRPr="006C2984" w:rsidRDefault="006C2984" w:rsidP="006C2984">
      <w:pPr>
        <w:spacing w:after="252"/>
      </w:pPr>
      <w:r>
        <w:t xml:space="preserve">La </w:t>
      </w:r>
      <w:r w:rsidR="00C945D1">
        <w:t>PLACA</w:t>
      </w:r>
      <w:r w:rsidRPr="006C2984">
        <w:t xml:space="preserve"> deberá cumplir como mínimo:</w:t>
      </w:r>
    </w:p>
    <w:p w14:paraId="0EFB96D8" w14:textId="77777777" w:rsidR="006C2984" w:rsidRDefault="006C2984" w:rsidP="006C2984">
      <w:pPr>
        <w:pStyle w:val="Prrafodelista"/>
        <w:numPr>
          <w:ilvl w:val="0"/>
          <w:numId w:val="34"/>
        </w:numPr>
        <w:spacing w:after="57"/>
      </w:pPr>
      <w:r>
        <w:t>IP 54.</w:t>
      </w:r>
    </w:p>
    <w:p w14:paraId="64D6A1ED" w14:textId="77777777" w:rsidR="006C2984" w:rsidRDefault="006C2984" w:rsidP="006C2984">
      <w:pPr>
        <w:pStyle w:val="Prrafodelista"/>
        <w:numPr>
          <w:ilvl w:val="0"/>
          <w:numId w:val="34"/>
        </w:numPr>
        <w:spacing w:after="42"/>
      </w:pPr>
      <w:r>
        <w:t>IK 07.</w:t>
      </w:r>
    </w:p>
    <w:p w14:paraId="190EE98D" w14:textId="77777777" w:rsidR="006C2984" w:rsidRDefault="006C2984" w:rsidP="006C2984">
      <w:pPr>
        <w:pStyle w:val="Prrafodelista"/>
        <w:numPr>
          <w:ilvl w:val="0"/>
          <w:numId w:val="34"/>
        </w:numPr>
        <w:spacing w:after="57"/>
      </w:pPr>
      <w:r>
        <w:t>Rango de temperatura: -20</w:t>
      </w:r>
      <w:proofErr w:type="gramStart"/>
      <w:r>
        <w:t xml:space="preserve"> ..</w:t>
      </w:r>
      <w:proofErr w:type="gramEnd"/>
      <w:r>
        <w:t xml:space="preserve"> +60 </w:t>
      </w:r>
      <w:proofErr w:type="spellStart"/>
      <w:r>
        <w:t>ºC</w:t>
      </w:r>
      <w:proofErr w:type="spellEnd"/>
      <w:r>
        <w:t>.</w:t>
      </w:r>
    </w:p>
    <w:p w14:paraId="6C2281A3" w14:textId="77777777" w:rsidR="006C2984" w:rsidRPr="006C2984" w:rsidRDefault="006C2984" w:rsidP="006C2984">
      <w:pPr>
        <w:pStyle w:val="Prrafodelista"/>
        <w:numPr>
          <w:ilvl w:val="0"/>
          <w:numId w:val="34"/>
        </w:numPr>
        <w:spacing w:after="252"/>
      </w:pPr>
      <w:r w:rsidRPr="006C2984">
        <w:t>Rango de humedad</w:t>
      </w:r>
      <w:r>
        <w:t xml:space="preserve"> relativa</w:t>
      </w:r>
      <w:r w:rsidRPr="006C2984">
        <w:t>: 5-90% (sin condensación).</w:t>
      </w:r>
    </w:p>
    <w:p w14:paraId="02D44BFF" w14:textId="41B04F74" w:rsidR="006C2984" w:rsidRPr="006C2984" w:rsidRDefault="006C2984" w:rsidP="006C2984">
      <w:pPr>
        <w:rPr>
          <w:u w:val="single"/>
        </w:rPr>
      </w:pPr>
      <w:r w:rsidRPr="006C2984">
        <w:rPr>
          <w:u w:val="single"/>
        </w:rPr>
        <w:t>Seguridad Física</w:t>
      </w:r>
    </w:p>
    <w:p w14:paraId="257419D4" w14:textId="38B59414" w:rsidR="006C2984" w:rsidRPr="006C2984" w:rsidRDefault="006C2984" w:rsidP="006C2984">
      <w:pPr>
        <w:pStyle w:val="Prrafodelista"/>
        <w:numPr>
          <w:ilvl w:val="0"/>
          <w:numId w:val="34"/>
        </w:numPr>
      </w:pPr>
      <w:r>
        <w:t xml:space="preserve">La </w:t>
      </w:r>
      <w:r w:rsidR="00C945D1">
        <w:t>PLACA</w:t>
      </w:r>
      <w:r w:rsidRPr="006C2984">
        <w:t xml:space="preserve"> no debe tener tornillos visibles para evitar el acceso no autorizado.</w:t>
      </w:r>
    </w:p>
    <w:p w14:paraId="720FA997" w14:textId="5607390A" w:rsidR="006C2984" w:rsidRPr="006C2984" w:rsidRDefault="006C2984" w:rsidP="006C2984">
      <w:pPr>
        <w:pStyle w:val="Prrafodelista"/>
        <w:numPr>
          <w:ilvl w:val="0"/>
          <w:numId w:val="34"/>
        </w:numPr>
      </w:pPr>
      <w:r w:rsidRPr="006C2984">
        <w:t xml:space="preserve">En caso de desmontar la </w:t>
      </w:r>
      <w:r w:rsidR="00C945D1">
        <w:t>PLACA</w:t>
      </w:r>
      <w:r w:rsidRPr="006C2984">
        <w:t xml:space="preserve"> de su caja de </w:t>
      </w:r>
      <w:r>
        <w:t>instalación</w:t>
      </w:r>
      <w:r w:rsidRPr="006C2984">
        <w:t xml:space="preserve">, se debe enviar un mensaje de alarma de </w:t>
      </w:r>
      <w:r>
        <w:t>tamper</w:t>
      </w:r>
      <w:r w:rsidRPr="006C2984">
        <w:t xml:space="preserve"> a la </w:t>
      </w:r>
      <w:r w:rsidR="00C945D1">
        <w:t>CONSERJERÍA</w:t>
      </w:r>
      <w:r w:rsidRPr="006C2984">
        <w:t>.</w:t>
      </w:r>
    </w:p>
    <w:p w14:paraId="5DE9F2F3" w14:textId="549F9EE7" w:rsidR="006C2984" w:rsidRPr="006C2984" w:rsidRDefault="006C2984" w:rsidP="006C2984">
      <w:pPr>
        <w:pStyle w:val="Prrafodelista"/>
        <w:numPr>
          <w:ilvl w:val="0"/>
          <w:numId w:val="34"/>
        </w:numPr>
      </w:pPr>
      <w:r w:rsidRPr="006C2984">
        <w:t xml:space="preserve">En caso de que la puerta controlada por la </w:t>
      </w:r>
      <w:r w:rsidR="00C945D1">
        <w:t>PLACA</w:t>
      </w:r>
      <w:r w:rsidRPr="006C2984">
        <w:t xml:space="preserve"> se mantenga abierta</w:t>
      </w:r>
      <w:r w:rsidR="001963B2">
        <w:t xml:space="preserve"> o se fuerce</w:t>
      </w:r>
      <w:r w:rsidRPr="006C2984">
        <w:t xml:space="preserve">, enviará una alarma a la </w:t>
      </w:r>
      <w:r w:rsidR="00C945D1">
        <w:t>CONSERJERÍA</w:t>
      </w:r>
      <w:r w:rsidRPr="006C2984">
        <w:t>.</w:t>
      </w:r>
    </w:p>
    <w:p w14:paraId="731A4019" w14:textId="77777777" w:rsidR="006C2984" w:rsidRPr="006C2984" w:rsidRDefault="006C2984" w:rsidP="006C2984">
      <w:pPr>
        <w:rPr>
          <w:u w:val="single"/>
        </w:rPr>
      </w:pPr>
      <w:r w:rsidRPr="006C2984">
        <w:rPr>
          <w:u w:val="single"/>
        </w:rPr>
        <w:t>Interfaces</w:t>
      </w:r>
    </w:p>
    <w:p w14:paraId="5119E788" w14:textId="3A90F7D4" w:rsidR="006C2984" w:rsidRPr="006C2984" w:rsidRDefault="006C2984" w:rsidP="006C2984">
      <w:pPr>
        <w:spacing w:after="252"/>
      </w:pPr>
      <w:r>
        <w:t xml:space="preserve">La </w:t>
      </w:r>
      <w:r w:rsidR="00C945D1">
        <w:t>PLACA</w:t>
      </w:r>
      <w:r w:rsidRPr="006C2984">
        <w:t xml:space="preserve"> deberá:</w:t>
      </w:r>
    </w:p>
    <w:p w14:paraId="69D42E56" w14:textId="77777777" w:rsidR="006C2984" w:rsidRPr="006C2984" w:rsidRDefault="006C2984" w:rsidP="006C2984">
      <w:pPr>
        <w:pStyle w:val="Prrafodelista"/>
        <w:numPr>
          <w:ilvl w:val="0"/>
          <w:numId w:val="34"/>
        </w:numPr>
        <w:spacing w:after="42"/>
      </w:pPr>
      <w:r w:rsidRPr="006C2984">
        <w:t>Est</w:t>
      </w:r>
      <w:r>
        <w:t>ar conectada</w:t>
      </w:r>
      <w:r w:rsidRPr="006C2984">
        <w:t xml:space="preserve"> a la red mediante un conector RJ-45 estándar.</w:t>
      </w:r>
    </w:p>
    <w:p w14:paraId="0C028298" w14:textId="08332E0A" w:rsidR="006C2984" w:rsidRPr="006C2984" w:rsidRDefault="006C2984" w:rsidP="006C2984">
      <w:pPr>
        <w:pStyle w:val="Prrafodelista"/>
        <w:numPr>
          <w:ilvl w:val="0"/>
          <w:numId w:val="34"/>
        </w:numPr>
        <w:spacing w:after="57"/>
      </w:pPr>
      <w:r w:rsidRPr="006C2984">
        <w:t>Acept</w:t>
      </w:r>
      <w:r>
        <w:t>ar</w:t>
      </w:r>
      <w:r w:rsidRPr="006C2984">
        <w:t xml:space="preserve"> la integración </w:t>
      </w:r>
      <w:r w:rsidR="000C099F">
        <w:t>de</w:t>
      </w:r>
      <w:r w:rsidR="000C099F" w:rsidRPr="006C2984">
        <w:t xml:space="preserve"> </w:t>
      </w:r>
      <w:r w:rsidRPr="006C2984">
        <w:t xml:space="preserve">cualquier lector de proximidad comercial a través de la interfaz </w:t>
      </w:r>
      <w:proofErr w:type="spellStart"/>
      <w:r w:rsidRPr="006C2984">
        <w:t>Wiegand</w:t>
      </w:r>
      <w:proofErr w:type="spellEnd"/>
      <w:r w:rsidRPr="006C2984">
        <w:t xml:space="preserve"> de 26 bits.</w:t>
      </w:r>
    </w:p>
    <w:p w14:paraId="5758C387" w14:textId="77777777" w:rsidR="006C2984" w:rsidRPr="006C2984" w:rsidRDefault="006C2984" w:rsidP="006C2984">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035208BC" w14:textId="77777777" w:rsidR="006C2984" w:rsidRPr="006C2984" w:rsidRDefault="006C2984" w:rsidP="006C2984">
      <w:pPr>
        <w:pStyle w:val="Prrafodelista"/>
        <w:numPr>
          <w:ilvl w:val="0"/>
          <w:numId w:val="34"/>
        </w:numPr>
        <w:spacing w:after="42"/>
      </w:pPr>
      <w:r w:rsidRPr="006C2984">
        <w:t>Supervis</w:t>
      </w:r>
      <w:r>
        <w:t>ar</w:t>
      </w:r>
      <w:r w:rsidRPr="006C2984">
        <w:t xml:space="preserve"> un sensor de puerta para conocer el estado de la puerta controlada.</w:t>
      </w:r>
    </w:p>
    <w:p w14:paraId="7D25BCFB" w14:textId="77777777" w:rsidR="006C2984" w:rsidRPr="006C2984" w:rsidRDefault="006C2984" w:rsidP="006C2984">
      <w:pPr>
        <w:pStyle w:val="Prrafodelista"/>
        <w:numPr>
          <w:ilvl w:val="0"/>
          <w:numId w:val="34"/>
        </w:numPr>
        <w:spacing w:after="54"/>
      </w:pPr>
      <w:r w:rsidRPr="006C2984">
        <w:t>Comunicarse con dispositivos de control de ascensor para permitir el acceso de</w:t>
      </w:r>
      <w:r>
        <w:t>l</w:t>
      </w:r>
      <w:r w:rsidRPr="006C2984">
        <w:t xml:space="preserve"> ascensor a los pisos </w:t>
      </w:r>
      <w:r>
        <w:t>permitidos</w:t>
      </w:r>
      <w:r w:rsidRPr="006C2984">
        <w:t xml:space="preserve"> a los visitantes o residentes.</w:t>
      </w:r>
    </w:p>
    <w:p w14:paraId="2BCFDB3A" w14:textId="15EDAF85" w:rsidR="006C2984" w:rsidRPr="006940D0" w:rsidRDefault="006C2984" w:rsidP="006C2984">
      <w:pPr>
        <w:pStyle w:val="Prrafodelista"/>
        <w:numPr>
          <w:ilvl w:val="0"/>
          <w:numId w:val="34"/>
        </w:numPr>
        <w:spacing w:after="0"/>
        <w:jc w:val="both"/>
        <w:rPr>
          <w:rFonts w:cstheme="minorHAnsi"/>
        </w:rPr>
      </w:pPr>
      <w:r w:rsidRPr="006C2984">
        <w:t>Est</w:t>
      </w:r>
      <w:r>
        <w:t>ar</w:t>
      </w:r>
      <w:r w:rsidRPr="006C2984">
        <w:t xml:space="preserve"> conectad</w:t>
      </w:r>
      <w:r w:rsidR="006940D0">
        <w:t>a</w:t>
      </w:r>
      <w:r w:rsidRPr="006C2984">
        <w:t xml:space="preserve"> a un botón de salida normalmente abierto.</w:t>
      </w:r>
    </w:p>
    <w:p w14:paraId="773637A6" w14:textId="77777777" w:rsidR="006940D0" w:rsidRDefault="006940D0" w:rsidP="006940D0">
      <w:pPr>
        <w:pStyle w:val="Prrafodelista"/>
        <w:numPr>
          <w:ilvl w:val="0"/>
          <w:numId w:val="34"/>
        </w:numPr>
        <w:spacing w:after="0"/>
        <w:jc w:val="both"/>
        <w:rPr>
          <w:rFonts w:cstheme="minorHAnsi"/>
        </w:rPr>
      </w:pPr>
      <w:r>
        <w:rPr>
          <w:rFonts w:cstheme="minorHAnsi"/>
        </w:rPr>
        <w:t>Estar conectada a un sistema de alarma de fuego para desbloquear la puerta en caso de emergencia.</w:t>
      </w:r>
    </w:p>
    <w:p w14:paraId="7601E23F" w14:textId="77777777" w:rsidR="006940D0" w:rsidRDefault="006940D0" w:rsidP="006940D0">
      <w:pPr>
        <w:pStyle w:val="Prrafodelista"/>
        <w:numPr>
          <w:ilvl w:val="0"/>
          <w:numId w:val="34"/>
        </w:numPr>
        <w:spacing w:after="0"/>
        <w:jc w:val="both"/>
        <w:rPr>
          <w:rFonts w:cstheme="minorHAnsi"/>
        </w:rPr>
      </w:pPr>
      <w:r>
        <w:rPr>
          <w:rFonts w:cstheme="minorHAnsi"/>
        </w:rPr>
        <w:t>Comunicar con relés externos para realizar la apertura segura desde el interior y para abrir puertas adicionales asociadas.</w:t>
      </w:r>
    </w:p>
    <w:p w14:paraId="22FDA1D5" w14:textId="41519056" w:rsidR="006940D0" w:rsidRPr="006C2984" w:rsidRDefault="006940D0" w:rsidP="006940D0">
      <w:pPr>
        <w:pStyle w:val="Prrafodelista"/>
        <w:numPr>
          <w:ilvl w:val="0"/>
          <w:numId w:val="34"/>
        </w:numPr>
        <w:spacing w:after="0"/>
        <w:jc w:val="both"/>
        <w:rPr>
          <w:rFonts w:cstheme="minorHAnsi"/>
        </w:rPr>
      </w:pPr>
      <w:r>
        <w:rPr>
          <w:rFonts w:cstheme="minorHAnsi"/>
        </w:rPr>
        <w:t xml:space="preserve">Conectarse a controladores de puerta de terceros mediante </w:t>
      </w:r>
      <w:proofErr w:type="gramStart"/>
      <w:r>
        <w:rPr>
          <w:rFonts w:cstheme="minorHAnsi"/>
        </w:rPr>
        <w:t>interface</w:t>
      </w:r>
      <w:proofErr w:type="gramEnd"/>
      <w:r>
        <w:rPr>
          <w:rFonts w:cstheme="minorHAnsi"/>
        </w:rPr>
        <w:t xml:space="preserve"> Wiegand-26 para validar la lectura de tarjeas de proximidad mediante el lector integrado.</w:t>
      </w:r>
    </w:p>
    <w:p w14:paraId="7631116C" w14:textId="77777777" w:rsidR="00422F1C" w:rsidRPr="006C2984" w:rsidRDefault="00422F1C" w:rsidP="00422F1C"/>
    <w:p w14:paraId="5F54F9CF" w14:textId="3E512118" w:rsidR="00EA77F6" w:rsidRPr="006E04E2" w:rsidRDefault="00F32BD7" w:rsidP="00EA77F6">
      <w:pPr>
        <w:rPr>
          <w:color w:val="FF0000"/>
        </w:rPr>
      </w:pPr>
      <w:r>
        <w:rPr>
          <w:noProof/>
          <w:lang w:val="en-GB" w:eastAsia="zh-CN"/>
        </w:rPr>
        <w:lastRenderedPageBreak/>
        <w:drawing>
          <wp:anchor distT="0" distB="0" distL="114300" distR="114300" simplePos="0" relativeHeight="251653632" behindDoc="0" locked="0" layoutInCell="1" allowOverlap="1" wp14:anchorId="6C0E2328" wp14:editId="236A9029">
            <wp:simplePos x="0" y="0"/>
            <wp:positionH relativeFrom="column">
              <wp:posOffset>40005</wp:posOffset>
            </wp:positionH>
            <wp:positionV relativeFrom="paragraph">
              <wp:posOffset>233045</wp:posOffset>
            </wp:positionV>
            <wp:extent cx="1778000" cy="2667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a_mecanica_lo.jpg"/>
                    <pic:cNvPicPr/>
                  </pic:nvPicPr>
                  <pic:blipFill>
                    <a:blip r:embed="rId14" cstate="screen">
                      <a:extLst>
                        <a:ext uri="{28A0092B-C50C-407E-A947-70E740481C1C}">
                          <a14:useLocalDpi xmlns:a14="http://schemas.microsoft.com/office/drawing/2010/main"/>
                        </a:ext>
                      </a:extLst>
                    </a:blip>
                    <a:stretch>
                      <a:fillRect/>
                    </a:stretch>
                  </pic:blipFill>
                  <pic:spPr>
                    <a:xfrm>
                      <a:off x="0" y="0"/>
                      <a:ext cx="1778000" cy="2667000"/>
                    </a:xfrm>
                    <a:prstGeom prst="rect">
                      <a:avLst/>
                    </a:prstGeom>
                  </pic:spPr>
                </pic:pic>
              </a:graphicData>
            </a:graphic>
          </wp:anchor>
        </w:drawing>
      </w:r>
      <w:r w:rsidR="00EA77F6" w:rsidRPr="006C2984">
        <w:t xml:space="preserve"> </w:t>
      </w:r>
      <w:r w:rsidR="00EA77F6" w:rsidRPr="006E04E2">
        <w:rPr>
          <w:color w:val="FF0000"/>
        </w:rPr>
        <w:t>[</w:t>
      </w:r>
      <w:r w:rsidR="006E04E2" w:rsidRPr="006E04E2">
        <w:rPr>
          <w:color w:val="FF0000"/>
        </w:rPr>
        <w:t>ESTA PARTE ES PARA IDENTIFICACIÓN.</w:t>
      </w:r>
      <w:r w:rsidR="006E04E2" w:rsidRPr="006E04E2">
        <w:t xml:space="preserve"> </w:t>
      </w:r>
      <w:r w:rsidR="006E04E2" w:rsidRPr="006E04E2">
        <w:rPr>
          <w:color w:val="FF0000"/>
        </w:rPr>
        <w:t>DEBE SER INCLUID</w:t>
      </w:r>
      <w:r w:rsidR="006E04E2">
        <w:rPr>
          <w:color w:val="FF0000"/>
        </w:rPr>
        <w:t>A</w:t>
      </w:r>
      <w:r w:rsidR="006E04E2" w:rsidRPr="006E04E2">
        <w:rPr>
          <w:color w:val="FF0000"/>
        </w:rPr>
        <w:t xml:space="preserve"> CUANDO </w:t>
      </w:r>
      <w:r w:rsidR="006E04E2">
        <w:rPr>
          <w:color w:val="FF0000"/>
        </w:rPr>
        <w:t xml:space="preserve">SEA </w:t>
      </w:r>
      <w:r w:rsidR="006E04E2" w:rsidRPr="006E04E2">
        <w:rPr>
          <w:color w:val="FF0000"/>
        </w:rPr>
        <w:t>NECESARIO</w:t>
      </w:r>
      <w:r w:rsidR="00EA77F6" w:rsidRPr="006E04E2">
        <w:rPr>
          <w:color w:val="FF0000"/>
        </w:rPr>
        <w:t>]</w:t>
      </w:r>
    </w:p>
    <w:p w14:paraId="5A005B74" w14:textId="5F41E78B" w:rsidR="00EA77F6" w:rsidRPr="006E04E2" w:rsidRDefault="00EA77F6" w:rsidP="00EA77F6">
      <w:r w:rsidRPr="006E04E2">
        <w:t>REFERENC</w:t>
      </w:r>
      <w:r w:rsidR="006E04E2" w:rsidRPr="006E04E2">
        <w:t>IA</w:t>
      </w:r>
      <w:r w:rsidRPr="006E04E2">
        <w:t>: 9531</w:t>
      </w:r>
    </w:p>
    <w:p w14:paraId="5AC16880" w14:textId="1CE2A904" w:rsidR="00EA77F6" w:rsidRPr="006E04E2" w:rsidRDefault="00EA77F6" w:rsidP="00EA77F6">
      <w:r w:rsidRPr="006E04E2">
        <w:t>DESIGNA</w:t>
      </w:r>
      <w:r w:rsidR="006E04E2" w:rsidRPr="006E04E2">
        <w:t>CIÓ</w:t>
      </w:r>
      <w:r w:rsidRPr="006E04E2">
        <w:t xml:space="preserve">N: </w:t>
      </w:r>
      <w:r w:rsidR="00A84C67" w:rsidRPr="00A84C67">
        <w:t xml:space="preserve">PLACA </w:t>
      </w:r>
      <w:r w:rsidR="00EB5BA7">
        <w:t>MILO</w:t>
      </w:r>
      <w:r w:rsidR="00A84C67" w:rsidRPr="00A84C67">
        <w:t xml:space="preserve"> VIDEO DIGITAL</w:t>
      </w:r>
    </w:p>
    <w:p w14:paraId="6AEE0145" w14:textId="77777777" w:rsidR="007E66B8" w:rsidRDefault="006940D0" w:rsidP="00EA77F6">
      <w:r>
        <w:t>[Nota]: La tecla ‘B’ se va a sustituir por el icono Campana.</w:t>
      </w:r>
    </w:p>
    <w:p w14:paraId="47B3A103" w14:textId="047549B1" w:rsidR="007E66B8" w:rsidRPr="006C2984" w:rsidRDefault="007E66B8" w:rsidP="007E66B8">
      <w:r w:rsidRPr="006C2984">
        <w:t>REF</w:t>
      </w:r>
      <w:r>
        <w:t>E</w:t>
      </w:r>
      <w:r w:rsidRPr="006C2984">
        <w:t>RERENCIA: 95</w:t>
      </w:r>
      <w:r w:rsidR="00EB5BA7">
        <w:t>42</w:t>
      </w:r>
    </w:p>
    <w:p w14:paraId="75B1E78A" w14:textId="62606A97" w:rsidR="00EB5BA7" w:rsidRDefault="007E66B8" w:rsidP="007E66B8">
      <w:r w:rsidRPr="006C2984">
        <w:t xml:space="preserve">DESIGNACIÓN: </w:t>
      </w:r>
      <w:r>
        <w:t xml:space="preserve">CAJA DE </w:t>
      </w:r>
      <w:r w:rsidR="00EB5BA7">
        <w:t>EMPOTRAR</w:t>
      </w:r>
      <w:r>
        <w:t xml:space="preserve"> PLACA MILO</w:t>
      </w:r>
      <w:r w:rsidR="00EB5BA7">
        <w:t>-L</w:t>
      </w:r>
    </w:p>
    <w:p w14:paraId="450C96A3" w14:textId="77777777" w:rsidR="00EB5BA7" w:rsidRPr="006C2984" w:rsidRDefault="00EB5BA7" w:rsidP="00EB5BA7">
      <w:r w:rsidRPr="006C2984">
        <w:t>REF</w:t>
      </w:r>
      <w:r>
        <w:t>E</w:t>
      </w:r>
      <w:r w:rsidRPr="006C2984">
        <w:t>RERENCIA: 95</w:t>
      </w:r>
      <w:r>
        <w:t>17</w:t>
      </w:r>
    </w:p>
    <w:p w14:paraId="45331DB6" w14:textId="3E7AAD22" w:rsidR="007E66B8" w:rsidRDefault="00EB5BA7" w:rsidP="00EB5BA7">
      <w:r w:rsidRPr="006C2984">
        <w:t xml:space="preserve">DESIGNACIÓN: </w:t>
      </w:r>
      <w:r>
        <w:t>CAJA DE SUPERFICIE PLACA MILO DIGITAL</w:t>
      </w:r>
    </w:p>
    <w:p w14:paraId="17DA40CA" w14:textId="77777777" w:rsidR="00EB5BA7" w:rsidRPr="00A31FAA" w:rsidRDefault="00EB5BA7" w:rsidP="007E66B8"/>
    <w:p w14:paraId="19E0D6F4" w14:textId="77777777" w:rsidR="00EB5BA7" w:rsidRDefault="00EB5BA7">
      <w:pPr>
        <w:rPr>
          <w:rFonts w:asciiTheme="majorHAnsi" w:eastAsiaTheme="majorEastAsia" w:hAnsiTheme="majorHAnsi" w:cstheme="majorBidi"/>
          <w:caps/>
          <w:color w:val="577188" w:themeColor="accent1" w:themeShade="BF"/>
          <w:sz w:val="24"/>
          <w14:ligatures w14:val="standardContextual"/>
        </w:rPr>
      </w:pPr>
      <w:r>
        <w:br w:type="page"/>
      </w:r>
    </w:p>
    <w:p w14:paraId="23FD429C" w14:textId="48770AA9" w:rsidR="00EA77F6" w:rsidRPr="006C09E1" w:rsidRDefault="006C09E1" w:rsidP="00EA77F6">
      <w:pPr>
        <w:pStyle w:val="Ttulo2"/>
      </w:pPr>
      <w:bookmarkStart w:id="12" w:name="_Toc40878156"/>
      <w:r w:rsidRPr="006C09E1">
        <w:lastRenderedPageBreak/>
        <w:t>PLAC</w:t>
      </w:r>
      <w:r w:rsidR="00DB6B98">
        <w:t>A</w:t>
      </w:r>
      <w:r w:rsidRPr="006C09E1">
        <w:t xml:space="preserve"> DE CALLE </w:t>
      </w:r>
      <w:r w:rsidR="00A84C67">
        <w:t xml:space="preserve">VIDEO </w:t>
      </w:r>
      <w:r w:rsidRPr="006C09E1">
        <w:t>DE UNA LINEA</w:t>
      </w:r>
      <w:bookmarkEnd w:id="12"/>
    </w:p>
    <w:p w14:paraId="3C512A86" w14:textId="77777777" w:rsidR="006C09E1" w:rsidRPr="00397FCB" w:rsidRDefault="006C09E1" w:rsidP="006C09E1">
      <w:pPr>
        <w:pStyle w:val="Ttulo3"/>
        <w:rPr>
          <w:rStyle w:val="Textoennegrita"/>
        </w:rPr>
      </w:pPr>
      <w:r w:rsidRPr="00397FCB">
        <w:rPr>
          <w:rStyle w:val="Textoennegrita"/>
        </w:rPr>
        <w:t>Descripción</w:t>
      </w:r>
    </w:p>
    <w:p w14:paraId="10D93684" w14:textId="09EAB3C2" w:rsidR="006C09E1" w:rsidRPr="00397FCB" w:rsidRDefault="006C09E1" w:rsidP="006C09E1">
      <w:pPr>
        <w:jc w:val="both"/>
      </w:pPr>
      <w:r>
        <w:t>La</w:t>
      </w:r>
      <w:r w:rsidRPr="00397FCB">
        <w:t xml:space="preserve"> </w:t>
      </w:r>
      <w:r w:rsidR="00C945D1">
        <w:t>PLACA</w:t>
      </w:r>
      <w:r w:rsidRPr="00397FCB">
        <w:t xml:space="preserve"> debe ser de estructura compacta e incluir los siguientes elementos: amplificador de audio, cámara de vídeo en color con iluminación de escena blanca y </w:t>
      </w:r>
      <w:r>
        <w:t>un pulsador de llamada</w:t>
      </w:r>
      <w:r w:rsidRPr="00397FCB">
        <w:t xml:space="preserve">. </w:t>
      </w:r>
    </w:p>
    <w:p w14:paraId="780D25A4" w14:textId="77777777" w:rsidR="006C09E1" w:rsidRPr="00397FCB" w:rsidRDefault="006C09E1" w:rsidP="006C09E1">
      <w:pPr>
        <w:pStyle w:val="Ttulo3"/>
        <w:rPr>
          <w:rStyle w:val="Textoennegrita"/>
        </w:rPr>
      </w:pPr>
      <w:r w:rsidRPr="00397FCB">
        <w:rPr>
          <w:rStyle w:val="Textoennegrita"/>
        </w:rPr>
        <w:t>Configuración</w:t>
      </w:r>
    </w:p>
    <w:p w14:paraId="2B69ED8E" w14:textId="6E9B5044" w:rsidR="006C09E1" w:rsidRDefault="006C09E1" w:rsidP="006C09E1">
      <w:pPr>
        <w:pStyle w:val="Prrafodelista"/>
        <w:numPr>
          <w:ilvl w:val="0"/>
          <w:numId w:val="50"/>
        </w:numPr>
        <w:spacing w:after="42"/>
      </w:pPr>
      <w:r>
        <w:t xml:space="preserve">La </w:t>
      </w:r>
      <w:r w:rsidR="00C945D1">
        <w:t>PLACA</w:t>
      </w:r>
      <w:r w:rsidRPr="00397FCB">
        <w:t xml:space="preserve"> se configurará a través de un servidor web </w:t>
      </w:r>
      <w:r>
        <w:t>embebido</w:t>
      </w:r>
      <w:r w:rsidRPr="00397FCB">
        <w:t>.</w:t>
      </w:r>
    </w:p>
    <w:p w14:paraId="57633EF5" w14:textId="15731965" w:rsidR="00753CD5" w:rsidRDefault="00753CD5" w:rsidP="006C09E1">
      <w:pPr>
        <w:pStyle w:val="Prrafodelista"/>
        <w:numPr>
          <w:ilvl w:val="0"/>
          <w:numId w:val="50"/>
        </w:numPr>
        <w:spacing w:after="42"/>
      </w:pPr>
      <w:r>
        <w:t>La PLACA debe poder ajustar los niveles de audio de bajada y síntesis de voz independientemente.</w:t>
      </w:r>
    </w:p>
    <w:p w14:paraId="6B37C01D" w14:textId="59DA5775" w:rsidR="006940D0" w:rsidRDefault="006940D0" w:rsidP="006C09E1">
      <w:pPr>
        <w:pStyle w:val="Prrafodelista"/>
        <w:numPr>
          <w:ilvl w:val="0"/>
          <w:numId w:val="50"/>
        </w:numPr>
        <w:spacing w:after="42"/>
      </w:pPr>
      <w:r>
        <w:t>La fecha y hora se deben actualizar automáticamente por medio de un servidor NTP.</w:t>
      </w:r>
    </w:p>
    <w:p w14:paraId="20E598CC" w14:textId="77777777" w:rsidR="00753CD5" w:rsidRDefault="00753CD5" w:rsidP="00753CD5">
      <w:pPr>
        <w:pStyle w:val="Prrafodelista"/>
        <w:numPr>
          <w:ilvl w:val="0"/>
          <w:numId w:val="50"/>
        </w:numPr>
        <w:spacing w:after="57"/>
      </w:pPr>
      <w:r>
        <w:t>La PLACA debe poder configurarse a parámetros de fábrica cuando se necesite.</w:t>
      </w:r>
    </w:p>
    <w:p w14:paraId="285A07AF" w14:textId="2CDF1987" w:rsidR="00753CD5" w:rsidRPr="00397FCB" w:rsidRDefault="00EA6318" w:rsidP="00753CD5">
      <w:pPr>
        <w:pStyle w:val="Prrafodelista"/>
        <w:numPr>
          <w:ilvl w:val="0"/>
          <w:numId w:val="50"/>
        </w:numPr>
        <w:spacing w:after="42"/>
      </w:pPr>
      <w:r>
        <w:t>En l</w:t>
      </w:r>
      <w:r w:rsidR="00753CD5">
        <w:t>a PLACA debe poder</w:t>
      </w:r>
      <w:r>
        <w:t>se</w:t>
      </w:r>
      <w:r w:rsidR="00753CD5">
        <w:t xml:space="preserve"> actualizar el firmware.</w:t>
      </w:r>
    </w:p>
    <w:p w14:paraId="43B0DE8A" w14:textId="77777777" w:rsidR="006C09E1" w:rsidRPr="00397FCB" w:rsidRDefault="006C09E1" w:rsidP="006C09E1">
      <w:pPr>
        <w:pStyle w:val="Ttulo3"/>
        <w:rPr>
          <w:rStyle w:val="Textoennegrita"/>
        </w:rPr>
      </w:pPr>
      <w:r w:rsidRPr="00397FCB">
        <w:rPr>
          <w:rStyle w:val="Textoennegrita"/>
        </w:rPr>
        <w:t>Funciones</w:t>
      </w:r>
    </w:p>
    <w:p w14:paraId="735631CA" w14:textId="5C4FE0BF" w:rsidR="006C09E1" w:rsidRDefault="006C09E1" w:rsidP="006C09E1">
      <w:pPr>
        <w:spacing w:after="90" w:line="438" w:lineRule="auto"/>
        <w:ind w:right="2"/>
      </w:pPr>
      <w:r>
        <w:t xml:space="preserve">La </w:t>
      </w:r>
      <w:r w:rsidR="00C945D1">
        <w:t>PLACA</w:t>
      </w:r>
      <w:r w:rsidRPr="00397FCB">
        <w:t xml:space="preserve"> </w:t>
      </w:r>
      <w:r>
        <w:t>dispondrá de</w:t>
      </w:r>
      <w:r w:rsidRPr="00397FCB">
        <w:t xml:space="preserve"> las siguientes funciones: </w:t>
      </w:r>
    </w:p>
    <w:p w14:paraId="4CC11488" w14:textId="77777777" w:rsidR="006C09E1" w:rsidRPr="00397FCB" w:rsidRDefault="006C09E1" w:rsidP="006C09E1">
      <w:pPr>
        <w:spacing w:after="90" w:line="438" w:lineRule="auto"/>
        <w:ind w:right="2"/>
      </w:pPr>
      <w:r>
        <w:rPr>
          <w:u w:val="single" w:color="595959"/>
        </w:rPr>
        <w:t>Llam</w:t>
      </w:r>
      <w:r w:rsidRPr="00397FCB">
        <w:rPr>
          <w:u w:val="single" w:color="595959"/>
        </w:rPr>
        <w:t>a</w:t>
      </w:r>
      <w:r>
        <w:rPr>
          <w:u w:val="single" w:color="595959"/>
        </w:rPr>
        <w:t>da</w:t>
      </w:r>
    </w:p>
    <w:p w14:paraId="263D92E1" w14:textId="4D72D201" w:rsidR="006C09E1" w:rsidRDefault="006C09E1" w:rsidP="006C09E1">
      <w:pPr>
        <w:pStyle w:val="Prrafodelista"/>
        <w:numPr>
          <w:ilvl w:val="0"/>
          <w:numId w:val="50"/>
        </w:numPr>
        <w:spacing w:after="252"/>
        <w:ind w:left="600"/>
      </w:pPr>
      <w:r w:rsidRPr="00397FCB">
        <w:t xml:space="preserve">Llamada directa a </w:t>
      </w:r>
      <w:r w:rsidR="00C945D1">
        <w:t>TERMINAL</w:t>
      </w:r>
      <w:r>
        <w:t xml:space="preserve"> presionando el botón de llamada</w:t>
      </w:r>
      <w:r w:rsidRPr="00397FCB">
        <w:t xml:space="preserve">. </w:t>
      </w:r>
    </w:p>
    <w:p w14:paraId="35F5F2A7" w14:textId="376AC975" w:rsidR="00DC0623" w:rsidRDefault="00DC0623" w:rsidP="006C09E1">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233883AD" w14:textId="46E0B7BF" w:rsidR="006C09E1" w:rsidRPr="00397FCB" w:rsidRDefault="006C09E1" w:rsidP="006C09E1">
      <w:pPr>
        <w:pStyle w:val="Prrafodelista"/>
        <w:numPr>
          <w:ilvl w:val="0"/>
          <w:numId w:val="50"/>
        </w:numPr>
        <w:spacing w:after="252"/>
        <w:ind w:left="600"/>
      </w:pPr>
      <w:r>
        <w:t>Posibilidad de l</w:t>
      </w:r>
      <w:r w:rsidRPr="00397FCB">
        <w:t xml:space="preserve">lamada a </w:t>
      </w:r>
      <w:r w:rsidR="00C945D1">
        <w:t>CONSERJERÍA</w:t>
      </w:r>
      <w:r>
        <w:t xml:space="preserve"> mediante el mismo pulsador si se configura</w:t>
      </w:r>
      <w:r w:rsidRPr="00397FCB">
        <w:t>.</w:t>
      </w:r>
    </w:p>
    <w:p w14:paraId="4A2057B1" w14:textId="03F61E26" w:rsidR="006C09E1" w:rsidRPr="00397FCB" w:rsidRDefault="008344B4" w:rsidP="006C09E1">
      <w:pPr>
        <w:spacing w:after="259" w:line="259" w:lineRule="auto"/>
        <w:ind w:left="-5" w:hanging="10"/>
      </w:pPr>
      <w:r>
        <w:rPr>
          <w:u w:val="single" w:color="595959"/>
        </w:rPr>
        <w:t>Autoe</w:t>
      </w:r>
      <w:r w:rsidR="006C09E1" w:rsidRPr="00397FCB">
        <w:rPr>
          <w:u w:val="single" w:color="595959"/>
        </w:rPr>
        <w:t>ncendido</w:t>
      </w:r>
    </w:p>
    <w:p w14:paraId="55D104F4" w14:textId="307B06EB" w:rsidR="006C09E1" w:rsidRPr="00397FCB" w:rsidRDefault="006C09E1" w:rsidP="0027409D">
      <w:pPr>
        <w:pStyle w:val="Prrafodelista"/>
        <w:numPr>
          <w:ilvl w:val="0"/>
          <w:numId w:val="50"/>
        </w:numPr>
        <w:spacing w:after="252"/>
        <w:ind w:left="600"/>
      </w:pPr>
      <w:r w:rsidRPr="00397FCB">
        <w:t>Aceptar</w:t>
      </w:r>
      <w:r>
        <w:t>á la</w:t>
      </w:r>
      <w:r w:rsidRPr="00397FCB">
        <w:t xml:space="preserve"> llamada de </w:t>
      </w:r>
      <w:r>
        <w:t xml:space="preserve">un </w:t>
      </w:r>
      <w:r w:rsidR="000C099F">
        <w:t xml:space="preserve">TERMINAL </w:t>
      </w:r>
      <w:r>
        <w:t>de vivienda</w:t>
      </w:r>
      <w:r w:rsidRPr="00397FCB">
        <w:t xml:space="preserve">. En este caso, la </w:t>
      </w:r>
      <w:r w:rsidR="00C945D1">
        <w:t>PLACA</w:t>
      </w:r>
      <w:r w:rsidRPr="00397FCB">
        <w:t xml:space="preserve"> no generará ningún sonido. El usuario podrá </w:t>
      </w:r>
      <w:r>
        <w:t>abrir la comunicación de audio.</w:t>
      </w:r>
    </w:p>
    <w:p w14:paraId="4EB7F4CF" w14:textId="77777777" w:rsidR="006C09E1" w:rsidRDefault="006C09E1" w:rsidP="006C09E1">
      <w:pPr>
        <w:spacing w:after="117" w:line="410" w:lineRule="auto"/>
        <w:ind w:right="1206"/>
      </w:pPr>
      <w:r>
        <w:rPr>
          <w:u w:val="single" w:color="595959"/>
        </w:rPr>
        <w:t>Conversació</w:t>
      </w:r>
      <w:r w:rsidRPr="00397FCB">
        <w:rPr>
          <w:u w:val="single" w:color="595959"/>
        </w:rPr>
        <w:t>n</w:t>
      </w:r>
    </w:p>
    <w:p w14:paraId="02377FD2" w14:textId="6A14667E" w:rsidR="006C09E1" w:rsidRPr="00397FCB" w:rsidRDefault="006C09E1" w:rsidP="0027409D">
      <w:pPr>
        <w:pStyle w:val="Prrafodelista"/>
        <w:numPr>
          <w:ilvl w:val="0"/>
          <w:numId w:val="50"/>
        </w:numPr>
        <w:spacing w:after="252"/>
        <w:ind w:left="600"/>
      </w:pPr>
      <w:r>
        <w:t>C</w:t>
      </w:r>
      <w:r w:rsidRPr="00397FCB">
        <w:t>omunicación de audio y video con los terminales de</w:t>
      </w:r>
      <w:r>
        <w:t xml:space="preserve"> vivienda.</w:t>
      </w:r>
    </w:p>
    <w:p w14:paraId="4F2B2630" w14:textId="77777777" w:rsidR="00132427" w:rsidRDefault="006C09E1" w:rsidP="00132427">
      <w:pPr>
        <w:pStyle w:val="Prrafodelista"/>
        <w:numPr>
          <w:ilvl w:val="0"/>
          <w:numId w:val="50"/>
        </w:numPr>
        <w:spacing w:after="252"/>
        <w:ind w:left="600"/>
      </w:pPr>
      <w:r w:rsidRPr="00397FCB">
        <w:t>Información audible del estado de la comunicación con síntesis de voz.</w:t>
      </w:r>
      <w:r w:rsidR="00132427" w:rsidRPr="00132427">
        <w:t xml:space="preserve"> </w:t>
      </w:r>
    </w:p>
    <w:p w14:paraId="262F4DDE" w14:textId="29CA40F8" w:rsidR="006C09E1" w:rsidRPr="00397FCB" w:rsidRDefault="00132427" w:rsidP="00132427">
      <w:pPr>
        <w:pStyle w:val="Prrafodelista"/>
        <w:numPr>
          <w:ilvl w:val="0"/>
          <w:numId w:val="50"/>
        </w:numPr>
        <w:spacing w:after="252"/>
        <w:ind w:left="600"/>
      </w:pPr>
      <w:r>
        <w:t>Cámaras de video IP asociadas a la PLACA se deben poder seleccionar desde el TERMINAL para tener diferentes puntos de vista.</w:t>
      </w:r>
    </w:p>
    <w:p w14:paraId="7FCB086D" w14:textId="77777777" w:rsidR="006C09E1" w:rsidRPr="00397FCB" w:rsidRDefault="006C09E1" w:rsidP="006C09E1">
      <w:pPr>
        <w:spacing w:after="259" w:line="259" w:lineRule="auto"/>
        <w:ind w:left="-5" w:hanging="10"/>
      </w:pPr>
      <w:r w:rsidRPr="00397FCB">
        <w:rPr>
          <w:u w:val="single" w:color="595959"/>
        </w:rPr>
        <w:t>Control de acceso</w:t>
      </w:r>
    </w:p>
    <w:p w14:paraId="2B0F3915" w14:textId="77777777" w:rsidR="006C09E1" w:rsidRPr="00397FCB" w:rsidRDefault="006C09E1" w:rsidP="006C09E1">
      <w:pPr>
        <w:pStyle w:val="Prrafodelista"/>
        <w:numPr>
          <w:ilvl w:val="0"/>
          <w:numId w:val="50"/>
        </w:numPr>
      </w:pPr>
      <w:r w:rsidRPr="00397FCB">
        <w:t>Activ</w:t>
      </w:r>
      <w:r>
        <w:t>ación de</w:t>
      </w:r>
      <w:r w:rsidRPr="00397FCB">
        <w:t xml:space="preserve"> la cerradura eléctrica de diferentes maneras:</w:t>
      </w:r>
    </w:p>
    <w:p w14:paraId="020D9B4C" w14:textId="5A732BCD" w:rsidR="006C09E1" w:rsidRPr="00397FCB" w:rsidRDefault="006C09E1" w:rsidP="006C09E1">
      <w:pPr>
        <w:pStyle w:val="Prrafodelista"/>
        <w:numPr>
          <w:ilvl w:val="1"/>
          <w:numId w:val="50"/>
        </w:numPr>
      </w:pPr>
      <w:r>
        <w:t xml:space="preserve">Desde el </w:t>
      </w:r>
      <w:r w:rsidR="00C945D1">
        <w:t>TERMINAL</w:t>
      </w:r>
      <w:r>
        <w:t xml:space="preserve"> de vivienda</w:t>
      </w:r>
      <w:r w:rsidR="002E387E">
        <w:t xml:space="preserve">, teléfono móvil o CONSERJERÍA </w:t>
      </w:r>
      <w:r w:rsidRPr="00397FCB">
        <w:t>en comunicación</w:t>
      </w:r>
      <w:r>
        <w:t xml:space="preserve"> con la </w:t>
      </w:r>
      <w:r w:rsidR="00C945D1">
        <w:t>PLACA</w:t>
      </w:r>
      <w:r w:rsidRPr="00397FCB">
        <w:t>.</w:t>
      </w:r>
    </w:p>
    <w:p w14:paraId="51F0DBD5" w14:textId="77777777" w:rsidR="006C09E1" w:rsidRPr="00397FCB" w:rsidRDefault="006C09E1" w:rsidP="006C09E1">
      <w:pPr>
        <w:pStyle w:val="Prrafodelista"/>
        <w:numPr>
          <w:ilvl w:val="1"/>
          <w:numId w:val="50"/>
        </w:numPr>
      </w:pPr>
      <w:r w:rsidRPr="00397FCB">
        <w:t>Activación del botón de salida.</w:t>
      </w:r>
    </w:p>
    <w:p w14:paraId="2C78B8FC" w14:textId="0F6430F1" w:rsidR="006C09E1" w:rsidRDefault="006C09E1" w:rsidP="00B61737">
      <w:pPr>
        <w:pStyle w:val="Prrafodelista"/>
        <w:numPr>
          <w:ilvl w:val="1"/>
          <w:numId w:val="50"/>
        </w:numPr>
      </w:pPr>
      <w:r w:rsidRPr="00397FCB">
        <w:t>Sistema de control de acceso externo.</w:t>
      </w:r>
    </w:p>
    <w:p w14:paraId="2E5D53F8" w14:textId="5045B4A8" w:rsidR="006C09E1" w:rsidRPr="00397FCB" w:rsidRDefault="006C09E1" w:rsidP="006C09E1">
      <w:pPr>
        <w:pStyle w:val="Prrafodelista"/>
        <w:numPr>
          <w:ilvl w:val="0"/>
          <w:numId w:val="50"/>
        </w:numPr>
      </w:pPr>
      <w:r w:rsidRPr="00397FCB">
        <w:t xml:space="preserve">El relé </w:t>
      </w:r>
      <w:r>
        <w:t xml:space="preserve">abrepuertas deberá tener una activación </w:t>
      </w:r>
      <w:r w:rsidR="00DC0623">
        <w:t xml:space="preserve">y retardo de activación </w:t>
      </w:r>
      <w:r>
        <w:t>temporizada</w:t>
      </w:r>
      <w:r w:rsidR="00DC0623">
        <w:t>s</w:t>
      </w:r>
      <w:r w:rsidRPr="00397FCB">
        <w:t>.</w:t>
      </w:r>
    </w:p>
    <w:p w14:paraId="4D6B2251" w14:textId="2BC567C2" w:rsidR="006C09E1" w:rsidRDefault="006C09E1" w:rsidP="006C09E1">
      <w:pPr>
        <w:pStyle w:val="Prrafodelista"/>
        <w:numPr>
          <w:ilvl w:val="0"/>
          <w:numId w:val="50"/>
        </w:numPr>
        <w:spacing w:after="252"/>
      </w:pPr>
      <w:r w:rsidRPr="00397FCB">
        <w:t xml:space="preserve">El mensaje de voz se reproducirá en el idioma local para dar retroalimentación a </w:t>
      </w:r>
      <w:r>
        <w:t xml:space="preserve">la </w:t>
      </w:r>
      <w:r w:rsidRPr="00397FCB">
        <w:t>activación de</w:t>
      </w:r>
      <w:r>
        <w:t>l abre</w:t>
      </w:r>
      <w:r w:rsidRPr="00397FCB">
        <w:t>puerta</w:t>
      </w:r>
      <w:r>
        <w:t>s</w:t>
      </w:r>
      <w:r w:rsidRPr="00397FCB">
        <w:t>.</w:t>
      </w:r>
    </w:p>
    <w:p w14:paraId="4F2A463B" w14:textId="18A19612" w:rsidR="00DC0623" w:rsidRPr="00397FCB" w:rsidRDefault="00DC0623" w:rsidP="00DC0623">
      <w:pPr>
        <w:pStyle w:val="Prrafodelista"/>
        <w:numPr>
          <w:ilvl w:val="0"/>
          <w:numId w:val="50"/>
        </w:numPr>
        <w:spacing w:after="252"/>
      </w:pPr>
      <w:r>
        <w:lastRenderedPageBreak/>
        <w:t>Se debe poder desactivar el sistema de alarma de cada vivienda mediante el uso de una tarjeta de proximidad.</w:t>
      </w:r>
    </w:p>
    <w:p w14:paraId="2E84C2F4" w14:textId="77777777" w:rsidR="006C09E1" w:rsidRPr="00397FCB" w:rsidRDefault="006C09E1" w:rsidP="006C09E1">
      <w:pPr>
        <w:spacing w:after="259" w:line="259" w:lineRule="auto"/>
        <w:ind w:left="-5" w:hanging="10"/>
      </w:pPr>
      <w:r w:rsidRPr="00397FCB">
        <w:rPr>
          <w:u w:val="single" w:color="595959"/>
        </w:rPr>
        <w:t>Eventos</w:t>
      </w:r>
    </w:p>
    <w:p w14:paraId="3637C563" w14:textId="24573660" w:rsidR="006C09E1" w:rsidRPr="0063340D" w:rsidRDefault="006C09E1" w:rsidP="006C09E1">
      <w:pPr>
        <w:pStyle w:val="Prrafodelista"/>
        <w:numPr>
          <w:ilvl w:val="0"/>
          <w:numId w:val="50"/>
        </w:numPr>
      </w:pPr>
      <w:r w:rsidRPr="0063340D">
        <w:t>Gener</w:t>
      </w:r>
      <w:r>
        <w:t>ación de</w:t>
      </w:r>
      <w:r w:rsidRPr="0063340D">
        <w:t xml:space="preserve"> una información de evento</w:t>
      </w:r>
      <w:r>
        <w:t>s inmediata</w:t>
      </w:r>
      <w:r w:rsidRPr="0063340D">
        <w:t xml:space="preserve"> para cada actividad en el </w:t>
      </w:r>
      <w:r>
        <w:t>Software de A</w:t>
      </w:r>
      <w:r w:rsidRPr="0063340D">
        <w:t xml:space="preserve">dministrador con información de fecha, hora y </w:t>
      </w:r>
      <w:r w:rsidR="00C945D1">
        <w:t>PLACA</w:t>
      </w:r>
      <w:r w:rsidRPr="0063340D">
        <w:t>.</w:t>
      </w:r>
    </w:p>
    <w:p w14:paraId="149C2A07" w14:textId="0C953CC6" w:rsidR="006C09E1" w:rsidRPr="0063340D" w:rsidRDefault="006C09E1" w:rsidP="006C09E1">
      <w:pPr>
        <w:pStyle w:val="Prrafodelista"/>
        <w:numPr>
          <w:ilvl w:val="0"/>
          <w:numId w:val="50"/>
        </w:numPr>
        <w:spacing w:after="259"/>
      </w:pPr>
      <w:r w:rsidRPr="0063340D">
        <w:t>Genera</w:t>
      </w:r>
      <w:r>
        <w:t>ción de la</w:t>
      </w:r>
      <w:r w:rsidRPr="0063340D">
        <w:t xml:space="preserve"> actividad de alarmas (tamper, puerta </w:t>
      </w:r>
      <w:r w:rsidR="001D0C71">
        <w:t xml:space="preserve">dejada </w:t>
      </w:r>
      <w:r w:rsidRPr="0063340D">
        <w:t>abierta</w:t>
      </w:r>
      <w:r w:rsidR="001963B2">
        <w:t>, puerta forzada</w:t>
      </w:r>
      <w:r w:rsidRPr="0063340D">
        <w:t>)</w:t>
      </w:r>
      <w:r>
        <w:t xml:space="preserve"> en l</w:t>
      </w:r>
      <w:r w:rsidRPr="0063340D">
        <w:t xml:space="preserve">a </w:t>
      </w:r>
      <w:r w:rsidR="00C945D1">
        <w:t>CONSERJERÍA</w:t>
      </w:r>
      <w:r w:rsidRPr="0063340D">
        <w:t>.</w:t>
      </w:r>
    </w:p>
    <w:p w14:paraId="460517D3" w14:textId="77777777" w:rsidR="006C09E1" w:rsidRPr="00AF37A9" w:rsidRDefault="006C09E1" w:rsidP="006C09E1">
      <w:pPr>
        <w:pStyle w:val="Ttulo3"/>
        <w:rPr>
          <w:rStyle w:val="Textoennegrita"/>
        </w:rPr>
      </w:pPr>
      <w:r w:rsidRPr="00AF37A9">
        <w:rPr>
          <w:rStyle w:val="Textoennegrita"/>
        </w:rPr>
        <w:t>C</w:t>
      </w:r>
      <w:r>
        <w:rPr>
          <w:rStyle w:val="Textoennegrita"/>
        </w:rPr>
        <w:t>aracterí</w:t>
      </w:r>
      <w:r w:rsidRPr="00AF37A9">
        <w:rPr>
          <w:rStyle w:val="Textoennegrita"/>
        </w:rPr>
        <w:t>stic</w:t>
      </w:r>
      <w:r>
        <w:rPr>
          <w:rStyle w:val="Textoennegrita"/>
        </w:rPr>
        <w:t>a</w:t>
      </w:r>
      <w:r w:rsidRPr="00AF37A9">
        <w:rPr>
          <w:rStyle w:val="Textoennegrita"/>
        </w:rPr>
        <w:t>s</w:t>
      </w:r>
    </w:p>
    <w:p w14:paraId="4C6FC5DB" w14:textId="77777777" w:rsidR="006C09E1" w:rsidRPr="0095440D" w:rsidRDefault="006C09E1" w:rsidP="006C09E1">
      <w:pPr>
        <w:rPr>
          <w:u w:val="single"/>
        </w:rPr>
      </w:pPr>
      <w:r w:rsidRPr="0095440D">
        <w:rPr>
          <w:u w:val="single"/>
        </w:rPr>
        <w:t>Audio</w:t>
      </w:r>
    </w:p>
    <w:p w14:paraId="770631FB" w14:textId="77777777" w:rsidR="006C09E1" w:rsidRPr="0063340D" w:rsidRDefault="006C09E1" w:rsidP="006C09E1">
      <w:pPr>
        <w:pStyle w:val="Prrafodelista"/>
        <w:numPr>
          <w:ilvl w:val="0"/>
          <w:numId w:val="34"/>
        </w:numPr>
      </w:pPr>
      <w:r w:rsidRPr="0063340D">
        <w:t xml:space="preserve">Audio bidireccional con cancelación automática de eco y ruido.                                                                                                                                                                                                                                   </w:t>
      </w:r>
    </w:p>
    <w:p w14:paraId="43B858B4" w14:textId="77777777" w:rsidR="006C09E1" w:rsidRDefault="006C09E1" w:rsidP="006C09E1">
      <w:pPr>
        <w:pStyle w:val="Prrafodelista"/>
        <w:numPr>
          <w:ilvl w:val="0"/>
          <w:numId w:val="34"/>
        </w:numPr>
      </w:pPr>
      <w:r>
        <w:t>Altavoz de 1W.</w:t>
      </w:r>
    </w:p>
    <w:p w14:paraId="122FC83C" w14:textId="77777777" w:rsidR="006C09E1" w:rsidRPr="00DB6B98" w:rsidRDefault="006C09E1" w:rsidP="006C09E1">
      <w:pPr>
        <w:pStyle w:val="Prrafodelista"/>
        <w:numPr>
          <w:ilvl w:val="0"/>
          <w:numId w:val="34"/>
        </w:numPr>
        <w:rPr>
          <w:lang w:val="en-US"/>
        </w:rPr>
      </w:pPr>
      <w:r w:rsidRPr="00DB6B98">
        <w:rPr>
          <w:lang w:val="en-US"/>
        </w:rPr>
        <w:t>Overall Loudness Rating (OLR)&gt; 15dB.</w:t>
      </w:r>
    </w:p>
    <w:p w14:paraId="4E216D47" w14:textId="77777777" w:rsidR="006C09E1" w:rsidRDefault="006C09E1" w:rsidP="006C09E1">
      <w:pPr>
        <w:pStyle w:val="Prrafodelista"/>
        <w:numPr>
          <w:ilvl w:val="0"/>
          <w:numId w:val="34"/>
        </w:numPr>
      </w:pPr>
      <w:r>
        <w:t>Distorsión Acústica &lt;1%</w:t>
      </w:r>
    </w:p>
    <w:p w14:paraId="736A2192" w14:textId="77777777" w:rsidR="006C09E1" w:rsidRDefault="006C09E1" w:rsidP="006C09E1">
      <w:pPr>
        <w:pStyle w:val="Prrafodelista"/>
        <w:numPr>
          <w:ilvl w:val="0"/>
          <w:numId w:val="34"/>
        </w:numPr>
      </w:pPr>
      <w:r>
        <w:t>Relación S/N &gt;40dB</w:t>
      </w:r>
    </w:p>
    <w:p w14:paraId="4996C3A4" w14:textId="77777777" w:rsidR="006C09E1" w:rsidRPr="0063340D" w:rsidRDefault="006C09E1" w:rsidP="006C09E1">
      <w:pPr>
        <w:pStyle w:val="Prrafodelista"/>
        <w:numPr>
          <w:ilvl w:val="0"/>
          <w:numId w:val="34"/>
        </w:numPr>
      </w:pPr>
      <w:r w:rsidRPr="0063340D">
        <w:t>Ruido de canal inactivo &lt; 32dB (A)</w:t>
      </w:r>
    </w:p>
    <w:p w14:paraId="37DC501B" w14:textId="77777777" w:rsidR="006C09E1" w:rsidRDefault="006C09E1" w:rsidP="006C09E1">
      <w:pPr>
        <w:pStyle w:val="Prrafodelista"/>
        <w:numPr>
          <w:ilvl w:val="0"/>
          <w:numId w:val="34"/>
        </w:numPr>
      </w:pPr>
      <w:r>
        <w:t xml:space="preserve">Micrófono </w:t>
      </w:r>
      <w:proofErr w:type="spellStart"/>
      <w:r>
        <w:t>Electret</w:t>
      </w:r>
      <w:proofErr w:type="spellEnd"/>
      <w:r>
        <w:t>.</w:t>
      </w:r>
    </w:p>
    <w:p w14:paraId="19F9FA5F" w14:textId="566E28DA" w:rsidR="006C09E1" w:rsidRPr="006C09E1" w:rsidRDefault="006C09E1" w:rsidP="006C09E1">
      <w:pPr>
        <w:pStyle w:val="Prrafodelista"/>
        <w:numPr>
          <w:ilvl w:val="0"/>
          <w:numId w:val="34"/>
        </w:numPr>
      </w:pPr>
      <w:r w:rsidRPr="006C09E1">
        <w:t>Ajuste del nivel de audio en 6 niveles.</w:t>
      </w:r>
    </w:p>
    <w:p w14:paraId="2606CAD5" w14:textId="77777777" w:rsidR="006C09E1" w:rsidRPr="0095440D" w:rsidRDefault="006C09E1" w:rsidP="006C09E1">
      <w:pPr>
        <w:rPr>
          <w:u w:val="single"/>
        </w:rPr>
      </w:pPr>
      <w:r w:rsidRPr="0095440D">
        <w:rPr>
          <w:u w:val="single"/>
        </w:rPr>
        <w:t>Video</w:t>
      </w:r>
    </w:p>
    <w:p w14:paraId="6DA00952" w14:textId="77777777" w:rsidR="006C09E1" w:rsidRDefault="006C09E1" w:rsidP="006C09E1">
      <w:pPr>
        <w:pStyle w:val="Prrafodelista"/>
        <w:numPr>
          <w:ilvl w:val="0"/>
          <w:numId w:val="34"/>
        </w:numPr>
      </w:pPr>
      <w:r w:rsidRPr="00C865D4">
        <w:t>Sensor: 1/3” color CMOS</w:t>
      </w:r>
      <w:r>
        <w:t>.</w:t>
      </w:r>
    </w:p>
    <w:p w14:paraId="2F92749E" w14:textId="6E67D0FB" w:rsidR="006C09E1" w:rsidRDefault="006C09E1" w:rsidP="006C09E1">
      <w:pPr>
        <w:pStyle w:val="Prrafodelista"/>
        <w:numPr>
          <w:ilvl w:val="0"/>
          <w:numId w:val="34"/>
        </w:numPr>
      </w:pPr>
      <w:r>
        <w:t xml:space="preserve">Píxeles efectivos 1.3 </w:t>
      </w:r>
      <w:proofErr w:type="spellStart"/>
      <w:r>
        <w:t>Mpix</w:t>
      </w:r>
      <w:r w:rsidR="0027409D">
        <w:t>el</w:t>
      </w:r>
      <w:proofErr w:type="spellEnd"/>
      <w:r>
        <w:t>.</w:t>
      </w:r>
    </w:p>
    <w:p w14:paraId="2090A58C" w14:textId="77777777" w:rsidR="006C09E1" w:rsidRDefault="006C09E1" w:rsidP="006C09E1">
      <w:pPr>
        <w:pStyle w:val="Prrafodelista"/>
        <w:numPr>
          <w:ilvl w:val="0"/>
          <w:numId w:val="34"/>
        </w:numPr>
      </w:pPr>
      <w:r>
        <w:t>Iluminación externa mínima: 0 lux.</w:t>
      </w:r>
    </w:p>
    <w:p w14:paraId="682B9EA9" w14:textId="77777777" w:rsidR="006C09E1" w:rsidRDefault="006C09E1" w:rsidP="006C09E1">
      <w:pPr>
        <w:pStyle w:val="Prrafodelista"/>
        <w:numPr>
          <w:ilvl w:val="0"/>
          <w:numId w:val="34"/>
        </w:numPr>
      </w:pPr>
      <w:r>
        <w:t>S / N&gt; 45dB.</w:t>
      </w:r>
    </w:p>
    <w:p w14:paraId="6C729913" w14:textId="77777777" w:rsidR="006C09E1" w:rsidRDefault="006C09E1" w:rsidP="006C09E1">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r>
        <w:t>.</w:t>
      </w:r>
    </w:p>
    <w:p w14:paraId="03676C63" w14:textId="77777777" w:rsidR="006C09E1" w:rsidRPr="00130806" w:rsidRDefault="006C09E1" w:rsidP="006C09E1">
      <w:pPr>
        <w:pStyle w:val="Prrafodelista"/>
        <w:numPr>
          <w:ilvl w:val="0"/>
          <w:numId w:val="34"/>
        </w:numPr>
      </w:pPr>
      <w:r w:rsidRPr="00130806">
        <w:t>Resolución seleccionable (QVGA, VGA, HD).</w:t>
      </w:r>
    </w:p>
    <w:p w14:paraId="31B5B675" w14:textId="77777777" w:rsidR="006C09E1" w:rsidRDefault="006C09E1" w:rsidP="006C09E1">
      <w:pPr>
        <w:pStyle w:val="Prrafodelista"/>
        <w:numPr>
          <w:ilvl w:val="0"/>
          <w:numId w:val="34"/>
        </w:numPr>
      </w:pPr>
      <w:r>
        <w:t>Auto iris.</w:t>
      </w:r>
    </w:p>
    <w:p w14:paraId="23256B97" w14:textId="77777777" w:rsidR="006C09E1" w:rsidRDefault="006C09E1" w:rsidP="006C09E1">
      <w:pPr>
        <w:pStyle w:val="Prrafodelista"/>
        <w:numPr>
          <w:ilvl w:val="0"/>
          <w:numId w:val="34"/>
        </w:numPr>
      </w:pPr>
      <w:r>
        <w:t>Auto BLC.</w:t>
      </w:r>
    </w:p>
    <w:p w14:paraId="6D9D4576" w14:textId="77777777" w:rsidR="006C09E1" w:rsidRPr="00130806" w:rsidRDefault="006C09E1" w:rsidP="006C09E1">
      <w:pPr>
        <w:pStyle w:val="Prrafodelista"/>
        <w:numPr>
          <w:ilvl w:val="0"/>
          <w:numId w:val="34"/>
        </w:numPr>
      </w:pPr>
      <w:r w:rsidRPr="00130806">
        <w:t>Ángulo de visión</w:t>
      </w:r>
      <w:r>
        <w:t>:</w:t>
      </w:r>
      <w:r w:rsidRPr="00130806">
        <w:t xml:space="preserve"> 90º diagonal.</w:t>
      </w:r>
    </w:p>
    <w:p w14:paraId="457EB641" w14:textId="77777777" w:rsidR="006C09E1" w:rsidRPr="00130806" w:rsidRDefault="006C09E1" w:rsidP="006C09E1">
      <w:pPr>
        <w:pStyle w:val="Prrafodelista"/>
        <w:numPr>
          <w:ilvl w:val="0"/>
          <w:numId w:val="34"/>
        </w:numPr>
      </w:pPr>
      <w:r w:rsidRPr="00130806">
        <w:t xml:space="preserve">Visión nocturna </w:t>
      </w:r>
      <w:r>
        <w:t>a</w:t>
      </w:r>
      <w:r w:rsidRPr="00130806">
        <w:t xml:space="preserve"> color </w:t>
      </w:r>
      <w:r>
        <w:t>mediante leds</w:t>
      </w:r>
      <w:r w:rsidRPr="00130806">
        <w:t xml:space="preserve"> blanco</w:t>
      </w:r>
      <w:r>
        <w:t>s</w:t>
      </w:r>
      <w:r w:rsidRPr="00130806">
        <w:t xml:space="preserve"> con detección automática de </w:t>
      </w:r>
      <w:r>
        <w:t xml:space="preserve">umbral de </w:t>
      </w:r>
      <w:r w:rsidRPr="00130806">
        <w:t>luz.</w:t>
      </w:r>
    </w:p>
    <w:p w14:paraId="2922B528" w14:textId="77777777" w:rsidR="006C09E1" w:rsidRDefault="006C09E1" w:rsidP="006C09E1">
      <w:pPr>
        <w:pStyle w:val="Prrafodelista"/>
        <w:numPr>
          <w:ilvl w:val="0"/>
          <w:numId w:val="34"/>
        </w:numPr>
        <w:spacing w:after="252"/>
      </w:pPr>
      <w:r>
        <w:t>Pan &amp; Tilt</w:t>
      </w:r>
      <w:r w:rsidRPr="005F6300">
        <w:t xml:space="preserve"> </w:t>
      </w:r>
      <w:r>
        <w:t>mecánico.</w:t>
      </w:r>
    </w:p>
    <w:p w14:paraId="3A2F6F64" w14:textId="77777777" w:rsidR="006C09E1" w:rsidRPr="005F6300" w:rsidRDefault="006C09E1" w:rsidP="006C09E1">
      <w:pPr>
        <w:rPr>
          <w:u w:val="single"/>
        </w:rPr>
      </w:pPr>
      <w:r w:rsidRPr="005F6300">
        <w:rPr>
          <w:u w:val="single"/>
        </w:rPr>
        <w:t>Mecánica</w:t>
      </w:r>
    </w:p>
    <w:p w14:paraId="48D123D9" w14:textId="06E6F9B0" w:rsidR="006C09E1" w:rsidRPr="005F6300" w:rsidRDefault="006C09E1" w:rsidP="006C09E1">
      <w:pPr>
        <w:spacing w:after="252"/>
      </w:pPr>
      <w:r w:rsidRPr="005F6300">
        <w:t xml:space="preserve">La </w:t>
      </w:r>
      <w:r w:rsidR="00C945D1">
        <w:t>PLACA</w:t>
      </w:r>
      <w:r w:rsidRPr="005F6300">
        <w:t xml:space="preserve"> deberá:</w:t>
      </w:r>
    </w:p>
    <w:p w14:paraId="1A59117A" w14:textId="32F32954" w:rsidR="006C09E1" w:rsidRPr="006C2984" w:rsidRDefault="006C09E1" w:rsidP="006C09E1">
      <w:pPr>
        <w:pStyle w:val="Prrafodelista"/>
        <w:numPr>
          <w:ilvl w:val="0"/>
          <w:numId w:val="34"/>
        </w:numPr>
      </w:pPr>
      <w:r w:rsidRPr="006C2984">
        <w:t>Ser mont</w:t>
      </w:r>
      <w:r>
        <w:t>ada</w:t>
      </w:r>
      <w:r w:rsidRPr="006C2984">
        <w:t xml:space="preserve"> en su propia caja de </w:t>
      </w:r>
      <w:r>
        <w:t>instalación</w:t>
      </w:r>
      <w:r w:rsidRPr="006C2984">
        <w:t xml:space="preserve"> metálica </w:t>
      </w:r>
      <w:r w:rsidR="00753CD5">
        <w:t xml:space="preserve">de empotrar </w:t>
      </w:r>
      <w:r w:rsidRPr="006C2984">
        <w:t>diseñada para uso enrasado</w:t>
      </w:r>
      <w:r w:rsidR="00753CD5">
        <w:t xml:space="preserve"> o de superficie</w:t>
      </w:r>
      <w:r w:rsidRPr="006C2984">
        <w:t>.</w:t>
      </w:r>
    </w:p>
    <w:p w14:paraId="58B573CC" w14:textId="77777777" w:rsidR="00D921FF" w:rsidRPr="006C2984" w:rsidRDefault="00D921FF" w:rsidP="00D921FF">
      <w:pPr>
        <w:pStyle w:val="Prrafodelista"/>
        <w:numPr>
          <w:ilvl w:val="0"/>
          <w:numId w:val="34"/>
        </w:numPr>
      </w:pPr>
      <w:r w:rsidRPr="006C2984">
        <w:t>Tene</w:t>
      </w:r>
      <w:r>
        <w:t>r</w:t>
      </w:r>
      <w:r w:rsidRPr="006C2984">
        <w:t xml:space="preserve"> una apariencia estética </w:t>
      </w:r>
      <w:r>
        <w:t>ligera</w:t>
      </w:r>
      <w:r w:rsidRPr="006C2984">
        <w:t xml:space="preserve">, disponible en </w:t>
      </w:r>
      <w:r>
        <w:t xml:space="preserve">PMMA de alto impacto </w:t>
      </w:r>
      <w:r w:rsidRPr="006C2984">
        <w:t xml:space="preserve">y aluminio sin tornillos </w:t>
      </w:r>
      <w:r>
        <w:t xml:space="preserve">a la </w:t>
      </w:r>
      <w:r w:rsidRPr="006C2984">
        <w:t>vis</w:t>
      </w:r>
      <w:r>
        <w:t>ta</w:t>
      </w:r>
      <w:r w:rsidRPr="006C2984">
        <w:t>.</w:t>
      </w:r>
    </w:p>
    <w:p w14:paraId="6A4E026E" w14:textId="77777777" w:rsidR="00D921FF" w:rsidRPr="00D921FF" w:rsidRDefault="00D921FF" w:rsidP="00D921FF">
      <w:pPr>
        <w:pStyle w:val="Prrafodelista"/>
        <w:numPr>
          <w:ilvl w:val="0"/>
          <w:numId w:val="34"/>
        </w:numPr>
        <w:spacing w:after="252"/>
      </w:pPr>
      <w:r w:rsidRPr="00D921FF">
        <w:t>Inclu</w:t>
      </w:r>
      <w:r>
        <w:t>ir un pulsador con</w:t>
      </w:r>
      <w:r w:rsidRPr="00D921FF">
        <w:t xml:space="preserve"> retroiluminación led.</w:t>
      </w:r>
    </w:p>
    <w:p w14:paraId="33181775" w14:textId="77777777" w:rsidR="006C09E1" w:rsidRPr="006C2984" w:rsidRDefault="006C09E1" w:rsidP="006C09E1">
      <w:r w:rsidRPr="006C2984">
        <w:rPr>
          <w:u w:val="single"/>
        </w:rPr>
        <w:t>El</w:t>
      </w:r>
      <w:r>
        <w:rPr>
          <w:u w:val="single"/>
        </w:rPr>
        <w:t>é</w:t>
      </w:r>
      <w:r w:rsidRPr="006C2984">
        <w:rPr>
          <w:u w:val="single"/>
        </w:rPr>
        <w:t>ctrica</w:t>
      </w:r>
    </w:p>
    <w:p w14:paraId="3E48B27B" w14:textId="7E74B1AA" w:rsidR="006C09E1" w:rsidRPr="006C2984" w:rsidRDefault="006C09E1" w:rsidP="006C09E1">
      <w:pPr>
        <w:spacing w:after="0"/>
        <w:jc w:val="both"/>
        <w:rPr>
          <w:rFonts w:cstheme="minorHAnsi"/>
        </w:rPr>
      </w:pPr>
      <w:r w:rsidRPr="006C2984">
        <w:t xml:space="preserve">La alimentación debe ser </w:t>
      </w:r>
      <w:r>
        <w:t>proporcionada</w:t>
      </w:r>
      <w:r w:rsidRPr="006C2984">
        <w:t xml:space="preserve"> por una fuente externa </w:t>
      </w:r>
      <w:r>
        <w:t>de</w:t>
      </w:r>
      <w:r w:rsidRPr="006C2984">
        <w:t xml:space="preserve"> 12V</w:t>
      </w:r>
      <w:r w:rsidR="0027409D">
        <w:t>dc</w:t>
      </w:r>
      <w:r w:rsidRPr="006C2984">
        <w:rPr>
          <w:rFonts w:cstheme="minorHAnsi"/>
        </w:rPr>
        <w:t>.</w:t>
      </w:r>
    </w:p>
    <w:p w14:paraId="05F3DD66" w14:textId="77777777" w:rsidR="006C09E1" w:rsidRPr="006C2984" w:rsidRDefault="006C09E1" w:rsidP="006C09E1">
      <w:pPr>
        <w:spacing w:after="0"/>
        <w:jc w:val="both"/>
        <w:rPr>
          <w:rFonts w:cstheme="minorHAnsi"/>
        </w:rPr>
      </w:pPr>
    </w:p>
    <w:p w14:paraId="778134D1" w14:textId="77777777" w:rsidR="006C09E1" w:rsidRPr="006C2984" w:rsidRDefault="006C09E1" w:rsidP="006C09E1">
      <w:pPr>
        <w:rPr>
          <w:u w:val="single"/>
        </w:rPr>
      </w:pPr>
      <w:r w:rsidRPr="006C2984">
        <w:rPr>
          <w:u w:val="single"/>
        </w:rPr>
        <w:t>Ambiental</w:t>
      </w:r>
    </w:p>
    <w:p w14:paraId="32D440EB" w14:textId="20733661" w:rsidR="006C09E1" w:rsidRPr="006C2984" w:rsidRDefault="006C09E1" w:rsidP="006C09E1">
      <w:pPr>
        <w:spacing w:after="252"/>
      </w:pPr>
      <w:r>
        <w:t xml:space="preserve">La </w:t>
      </w:r>
      <w:r w:rsidR="00C945D1">
        <w:t>PLACA</w:t>
      </w:r>
      <w:r w:rsidRPr="006C2984">
        <w:t xml:space="preserve"> deberá cumplir como mínimo:</w:t>
      </w:r>
    </w:p>
    <w:p w14:paraId="13CB4F1D" w14:textId="77777777" w:rsidR="006C09E1" w:rsidRDefault="006C09E1" w:rsidP="006C09E1">
      <w:pPr>
        <w:pStyle w:val="Prrafodelista"/>
        <w:numPr>
          <w:ilvl w:val="0"/>
          <w:numId w:val="34"/>
        </w:numPr>
        <w:spacing w:after="57"/>
      </w:pPr>
      <w:r>
        <w:t>IP 54.</w:t>
      </w:r>
    </w:p>
    <w:p w14:paraId="79A6D9E8" w14:textId="77777777" w:rsidR="006C09E1" w:rsidRDefault="006C09E1" w:rsidP="006C09E1">
      <w:pPr>
        <w:pStyle w:val="Prrafodelista"/>
        <w:numPr>
          <w:ilvl w:val="0"/>
          <w:numId w:val="34"/>
        </w:numPr>
        <w:spacing w:after="42"/>
      </w:pPr>
      <w:r>
        <w:t>IK 07.</w:t>
      </w:r>
    </w:p>
    <w:p w14:paraId="11029956" w14:textId="77777777" w:rsidR="006C09E1" w:rsidRDefault="006C09E1" w:rsidP="006C09E1">
      <w:pPr>
        <w:pStyle w:val="Prrafodelista"/>
        <w:numPr>
          <w:ilvl w:val="0"/>
          <w:numId w:val="34"/>
        </w:numPr>
        <w:spacing w:after="57"/>
      </w:pPr>
      <w:r>
        <w:t>Rango de temperatura: -20</w:t>
      </w:r>
      <w:proofErr w:type="gramStart"/>
      <w:r>
        <w:t xml:space="preserve"> ..</w:t>
      </w:r>
      <w:proofErr w:type="gramEnd"/>
      <w:r>
        <w:t xml:space="preserve"> +60 </w:t>
      </w:r>
      <w:proofErr w:type="spellStart"/>
      <w:r>
        <w:t>ºC</w:t>
      </w:r>
      <w:proofErr w:type="spellEnd"/>
      <w:r>
        <w:t>.</w:t>
      </w:r>
    </w:p>
    <w:p w14:paraId="2BC13C0E" w14:textId="77777777" w:rsidR="006C09E1" w:rsidRPr="006C2984" w:rsidRDefault="006C09E1" w:rsidP="006C09E1">
      <w:pPr>
        <w:pStyle w:val="Prrafodelista"/>
        <w:numPr>
          <w:ilvl w:val="0"/>
          <w:numId w:val="34"/>
        </w:numPr>
        <w:spacing w:after="252"/>
      </w:pPr>
      <w:r w:rsidRPr="006C2984">
        <w:t>Rango de humedad</w:t>
      </w:r>
      <w:r>
        <w:t xml:space="preserve"> relativa</w:t>
      </w:r>
      <w:r w:rsidRPr="006C2984">
        <w:t>: 5-90% (sin condensación).</w:t>
      </w:r>
    </w:p>
    <w:p w14:paraId="2F29A753" w14:textId="77777777" w:rsidR="006C09E1" w:rsidRPr="006C2984" w:rsidRDefault="006C09E1" w:rsidP="006C09E1">
      <w:pPr>
        <w:rPr>
          <w:u w:val="single"/>
        </w:rPr>
      </w:pPr>
      <w:r w:rsidRPr="006C2984">
        <w:rPr>
          <w:u w:val="single"/>
        </w:rPr>
        <w:t>Seguridad Física</w:t>
      </w:r>
    </w:p>
    <w:p w14:paraId="6C04E481" w14:textId="734F95A4" w:rsidR="006C09E1" w:rsidRPr="006C2984" w:rsidRDefault="006C09E1" w:rsidP="006C09E1">
      <w:pPr>
        <w:pStyle w:val="Prrafodelista"/>
        <w:numPr>
          <w:ilvl w:val="0"/>
          <w:numId w:val="34"/>
        </w:numPr>
      </w:pPr>
      <w:r>
        <w:t xml:space="preserve">La </w:t>
      </w:r>
      <w:r w:rsidR="00C945D1">
        <w:t>PLACA</w:t>
      </w:r>
      <w:r w:rsidRPr="006C2984">
        <w:t xml:space="preserve"> no debe tener tornillos visibles para evitar el acceso no autorizado.</w:t>
      </w:r>
    </w:p>
    <w:p w14:paraId="12BF2266" w14:textId="4DEE9A64" w:rsidR="006C09E1" w:rsidRDefault="006C09E1" w:rsidP="006C09E1">
      <w:pPr>
        <w:pStyle w:val="Prrafodelista"/>
        <w:numPr>
          <w:ilvl w:val="0"/>
          <w:numId w:val="34"/>
        </w:numPr>
      </w:pPr>
      <w:r w:rsidRPr="006C2984">
        <w:t xml:space="preserve">En caso de desmontar la </w:t>
      </w:r>
      <w:r w:rsidR="00C945D1">
        <w:t>PLACA</w:t>
      </w:r>
      <w:r w:rsidRPr="006C2984">
        <w:t xml:space="preserve"> de su caja de </w:t>
      </w:r>
      <w:r>
        <w:t>instalación</w:t>
      </w:r>
      <w:r w:rsidRPr="006C2984">
        <w:t xml:space="preserve">, se debe enviar un mensaje de alarma de </w:t>
      </w:r>
      <w:r>
        <w:t>tamper</w:t>
      </w:r>
      <w:r w:rsidRPr="006C2984">
        <w:t xml:space="preserve"> a la </w:t>
      </w:r>
      <w:r w:rsidR="00C945D1">
        <w:t>CONSERJERÍA</w:t>
      </w:r>
      <w:r w:rsidRPr="006C2984">
        <w:t>.</w:t>
      </w:r>
    </w:p>
    <w:p w14:paraId="37104EE8" w14:textId="4BE627E3" w:rsidR="00D921FF" w:rsidRPr="006C2984" w:rsidRDefault="00D921FF" w:rsidP="006C09E1">
      <w:pPr>
        <w:pStyle w:val="Prrafodelista"/>
        <w:numPr>
          <w:ilvl w:val="0"/>
          <w:numId w:val="34"/>
        </w:numPr>
      </w:pPr>
      <w:r>
        <w:t>El pulsador debe estar firmemente sujeto para prevenir su extracción mediante herramientas externas y evitar su agarrotamiento.</w:t>
      </w:r>
    </w:p>
    <w:p w14:paraId="49976E82" w14:textId="0A915DE1" w:rsidR="006C09E1" w:rsidRPr="006C2984" w:rsidRDefault="006C09E1" w:rsidP="006C09E1">
      <w:pPr>
        <w:pStyle w:val="Prrafodelista"/>
        <w:numPr>
          <w:ilvl w:val="0"/>
          <w:numId w:val="34"/>
        </w:numPr>
      </w:pPr>
      <w:r w:rsidRPr="006C2984">
        <w:t xml:space="preserve">En caso de que la puerta controlada por la </w:t>
      </w:r>
      <w:r w:rsidR="00C945D1">
        <w:t>PLACA</w:t>
      </w:r>
      <w:r w:rsidRPr="006C2984">
        <w:t xml:space="preserve"> se mantenga abierta</w:t>
      </w:r>
      <w:r w:rsidR="001963B2">
        <w:t xml:space="preserve"> o se fuerce</w:t>
      </w:r>
      <w:r w:rsidRPr="006C2984">
        <w:t xml:space="preserve">, enviará una alarma a la </w:t>
      </w:r>
      <w:r w:rsidR="00C945D1">
        <w:t>CONSERJERÍA</w:t>
      </w:r>
      <w:r w:rsidRPr="006C2984">
        <w:t>.</w:t>
      </w:r>
    </w:p>
    <w:p w14:paraId="517747B1" w14:textId="77777777" w:rsidR="006C09E1" w:rsidRPr="006C2984" w:rsidRDefault="006C09E1" w:rsidP="006C09E1">
      <w:pPr>
        <w:rPr>
          <w:u w:val="single"/>
        </w:rPr>
      </w:pPr>
      <w:r w:rsidRPr="006C2984">
        <w:rPr>
          <w:u w:val="single"/>
        </w:rPr>
        <w:t>Interfaces</w:t>
      </w:r>
    </w:p>
    <w:p w14:paraId="680642AA" w14:textId="5B0BE446" w:rsidR="006C09E1" w:rsidRPr="006C2984" w:rsidRDefault="006C09E1" w:rsidP="006C09E1">
      <w:pPr>
        <w:spacing w:after="252"/>
      </w:pPr>
      <w:r>
        <w:t xml:space="preserve">La </w:t>
      </w:r>
      <w:r w:rsidR="00C945D1">
        <w:t>PLACA</w:t>
      </w:r>
      <w:r w:rsidRPr="006C2984">
        <w:t xml:space="preserve"> deberá:</w:t>
      </w:r>
    </w:p>
    <w:p w14:paraId="53386D24" w14:textId="77777777" w:rsidR="006C09E1" w:rsidRPr="006C2984" w:rsidRDefault="006C09E1" w:rsidP="006C09E1">
      <w:pPr>
        <w:pStyle w:val="Prrafodelista"/>
        <w:numPr>
          <w:ilvl w:val="0"/>
          <w:numId w:val="34"/>
        </w:numPr>
        <w:spacing w:after="42"/>
      </w:pPr>
      <w:r w:rsidRPr="006C2984">
        <w:t>Est</w:t>
      </w:r>
      <w:r>
        <w:t>ar conectada</w:t>
      </w:r>
      <w:r w:rsidRPr="006C2984">
        <w:t xml:space="preserve"> a la red mediante un conector RJ-45 estándar.</w:t>
      </w:r>
    </w:p>
    <w:p w14:paraId="7A4692F8" w14:textId="77777777" w:rsidR="006C09E1" w:rsidRPr="006C2984" w:rsidRDefault="006C09E1" w:rsidP="006C09E1">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00812CF5" w14:textId="77777777" w:rsidR="006C09E1" w:rsidRPr="006C2984" w:rsidRDefault="006C09E1" w:rsidP="006C09E1">
      <w:pPr>
        <w:pStyle w:val="Prrafodelista"/>
        <w:numPr>
          <w:ilvl w:val="0"/>
          <w:numId w:val="34"/>
        </w:numPr>
        <w:spacing w:after="42"/>
      </w:pPr>
      <w:r w:rsidRPr="006C2984">
        <w:t>Supervis</w:t>
      </w:r>
      <w:r>
        <w:t>ar</w:t>
      </w:r>
      <w:r w:rsidRPr="006C2984">
        <w:t xml:space="preserve"> un sensor de puerta para conocer el estado de la puerta controlada.</w:t>
      </w:r>
    </w:p>
    <w:p w14:paraId="68A50F21" w14:textId="77777777" w:rsidR="006C09E1" w:rsidRPr="006C2984" w:rsidRDefault="006C09E1" w:rsidP="006C09E1">
      <w:pPr>
        <w:pStyle w:val="Prrafodelista"/>
        <w:numPr>
          <w:ilvl w:val="0"/>
          <w:numId w:val="34"/>
        </w:numPr>
        <w:spacing w:after="0"/>
        <w:jc w:val="both"/>
        <w:rPr>
          <w:rFonts w:cstheme="minorHAnsi"/>
        </w:rPr>
      </w:pPr>
      <w:r w:rsidRPr="006C2984">
        <w:t>Est</w:t>
      </w:r>
      <w:r>
        <w:t>ar</w:t>
      </w:r>
      <w:r w:rsidRPr="006C2984">
        <w:t xml:space="preserve"> conectado a un botón de salida normalmente abierto.</w:t>
      </w:r>
    </w:p>
    <w:p w14:paraId="45E84A55" w14:textId="6C43CE06" w:rsidR="00C50C1F" w:rsidRPr="00A84C67" w:rsidRDefault="00C50C1F" w:rsidP="00C50C1F"/>
    <w:p w14:paraId="366BE472" w14:textId="268A98ED" w:rsidR="00EA77F6" w:rsidRPr="00D921FF" w:rsidRDefault="001806D5" w:rsidP="001806D5">
      <w:pPr>
        <w:rPr>
          <w:color w:val="FF0000"/>
        </w:rPr>
      </w:pPr>
      <w:r w:rsidRPr="00D921FF">
        <w:rPr>
          <w:color w:val="FF0000"/>
        </w:rPr>
        <w:t xml:space="preserve"> </w:t>
      </w:r>
      <w:r w:rsidR="00EA77F6" w:rsidRPr="00D921FF">
        <w:rPr>
          <w:color w:val="FF0000"/>
        </w:rPr>
        <w:t>[</w:t>
      </w:r>
      <w:r w:rsidR="00D921FF" w:rsidRPr="00D921FF">
        <w:rPr>
          <w:color w:val="FF0000"/>
        </w:rPr>
        <w:t>ESTA PARTE ES PARA IDENTIFICACIÓN.</w:t>
      </w:r>
      <w:r w:rsidR="00D921FF" w:rsidRPr="00D921FF">
        <w:t xml:space="preserve"> </w:t>
      </w:r>
      <w:r w:rsidR="00D921FF">
        <w:rPr>
          <w:color w:val="FF0000"/>
        </w:rPr>
        <w:t>DEBE SER INCLUIDA</w:t>
      </w:r>
      <w:r w:rsidR="00D921FF" w:rsidRPr="00D921FF">
        <w:rPr>
          <w:color w:val="FF0000"/>
        </w:rPr>
        <w:t xml:space="preserve"> CUANDO </w:t>
      </w:r>
      <w:r w:rsidR="00D921FF">
        <w:rPr>
          <w:color w:val="FF0000"/>
        </w:rPr>
        <w:t xml:space="preserve">SEA </w:t>
      </w:r>
      <w:r w:rsidR="00D921FF" w:rsidRPr="00D921FF">
        <w:rPr>
          <w:color w:val="FF0000"/>
        </w:rPr>
        <w:t>NECESARIO</w:t>
      </w:r>
      <w:r w:rsidR="00EA77F6" w:rsidRPr="00D921FF">
        <w:rPr>
          <w:color w:val="FF0000"/>
        </w:rPr>
        <w:t>]</w:t>
      </w:r>
    </w:p>
    <w:p w14:paraId="6427B491" w14:textId="64C0A5CE" w:rsidR="00EA77F6" w:rsidRPr="00D921FF" w:rsidRDefault="00573AC9" w:rsidP="00EA77F6">
      <w:r w:rsidRPr="00E406CA">
        <w:rPr>
          <w:noProof/>
          <w:lang w:val="en-GB" w:eastAsia="zh-CN"/>
        </w:rPr>
        <w:drawing>
          <wp:anchor distT="0" distB="0" distL="114300" distR="114300" simplePos="0" relativeHeight="251667968" behindDoc="0" locked="0" layoutInCell="1" allowOverlap="1" wp14:anchorId="417CB703" wp14:editId="1B99A3D7">
            <wp:simplePos x="0" y="0"/>
            <wp:positionH relativeFrom="column">
              <wp:posOffset>1905</wp:posOffset>
            </wp:positionH>
            <wp:positionV relativeFrom="paragraph">
              <wp:posOffset>0</wp:posOffset>
            </wp:positionV>
            <wp:extent cx="1353600" cy="1576800"/>
            <wp:effectExtent l="0" t="0" r="0" b="0"/>
            <wp:wrapSquare wrapText="bothSides"/>
            <wp:docPr id="13" name="Picture 11" descr="D:\working docs\Frequent Used Documents for Work\MEET IP SYSTEM\FERMAX(小门口机)-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ocs\Frequent Used Documents for Work\MEET IP SYSTEM\FERMAX(小门口机)-01.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53600" cy="1576800"/>
                    </a:xfrm>
                    <a:prstGeom prst="rect">
                      <a:avLst/>
                    </a:prstGeom>
                    <a:noFill/>
                    <a:ln>
                      <a:noFill/>
                    </a:ln>
                  </pic:spPr>
                </pic:pic>
              </a:graphicData>
            </a:graphic>
          </wp:anchor>
        </w:drawing>
      </w:r>
      <w:r w:rsidR="00D921FF" w:rsidRPr="00D921FF">
        <w:t>REFERENCIA</w:t>
      </w:r>
      <w:r w:rsidR="00EA77F6" w:rsidRPr="00D921FF">
        <w:t xml:space="preserve">: </w:t>
      </w:r>
      <w:r w:rsidR="00E960B1" w:rsidRPr="00D921FF">
        <w:t>9533</w:t>
      </w:r>
    </w:p>
    <w:p w14:paraId="6246FFA2" w14:textId="0DD975B4" w:rsidR="00EA77F6" w:rsidRPr="00D921FF" w:rsidRDefault="00753CD5" w:rsidP="00EA77F6">
      <w:r>
        <w:t>DESIGNACIÓN</w:t>
      </w:r>
      <w:r w:rsidR="00EA77F6" w:rsidRPr="00D921FF">
        <w:t xml:space="preserve">: </w:t>
      </w:r>
      <w:r w:rsidR="00D921FF">
        <w:t xml:space="preserve">PLACA </w:t>
      </w:r>
      <w:r w:rsidR="00EB5BA7">
        <w:t xml:space="preserve">MILO </w:t>
      </w:r>
      <w:r w:rsidR="00A84C67">
        <w:t>V</w:t>
      </w:r>
      <w:r w:rsidR="00EB5BA7">
        <w:t>Í</w:t>
      </w:r>
      <w:r w:rsidR="00A84C67">
        <w:t>DEO 1L</w:t>
      </w:r>
    </w:p>
    <w:p w14:paraId="58C9C556" w14:textId="5FEF36FF" w:rsidR="00EA77F6" w:rsidRDefault="00753CD5" w:rsidP="00EA77F6">
      <w:r w:rsidRPr="00D921FF">
        <w:t>REFERENCIA:</w:t>
      </w:r>
      <w:r>
        <w:t xml:space="preserve"> 95</w:t>
      </w:r>
      <w:r w:rsidR="00EB5BA7">
        <w:t>43</w:t>
      </w:r>
    </w:p>
    <w:p w14:paraId="6096243A" w14:textId="3DE64D9C" w:rsidR="00753CD5" w:rsidRDefault="00753CD5" w:rsidP="00EA77F6">
      <w:r>
        <w:t xml:space="preserve">DESIGNACIÓN: CAJA </w:t>
      </w:r>
      <w:r w:rsidR="00EB5BA7">
        <w:t>DE EMPOTRAR PLACA MILO-S</w:t>
      </w:r>
    </w:p>
    <w:p w14:paraId="55C59559" w14:textId="77777777" w:rsidR="00EB5BA7" w:rsidRDefault="00EB5BA7" w:rsidP="00EB5BA7">
      <w:r w:rsidRPr="00D921FF">
        <w:t>REFERENCIA:</w:t>
      </w:r>
      <w:r>
        <w:t xml:space="preserve"> 9518</w:t>
      </w:r>
    </w:p>
    <w:p w14:paraId="17FF48B5" w14:textId="1185109F" w:rsidR="00EB5BA7" w:rsidRPr="00D921FF" w:rsidRDefault="00EB5BA7" w:rsidP="00EB5BA7">
      <w:r>
        <w:t>DESIGNACIÓN: CAJA SUPERFICIE PLACA MILO 1/L</w:t>
      </w:r>
    </w:p>
    <w:p w14:paraId="1344E9AF" w14:textId="77777777" w:rsidR="00EB5BA7" w:rsidRPr="00D921FF" w:rsidRDefault="00EB5BA7" w:rsidP="00EA77F6"/>
    <w:p w14:paraId="4FA46C20" w14:textId="77777777" w:rsidR="00EA77F6" w:rsidRPr="00D921FF" w:rsidRDefault="00EA77F6" w:rsidP="00EA77F6">
      <w:pPr>
        <w:rPr>
          <w:rFonts w:asciiTheme="majorHAnsi" w:eastAsiaTheme="majorEastAsia" w:hAnsiTheme="majorHAnsi" w:cstheme="majorBidi"/>
          <w:caps/>
          <w:color w:val="577188" w:themeColor="accent1" w:themeShade="BF"/>
          <w:sz w:val="24"/>
          <w14:ligatures w14:val="standardContextual"/>
        </w:rPr>
      </w:pPr>
      <w:r w:rsidRPr="00D921FF">
        <w:br w:type="page"/>
      </w:r>
    </w:p>
    <w:p w14:paraId="61F988AA" w14:textId="3E112DBF" w:rsidR="00EA77F6" w:rsidRPr="00D921FF" w:rsidRDefault="00D921FF" w:rsidP="00EA77F6">
      <w:pPr>
        <w:pStyle w:val="Ttulo2"/>
      </w:pPr>
      <w:bookmarkStart w:id="13" w:name="_Toc40878157"/>
      <w:r w:rsidRPr="00D921FF">
        <w:lastRenderedPageBreak/>
        <w:t xml:space="preserve">PLACA DE CALLE </w:t>
      </w:r>
      <w:r w:rsidR="00A84C67">
        <w:t xml:space="preserve">VIDEO </w:t>
      </w:r>
      <w:r w:rsidRPr="00D921FF">
        <w:t>DE UNA LINEA CON PROXIMIDAD</w:t>
      </w:r>
      <w:bookmarkEnd w:id="13"/>
    </w:p>
    <w:p w14:paraId="1CF9465D" w14:textId="77777777" w:rsidR="00D921FF" w:rsidRPr="00397FCB" w:rsidRDefault="00D921FF" w:rsidP="00D921FF">
      <w:pPr>
        <w:pStyle w:val="Ttulo3"/>
        <w:rPr>
          <w:rStyle w:val="Textoennegrita"/>
        </w:rPr>
      </w:pPr>
      <w:r w:rsidRPr="00397FCB">
        <w:rPr>
          <w:rStyle w:val="Textoennegrita"/>
        </w:rPr>
        <w:t>Descripción</w:t>
      </w:r>
    </w:p>
    <w:p w14:paraId="220D0C9E" w14:textId="3E1B2126" w:rsidR="00D921FF" w:rsidRPr="00397FCB" w:rsidRDefault="00D921FF" w:rsidP="00D921FF">
      <w:pPr>
        <w:jc w:val="both"/>
      </w:pPr>
      <w:r>
        <w:t>La</w:t>
      </w:r>
      <w:r w:rsidRPr="00397FCB">
        <w:t xml:space="preserve"> </w:t>
      </w:r>
      <w:r w:rsidR="00C945D1">
        <w:t>PLACA</w:t>
      </w:r>
      <w:r w:rsidRPr="00397FCB">
        <w:t xml:space="preserve"> debe ser de estructura compacta e incluir los siguientes elementos: amplificador de audio, cámara de vídeo en color con iluminación de escena blanca</w:t>
      </w:r>
      <w:r>
        <w:t>, lector de proximidad</w:t>
      </w:r>
      <w:r w:rsidRPr="00397FCB">
        <w:t xml:space="preserve"> y </w:t>
      </w:r>
      <w:r>
        <w:t>un pulsador de llamada</w:t>
      </w:r>
      <w:r w:rsidRPr="00397FCB">
        <w:t xml:space="preserve">. </w:t>
      </w:r>
    </w:p>
    <w:p w14:paraId="69A9D107" w14:textId="77777777" w:rsidR="00D921FF" w:rsidRPr="00397FCB" w:rsidRDefault="00D921FF" w:rsidP="00D921FF">
      <w:pPr>
        <w:pStyle w:val="Ttulo3"/>
        <w:rPr>
          <w:rStyle w:val="Textoennegrita"/>
        </w:rPr>
      </w:pPr>
      <w:r w:rsidRPr="00397FCB">
        <w:rPr>
          <w:rStyle w:val="Textoennegrita"/>
        </w:rPr>
        <w:t>Configuración</w:t>
      </w:r>
    </w:p>
    <w:p w14:paraId="32C4EC42" w14:textId="1E5ED060" w:rsidR="00D921FF" w:rsidRDefault="00D921FF" w:rsidP="00D921FF">
      <w:pPr>
        <w:pStyle w:val="Prrafodelista"/>
        <w:numPr>
          <w:ilvl w:val="0"/>
          <w:numId w:val="50"/>
        </w:numPr>
        <w:spacing w:after="42"/>
      </w:pPr>
      <w:r>
        <w:t xml:space="preserve">La </w:t>
      </w:r>
      <w:r w:rsidR="00C945D1">
        <w:t>PLACA</w:t>
      </w:r>
      <w:r w:rsidRPr="00397FCB">
        <w:t xml:space="preserve"> se configurará a través de un servidor web </w:t>
      </w:r>
      <w:r>
        <w:t>embebido</w:t>
      </w:r>
      <w:r w:rsidRPr="00397FCB">
        <w:t>.</w:t>
      </w:r>
    </w:p>
    <w:p w14:paraId="366CC4B3" w14:textId="05C2C7FE" w:rsidR="00380C3A" w:rsidRDefault="00380C3A" w:rsidP="00D921FF">
      <w:pPr>
        <w:pStyle w:val="Prrafodelista"/>
        <w:numPr>
          <w:ilvl w:val="0"/>
          <w:numId w:val="50"/>
        </w:numPr>
        <w:spacing w:after="42"/>
      </w:pPr>
      <w:r>
        <w:t>La PLACA debe poder ajustar los niveles de audio de bajada y síntesis de voz independientemente</w:t>
      </w:r>
    </w:p>
    <w:p w14:paraId="64FBA2DD" w14:textId="6A852F83" w:rsidR="00380C3A" w:rsidRPr="00A31FAA" w:rsidRDefault="00DC0623" w:rsidP="004553BE">
      <w:pPr>
        <w:pStyle w:val="Prrafodelista"/>
        <w:numPr>
          <w:ilvl w:val="0"/>
          <w:numId w:val="50"/>
        </w:numPr>
        <w:spacing w:after="42"/>
        <w:rPr>
          <w:b/>
          <w:bCs/>
        </w:rPr>
      </w:pPr>
      <w:r>
        <w:t>La fecha y hora se deben actualizar automáticamente por medio de un servidor NTP.</w:t>
      </w:r>
    </w:p>
    <w:p w14:paraId="24A3E469" w14:textId="77777777" w:rsidR="00380C3A" w:rsidRDefault="00380C3A" w:rsidP="00380C3A">
      <w:pPr>
        <w:pStyle w:val="Prrafodelista"/>
        <w:numPr>
          <w:ilvl w:val="0"/>
          <w:numId w:val="50"/>
        </w:numPr>
        <w:spacing w:after="57"/>
      </w:pPr>
      <w:r>
        <w:t>La PLACA debe poder configurarse a parámetros de fábrica cuando se necesite.</w:t>
      </w:r>
    </w:p>
    <w:p w14:paraId="0D6F2F1C" w14:textId="1626BDBF" w:rsidR="00380C3A" w:rsidRDefault="00EA6318" w:rsidP="00380C3A">
      <w:pPr>
        <w:pStyle w:val="Prrafodelista"/>
        <w:numPr>
          <w:ilvl w:val="0"/>
          <w:numId w:val="50"/>
        </w:numPr>
        <w:spacing w:after="42"/>
        <w:rPr>
          <w:rStyle w:val="Textoennegrita"/>
        </w:rPr>
      </w:pPr>
      <w:r>
        <w:t>En l</w:t>
      </w:r>
      <w:r w:rsidR="00380C3A">
        <w:t>a PLACA debe poder</w:t>
      </w:r>
      <w:r>
        <w:t>se</w:t>
      </w:r>
      <w:r w:rsidR="00380C3A">
        <w:t xml:space="preserve"> actualizar el firmware</w:t>
      </w:r>
      <w:r w:rsidR="00380C3A" w:rsidRPr="00397FCB">
        <w:rPr>
          <w:rStyle w:val="Textoennegrita"/>
        </w:rPr>
        <w:t xml:space="preserve"> </w:t>
      </w:r>
    </w:p>
    <w:p w14:paraId="47A87D56" w14:textId="1D16C423" w:rsidR="00D921FF" w:rsidRPr="00397FCB" w:rsidRDefault="00D921FF" w:rsidP="00A31FAA">
      <w:pPr>
        <w:spacing w:after="42"/>
        <w:rPr>
          <w:rStyle w:val="Textoennegrita"/>
          <w:b w:val="0"/>
          <w:bCs w:val="0"/>
        </w:rPr>
      </w:pPr>
      <w:r w:rsidRPr="00397FCB">
        <w:rPr>
          <w:rStyle w:val="Textoennegrita"/>
        </w:rPr>
        <w:t>Funciones</w:t>
      </w:r>
    </w:p>
    <w:p w14:paraId="25DD3285" w14:textId="0D91140A" w:rsidR="00D921FF" w:rsidRDefault="00D921FF" w:rsidP="00D921FF">
      <w:pPr>
        <w:spacing w:after="90" w:line="438" w:lineRule="auto"/>
        <w:ind w:right="2"/>
      </w:pPr>
      <w:r>
        <w:t xml:space="preserve">La </w:t>
      </w:r>
      <w:r w:rsidR="00C945D1">
        <w:t>PLACA</w:t>
      </w:r>
      <w:r w:rsidRPr="00397FCB">
        <w:t xml:space="preserve"> </w:t>
      </w:r>
      <w:r>
        <w:t>dispondrá de</w:t>
      </w:r>
      <w:r w:rsidRPr="00397FCB">
        <w:t xml:space="preserve"> las siguientes funciones: </w:t>
      </w:r>
    </w:p>
    <w:p w14:paraId="31E7EFD5" w14:textId="77777777" w:rsidR="00D921FF" w:rsidRPr="00397FCB" w:rsidRDefault="00D921FF" w:rsidP="00D921FF">
      <w:pPr>
        <w:spacing w:after="90" w:line="438" w:lineRule="auto"/>
        <w:ind w:right="2"/>
      </w:pPr>
      <w:r>
        <w:rPr>
          <w:u w:val="single" w:color="595959"/>
        </w:rPr>
        <w:t>Llam</w:t>
      </w:r>
      <w:r w:rsidRPr="00397FCB">
        <w:rPr>
          <w:u w:val="single" w:color="595959"/>
        </w:rPr>
        <w:t>a</w:t>
      </w:r>
      <w:r>
        <w:rPr>
          <w:u w:val="single" w:color="595959"/>
        </w:rPr>
        <w:t>da</w:t>
      </w:r>
    </w:p>
    <w:p w14:paraId="29E89E37" w14:textId="04E0BBAD" w:rsidR="00D921FF" w:rsidRDefault="00D921FF" w:rsidP="00D921FF">
      <w:pPr>
        <w:pStyle w:val="Prrafodelista"/>
        <w:numPr>
          <w:ilvl w:val="0"/>
          <w:numId w:val="50"/>
        </w:numPr>
        <w:spacing w:after="252"/>
        <w:ind w:left="600"/>
      </w:pPr>
      <w:r w:rsidRPr="00397FCB">
        <w:t xml:space="preserve">Llamada directa a </w:t>
      </w:r>
      <w:r w:rsidR="00C945D1">
        <w:t>TERMINAL</w:t>
      </w:r>
      <w:r>
        <w:t xml:space="preserve"> presionando el botón de llamada</w:t>
      </w:r>
      <w:r w:rsidRPr="00397FCB">
        <w:t xml:space="preserve">. </w:t>
      </w:r>
    </w:p>
    <w:p w14:paraId="48EF0A15" w14:textId="1562A6CA" w:rsidR="00DC0623" w:rsidRDefault="00DC0623" w:rsidP="00D921FF">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5C0A63AB" w14:textId="6719195E" w:rsidR="00D921FF" w:rsidRPr="00397FCB" w:rsidRDefault="00D921FF" w:rsidP="00D921FF">
      <w:pPr>
        <w:pStyle w:val="Prrafodelista"/>
        <w:numPr>
          <w:ilvl w:val="0"/>
          <w:numId w:val="50"/>
        </w:numPr>
        <w:spacing w:after="252"/>
        <w:ind w:left="600"/>
      </w:pPr>
      <w:r>
        <w:t>Posibilidad de l</w:t>
      </w:r>
      <w:r w:rsidRPr="00397FCB">
        <w:t xml:space="preserve">lamada a </w:t>
      </w:r>
      <w:r w:rsidR="00C945D1">
        <w:t>CONSERJERÍA</w:t>
      </w:r>
      <w:r>
        <w:t xml:space="preserve"> mediante el mismo pulsador si se configura</w:t>
      </w:r>
      <w:r w:rsidRPr="00397FCB">
        <w:t>.</w:t>
      </w:r>
    </w:p>
    <w:p w14:paraId="084352A5" w14:textId="45B833B3" w:rsidR="008344B4" w:rsidRPr="00397FCB" w:rsidRDefault="008344B4" w:rsidP="008344B4">
      <w:pPr>
        <w:spacing w:after="259" w:line="259" w:lineRule="auto"/>
        <w:ind w:left="-5" w:hanging="10"/>
      </w:pPr>
      <w:r>
        <w:rPr>
          <w:u w:val="single" w:color="595959"/>
        </w:rPr>
        <w:t>Autoe</w:t>
      </w:r>
      <w:r w:rsidRPr="00397FCB">
        <w:rPr>
          <w:u w:val="single" w:color="595959"/>
        </w:rPr>
        <w:t>ncendido</w:t>
      </w:r>
    </w:p>
    <w:p w14:paraId="7CA504E9" w14:textId="28E43570" w:rsidR="00D921FF" w:rsidRPr="00397FCB" w:rsidRDefault="00D921FF" w:rsidP="008344B4">
      <w:pPr>
        <w:spacing w:after="259" w:line="259" w:lineRule="auto"/>
        <w:ind w:left="-5" w:hanging="10"/>
      </w:pPr>
      <w:r w:rsidRPr="00397FCB">
        <w:t>Aceptar</w:t>
      </w:r>
      <w:r>
        <w:t>á la</w:t>
      </w:r>
      <w:r w:rsidRPr="00397FCB">
        <w:t xml:space="preserve"> llamada de </w:t>
      </w:r>
      <w:r>
        <w:t>un terminal de vivienda</w:t>
      </w:r>
      <w:r w:rsidRPr="00397FCB">
        <w:t xml:space="preserve">. En este caso, la </w:t>
      </w:r>
      <w:r w:rsidR="00C945D1">
        <w:t>PLACA</w:t>
      </w:r>
      <w:r w:rsidRPr="00397FCB">
        <w:t xml:space="preserve"> no generará ningún sonido. El usuario podrá </w:t>
      </w:r>
      <w:r>
        <w:t>abrir la comunicación de audio.</w:t>
      </w:r>
    </w:p>
    <w:p w14:paraId="61BA69EF" w14:textId="77777777" w:rsidR="00D921FF" w:rsidRDefault="00D921FF" w:rsidP="00D921FF">
      <w:pPr>
        <w:spacing w:after="117" w:line="410" w:lineRule="auto"/>
        <w:ind w:right="1206"/>
      </w:pPr>
      <w:r>
        <w:rPr>
          <w:u w:val="single" w:color="595959"/>
        </w:rPr>
        <w:t>Conversació</w:t>
      </w:r>
      <w:r w:rsidRPr="00397FCB">
        <w:rPr>
          <w:u w:val="single" w:color="595959"/>
        </w:rPr>
        <w:t>n</w:t>
      </w:r>
    </w:p>
    <w:p w14:paraId="477EE970" w14:textId="77777777" w:rsidR="00D921FF" w:rsidRPr="00397FCB" w:rsidRDefault="00D921FF" w:rsidP="0027409D">
      <w:pPr>
        <w:pStyle w:val="Prrafodelista"/>
        <w:numPr>
          <w:ilvl w:val="0"/>
          <w:numId w:val="50"/>
        </w:numPr>
        <w:spacing w:after="252"/>
        <w:ind w:left="600"/>
      </w:pPr>
      <w:r>
        <w:t>C</w:t>
      </w:r>
      <w:r w:rsidRPr="00397FCB">
        <w:t>omunicación de audio y video con los terminales de</w:t>
      </w:r>
      <w:r>
        <w:t xml:space="preserve"> vivienda.</w:t>
      </w:r>
    </w:p>
    <w:p w14:paraId="6ACE51F0" w14:textId="77777777" w:rsidR="00D921FF" w:rsidRPr="00397FCB" w:rsidRDefault="00D921FF" w:rsidP="0027409D">
      <w:pPr>
        <w:pStyle w:val="Prrafodelista"/>
        <w:numPr>
          <w:ilvl w:val="0"/>
          <w:numId w:val="50"/>
        </w:numPr>
        <w:spacing w:after="252"/>
        <w:ind w:left="600"/>
      </w:pPr>
      <w:r w:rsidRPr="00397FCB">
        <w:t>Información audible del estado de la comunicación con síntesis de voz.</w:t>
      </w:r>
    </w:p>
    <w:p w14:paraId="082A65BE" w14:textId="77777777" w:rsidR="00D921FF" w:rsidRPr="00397FCB" w:rsidRDefault="00D921FF" w:rsidP="00D921FF">
      <w:pPr>
        <w:spacing w:after="259" w:line="259" w:lineRule="auto"/>
        <w:ind w:left="-5" w:hanging="10"/>
      </w:pPr>
      <w:r w:rsidRPr="00397FCB">
        <w:rPr>
          <w:u w:val="single" w:color="595959"/>
        </w:rPr>
        <w:t>Control de acceso</w:t>
      </w:r>
    </w:p>
    <w:p w14:paraId="5D8DDFBF" w14:textId="77777777" w:rsidR="00D921FF" w:rsidRPr="00397FCB" w:rsidRDefault="00D921FF" w:rsidP="00D921FF">
      <w:pPr>
        <w:pStyle w:val="Prrafodelista"/>
        <w:numPr>
          <w:ilvl w:val="0"/>
          <w:numId w:val="50"/>
        </w:numPr>
      </w:pPr>
      <w:r w:rsidRPr="00397FCB">
        <w:t>Activ</w:t>
      </w:r>
      <w:r>
        <w:t>ación de</w:t>
      </w:r>
      <w:r w:rsidRPr="00397FCB">
        <w:t xml:space="preserve"> la cerradura eléctrica de diferentes maneras:</w:t>
      </w:r>
    </w:p>
    <w:p w14:paraId="26CD854B" w14:textId="68CC934C" w:rsidR="00D921FF" w:rsidRPr="00397FCB" w:rsidRDefault="00D921FF" w:rsidP="00D921FF">
      <w:pPr>
        <w:pStyle w:val="Prrafodelista"/>
        <w:numPr>
          <w:ilvl w:val="1"/>
          <w:numId w:val="50"/>
        </w:numPr>
      </w:pPr>
      <w:r>
        <w:t xml:space="preserve">Desde el </w:t>
      </w:r>
      <w:r w:rsidR="00C945D1">
        <w:t>TERMINAL</w:t>
      </w:r>
      <w:r>
        <w:t xml:space="preserve"> de vivienda</w:t>
      </w:r>
      <w:r w:rsidR="002E387E">
        <w:t>, teléfono móvil o CONSERJERÍA</w:t>
      </w:r>
      <w:r>
        <w:t xml:space="preserve"> </w:t>
      </w:r>
      <w:r w:rsidRPr="00397FCB">
        <w:t>en comunicación</w:t>
      </w:r>
      <w:r>
        <w:t xml:space="preserve"> con la </w:t>
      </w:r>
      <w:r w:rsidR="00C945D1">
        <w:t>PLACA</w:t>
      </w:r>
      <w:r w:rsidRPr="00397FCB">
        <w:t>.</w:t>
      </w:r>
    </w:p>
    <w:p w14:paraId="5D797DB4" w14:textId="77777777" w:rsidR="00A106D6" w:rsidRDefault="00A106D6" w:rsidP="00A106D6">
      <w:pPr>
        <w:pStyle w:val="Prrafodelista"/>
        <w:numPr>
          <w:ilvl w:val="1"/>
          <w:numId w:val="50"/>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t>a tarjeta</w:t>
      </w:r>
      <w:r w:rsidRPr="00397FCB">
        <w:t xml:space="preserve"> individual que activará la cerradura eléctrica. L</w:t>
      </w:r>
      <w:r>
        <w:t>a</w:t>
      </w:r>
      <w:r w:rsidRPr="00397FCB">
        <w:t xml:space="preserve">s </w:t>
      </w:r>
      <w:r>
        <w:t>tarjetas</w:t>
      </w:r>
      <w:r w:rsidRPr="00397FCB">
        <w:t xml:space="preserve"> se </w:t>
      </w:r>
      <w:r>
        <w:t xml:space="preserve">pueden configurar </w:t>
      </w:r>
      <w:r w:rsidRPr="00397FCB">
        <w:t>alternativamente con una fecha de caducidad.</w:t>
      </w:r>
      <w:r>
        <w:t xml:space="preserve"> La capacidad mínima debe ser de 100.000 usuarios.</w:t>
      </w:r>
    </w:p>
    <w:p w14:paraId="357F5F18" w14:textId="77777777" w:rsidR="00D921FF" w:rsidRPr="00397FCB" w:rsidRDefault="00D921FF" w:rsidP="00A106D6">
      <w:pPr>
        <w:pStyle w:val="Prrafodelista"/>
        <w:numPr>
          <w:ilvl w:val="1"/>
          <w:numId w:val="50"/>
        </w:numPr>
      </w:pPr>
      <w:r w:rsidRPr="00397FCB">
        <w:t>Activación del botón de salida.</w:t>
      </w:r>
    </w:p>
    <w:p w14:paraId="3157DBC6" w14:textId="0BD5184A" w:rsidR="00D921FF" w:rsidRPr="00397FCB" w:rsidRDefault="00D921FF" w:rsidP="00D921FF">
      <w:pPr>
        <w:pStyle w:val="Prrafodelista"/>
        <w:numPr>
          <w:ilvl w:val="0"/>
          <w:numId w:val="50"/>
        </w:numPr>
      </w:pPr>
      <w:r w:rsidRPr="00397FCB">
        <w:t>Sistema de control de acceso externo</w:t>
      </w:r>
      <w:r w:rsidR="00DC0623">
        <w:t>.</w:t>
      </w:r>
      <w:r w:rsidR="008A1A2D">
        <w:t xml:space="preserve"> </w:t>
      </w:r>
      <w:r w:rsidRPr="00397FCB">
        <w:t xml:space="preserve">El relé </w:t>
      </w:r>
      <w:r>
        <w:t xml:space="preserve">abrepuertas deberá tener una activación </w:t>
      </w:r>
      <w:r w:rsidR="00DC0623">
        <w:t xml:space="preserve">y retardo de activación </w:t>
      </w:r>
      <w:r>
        <w:t>temporizada</w:t>
      </w:r>
      <w:r w:rsidR="00DC0623">
        <w:t>s</w:t>
      </w:r>
      <w:r w:rsidRPr="00397FCB">
        <w:t>.</w:t>
      </w:r>
    </w:p>
    <w:p w14:paraId="12970E41" w14:textId="26C8310F" w:rsidR="00D921FF" w:rsidRDefault="00D921FF" w:rsidP="00D921FF">
      <w:pPr>
        <w:pStyle w:val="Prrafodelista"/>
        <w:numPr>
          <w:ilvl w:val="0"/>
          <w:numId w:val="50"/>
        </w:numPr>
        <w:spacing w:after="252"/>
      </w:pPr>
      <w:r w:rsidRPr="00397FCB">
        <w:lastRenderedPageBreak/>
        <w:t xml:space="preserve">El mensaje de voz se reproducirá en el idioma local para dar retroalimentación para a </w:t>
      </w:r>
      <w:r>
        <w:t xml:space="preserve">la </w:t>
      </w:r>
      <w:r w:rsidRPr="00397FCB">
        <w:t>activación de</w:t>
      </w:r>
      <w:r>
        <w:t>l abre</w:t>
      </w:r>
      <w:r w:rsidRPr="00397FCB">
        <w:t>puerta</w:t>
      </w:r>
      <w:r>
        <w:t>s</w:t>
      </w:r>
      <w:r w:rsidRPr="00397FCB">
        <w:t>.</w:t>
      </w:r>
    </w:p>
    <w:p w14:paraId="690EE17E" w14:textId="3718C298" w:rsidR="00DC0623" w:rsidRPr="00397FCB" w:rsidRDefault="00DC0623" w:rsidP="00DC0623">
      <w:pPr>
        <w:pStyle w:val="Prrafodelista"/>
        <w:numPr>
          <w:ilvl w:val="0"/>
          <w:numId w:val="50"/>
        </w:numPr>
        <w:spacing w:after="252"/>
      </w:pPr>
      <w:r>
        <w:t>Se debe poder desactivar el sistema de alarma de cada vivienda mediante el uso de una tarjeta de proximidad.</w:t>
      </w:r>
    </w:p>
    <w:p w14:paraId="76CA49CE" w14:textId="77777777" w:rsidR="00D921FF" w:rsidRPr="00397FCB" w:rsidRDefault="00D921FF" w:rsidP="00D921FF">
      <w:pPr>
        <w:spacing w:after="259" w:line="259" w:lineRule="auto"/>
        <w:ind w:left="-5" w:hanging="10"/>
      </w:pPr>
      <w:r w:rsidRPr="00397FCB">
        <w:rPr>
          <w:u w:val="single" w:color="595959"/>
        </w:rPr>
        <w:t>Eventos</w:t>
      </w:r>
    </w:p>
    <w:p w14:paraId="497E556D" w14:textId="150E9E9D" w:rsidR="00D921FF" w:rsidRPr="0063340D" w:rsidRDefault="00D921FF" w:rsidP="00D921FF">
      <w:pPr>
        <w:pStyle w:val="Prrafodelista"/>
        <w:numPr>
          <w:ilvl w:val="0"/>
          <w:numId w:val="50"/>
        </w:numPr>
      </w:pPr>
      <w:r w:rsidRPr="0063340D">
        <w:t>Gener</w:t>
      </w:r>
      <w:r>
        <w:t>ación de</w:t>
      </w:r>
      <w:r w:rsidRPr="0063340D">
        <w:t xml:space="preserve"> una información de evento</w:t>
      </w:r>
      <w:r>
        <w:t>s inmediata</w:t>
      </w:r>
      <w:r w:rsidRPr="0063340D">
        <w:t xml:space="preserve"> para cada actividad en el </w:t>
      </w:r>
      <w:r>
        <w:t>Software de A</w:t>
      </w:r>
      <w:r w:rsidRPr="0063340D">
        <w:t xml:space="preserve">dministrador con información de fecha, hora y </w:t>
      </w:r>
      <w:r w:rsidR="00C945D1">
        <w:t>PLACA</w:t>
      </w:r>
      <w:r w:rsidRPr="0063340D">
        <w:t>.</w:t>
      </w:r>
    </w:p>
    <w:p w14:paraId="0EA01E87" w14:textId="0B019988" w:rsidR="00D921FF" w:rsidRPr="0063340D" w:rsidRDefault="00D921FF" w:rsidP="00D921FF">
      <w:pPr>
        <w:pStyle w:val="Prrafodelista"/>
        <w:numPr>
          <w:ilvl w:val="0"/>
          <w:numId w:val="50"/>
        </w:numPr>
        <w:spacing w:after="259"/>
      </w:pPr>
      <w:r w:rsidRPr="0063340D">
        <w:t>Genera</w:t>
      </w:r>
      <w:r>
        <w:t>ción de la</w:t>
      </w:r>
      <w:r w:rsidRPr="0063340D">
        <w:t xml:space="preserve"> actividad de alarmas (tamper, puerta </w:t>
      </w:r>
      <w:r w:rsidR="001D0C71">
        <w:t xml:space="preserve">dejada </w:t>
      </w:r>
      <w:r w:rsidRPr="0063340D">
        <w:t>abierta</w:t>
      </w:r>
      <w:r w:rsidR="001963B2">
        <w:t>, puerta forzada</w:t>
      </w:r>
      <w:r w:rsidRPr="0063340D">
        <w:t>)</w:t>
      </w:r>
      <w:r>
        <w:t xml:space="preserve"> en l</w:t>
      </w:r>
      <w:r w:rsidRPr="0063340D">
        <w:t xml:space="preserve">a </w:t>
      </w:r>
      <w:r w:rsidR="00C945D1">
        <w:t>CONSERJERÍA</w:t>
      </w:r>
      <w:r w:rsidRPr="0063340D">
        <w:t>.</w:t>
      </w:r>
    </w:p>
    <w:p w14:paraId="2FBFD20C" w14:textId="77777777" w:rsidR="00D921FF" w:rsidRPr="00AF37A9" w:rsidRDefault="00D921FF" w:rsidP="00D921FF">
      <w:pPr>
        <w:pStyle w:val="Ttulo3"/>
        <w:rPr>
          <w:rStyle w:val="Textoennegrita"/>
        </w:rPr>
      </w:pPr>
      <w:r w:rsidRPr="00AF37A9">
        <w:rPr>
          <w:rStyle w:val="Textoennegrita"/>
        </w:rPr>
        <w:t>C</w:t>
      </w:r>
      <w:r>
        <w:rPr>
          <w:rStyle w:val="Textoennegrita"/>
        </w:rPr>
        <w:t>aracterí</w:t>
      </w:r>
      <w:r w:rsidRPr="00AF37A9">
        <w:rPr>
          <w:rStyle w:val="Textoennegrita"/>
        </w:rPr>
        <w:t>stic</w:t>
      </w:r>
      <w:r>
        <w:rPr>
          <w:rStyle w:val="Textoennegrita"/>
        </w:rPr>
        <w:t>a</w:t>
      </w:r>
      <w:r w:rsidRPr="00AF37A9">
        <w:rPr>
          <w:rStyle w:val="Textoennegrita"/>
        </w:rPr>
        <w:t>s</w:t>
      </w:r>
    </w:p>
    <w:p w14:paraId="6CE9E841" w14:textId="77777777" w:rsidR="00D921FF" w:rsidRPr="0095440D" w:rsidRDefault="00D921FF" w:rsidP="00D921FF">
      <w:pPr>
        <w:rPr>
          <w:u w:val="single"/>
        </w:rPr>
      </w:pPr>
      <w:r w:rsidRPr="0095440D">
        <w:rPr>
          <w:u w:val="single"/>
        </w:rPr>
        <w:t>Audio</w:t>
      </w:r>
    </w:p>
    <w:p w14:paraId="647FF3E8" w14:textId="77777777" w:rsidR="00D921FF" w:rsidRPr="0063340D" w:rsidRDefault="00D921FF" w:rsidP="00D921FF">
      <w:pPr>
        <w:pStyle w:val="Prrafodelista"/>
        <w:numPr>
          <w:ilvl w:val="0"/>
          <w:numId w:val="34"/>
        </w:numPr>
      </w:pPr>
      <w:r w:rsidRPr="0063340D">
        <w:t xml:space="preserve">Audio bidireccional con cancelación automática de eco y ruido.                                                                                                                                                                                                                                   </w:t>
      </w:r>
    </w:p>
    <w:p w14:paraId="1BBCF382" w14:textId="77777777" w:rsidR="00D921FF" w:rsidRDefault="00D921FF" w:rsidP="00D921FF">
      <w:pPr>
        <w:pStyle w:val="Prrafodelista"/>
        <w:numPr>
          <w:ilvl w:val="0"/>
          <w:numId w:val="34"/>
        </w:numPr>
      </w:pPr>
      <w:r>
        <w:t>Altavoz de 1W.</w:t>
      </w:r>
    </w:p>
    <w:p w14:paraId="3AD68F1B" w14:textId="77777777" w:rsidR="00D921FF" w:rsidRPr="00DB6B98" w:rsidRDefault="00D921FF" w:rsidP="00D921FF">
      <w:pPr>
        <w:pStyle w:val="Prrafodelista"/>
        <w:numPr>
          <w:ilvl w:val="0"/>
          <w:numId w:val="34"/>
        </w:numPr>
        <w:rPr>
          <w:lang w:val="en-US"/>
        </w:rPr>
      </w:pPr>
      <w:r w:rsidRPr="00DB6B98">
        <w:rPr>
          <w:lang w:val="en-US"/>
        </w:rPr>
        <w:t>Overall Loudness Rating (OLR)&gt; 15dB.</w:t>
      </w:r>
    </w:p>
    <w:p w14:paraId="543CC038" w14:textId="77777777" w:rsidR="00D921FF" w:rsidRDefault="00D921FF" w:rsidP="00D921FF">
      <w:pPr>
        <w:pStyle w:val="Prrafodelista"/>
        <w:numPr>
          <w:ilvl w:val="0"/>
          <w:numId w:val="34"/>
        </w:numPr>
      </w:pPr>
      <w:r>
        <w:t>Distorsión Acústica &lt;1%</w:t>
      </w:r>
    </w:p>
    <w:p w14:paraId="39A71423" w14:textId="77777777" w:rsidR="00D921FF" w:rsidRDefault="00D921FF" w:rsidP="00D921FF">
      <w:pPr>
        <w:pStyle w:val="Prrafodelista"/>
        <w:numPr>
          <w:ilvl w:val="0"/>
          <w:numId w:val="34"/>
        </w:numPr>
      </w:pPr>
      <w:r>
        <w:t>Relación S/N &gt;40dB</w:t>
      </w:r>
    </w:p>
    <w:p w14:paraId="59BC5CDA" w14:textId="77777777" w:rsidR="00D921FF" w:rsidRPr="0063340D" w:rsidRDefault="00D921FF" w:rsidP="00D921FF">
      <w:pPr>
        <w:pStyle w:val="Prrafodelista"/>
        <w:numPr>
          <w:ilvl w:val="0"/>
          <w:numId w:val="34"/>
        </w:numPr>
      </w:pPr>
      <w:r w:rsidRPr="0063340D">
        <w:t>Ruido de canal inactivo &lt; 32dB (A)</w:t>
      </w:r>
    </w:p>
    <w:p w14:paraId="2A4304BE" w14:textId="77777777" w:rsidR="00D921FF" w:rsidRDefault="00D921FF" w:rsidP="00D921FF">
      <w:pPr>
        <w:pStyle w:val="Prrafodelista"/>
        <w:numPr>
          <w:ilvl w:val="0"/>
          <w:numId w:val="34"/>
        </w:numPr>
      </w:pPr>
      <w:r>
        <w:t xml:space="preserve">Micrófono </w:t>
      </w:r>
      <w:proofErr w:type="spellStart"/>
      <w:r>
        <w:t>Electret</w:t>
      </w:r>
      <w:proofErr w:type="spellEnd"/>
      <w:r>
        <w:t>.</w:t>
      </w:r>
    </w:p>
    <w:p w14:paraId="6819B5ED" w14:textId="77777777" w:rsidR="00D921FF" w:rsidRPr="006C09E1" w:rsidRDefault="00D921FF" w:rsidP="00D921FF">
      <w:pPr>
        <w:pStyle w:val="Prrafodelista"/>
        <w:numPr>
          <w:ilvl w:val="0"/>
          <w:numId w:val="34"/>
        </w:numPr>
      </w:pPr>
      <w:r w:rsidRPr="006C09E1">
        <w:t>Ajuste del nivel de audio en 6 niveles.</w:t>
      </w:r>
    </w:p>
    <w:p w14:paraId="3D653B2F" w14:textId="77777777" w:rsidR="00D921FF" w:rsidRPr="0095440D" w:rsidRDefault="00D921FF" w:rsidP="00D921FF">
      <w:pPr>
        <w:rPr>
          <w:u w:val="single"/>
        </w:rPr>
      </w:pPr>
      <w:r w:rsidRPr="0095440D">
        <w:rPr>
          <w:u w:val="single"/>
        </w:rPr>
        <w:t>Video</w:t>
      </w:r>
    </w:p>
    <w:p w14:paraId="6F9C5E1A" w14:textId="77777777" w:rsidR="00D921FF" w:rsidRDefault="00D921FF" w:rsidP="00D921FF">
      <w:pPr>
        <w:pStyle w:val="Prrafodelista"/>
        <w:numPr>
          <w:ilvl w:val="0"/>
          <w:numId w:val="34"/>
        </w:numPr>
      </w:pPr>
      <w:r w:rsidRPr="00C865D4">
        <w:t>Sensor: 1/3” color CMOS</w:t>
      </w:r>
      <w:r>
        <w:t>.</w:t>
      </w:r>
    </w:p>
    <w:p w14:paraId="5CD2F817" w14:textId="76B5DFF6" w:rsidR="00D921FF" w:rsidRDefault="00D921FF" w:rsidP="00D921FF">
      <w:pPr>
        <w:pStyle w:val="Prrafodelista"/>
        <w:numPr>
          <w:ilvl w:val="0"/>
          <w:numId w:val="34"/>
        </w:numPr>
      </w:pPr>
      <w:r>
        <w:t xml:space="preserve">Píxeles efectivos 1.3 </w:t>
      </w:r>
      <w:proofErr w:type="spellStart"/>
      <w:r>
        <w:t>Mpix</w:t>
      </w:r>
      <w:r w:rsidR="0027409D">
        <w:t>el</w:t>
      </w:r>
      <w:proofErr w:type="spellEnd"/>
      <w:r>
        <w:t>.</w:t>
      </w:r>
    </w:p>
    <w:p w14:paraId="248472E2" w14:textId="77777777" w:rsidR="00D921FF" w:rsidRDefault="00D921FF" w:rsidP="00D921FF">
      <w:pPr>
        <w:pStyle w:val="Prrafodelista"/>
        <w:numPr>
          <w:ilvl w:val="0"/>
          <w:numId w:val="34"/>
        </w:numPr>
      </w:pPr>
      <w:r>
        <w:t>Iluminación externa mínima: 0 lux.</w:t>
      </w:r>
    </w:p>
    <w:p w14:paraId="08380A7E" w14:textId="77777777" w:rsidR="00D921FF" w:rsidRDefault="00D921FF" w:rsidP="00D921FF">
      <w:pPr>
        <w:pStyle w:val="Prrafodelista"/>
        <w:numPr>
          <w:ilvl w:val="0"/>
          <w:numId w:val="34"/>
        </w:numPr>
      </w:pPr>
      <w:r>
        <w:t>S / N&gt; 45dB.</w:t>
      </w:r>
    </w:p>
    <w:p w14:paraId="68F734B3" w14:textId="77777777" w:rsidR="00D921FF" w:rsidRDefault="00D921FF" w:rsidP="00D921FF">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r>
        <w:t>.</w:t>
      </w:r>
    </w:p>
    <w:p w14:paraId="6EADA851" w14:textId="77777777" w:rsidR="00D921FF" w:rsidRPr="00130806" w:rsidRDefault="00D921FF" w:rsidP="00D921FF">
      <w:pPr>
        <w:pStyle w:val="Prrafodelista"/>
        <w:numPr>
          <w:ilvl w:val="0"/>
          <w:numId w:val="34"/>
        </w:numPr>
      </w:pPr>
      <w:r w:rsidRPr="00130806">
        <w:t>Resolución seleccionable (QVGA, VGA, HD).</w:t>
      </w:r>
    </w:p>
    <w:p w14:paraId="171F1DD8" w14:textId="77777777" w:rsidR="00D921FF" w:rsidRDefault="00D921FF" w:rsidP="00D921FF">
      <w:pPr>
        <w:pStyle w:val="Prrafodelista"/>
        <w:numPr>
          <w:ilvl w:val="0"/>
          <w:numId w:val="34"/>
        </w:numPr>
      </w:pPr>
      <w:r>
        <w:t>Auto iris.</w:t>
      </w:r>
    </w:p>
    <w:p w14:paraId="1FC8A909" w14:textId="77777777" w:rsidR="00D921FF" w:rsidRDefault="00D921FF" w:rsidP="00D921FF">
      <w:pPr>
        <w:pStyle w:val="Prrafodelista"/>
        <w:numPr>
          <w:ilvl w:val="0"/>
          <w:numId w:val="34"/>
        </w:numPr>
      </w:pPr>
      <w:r>
        <w:t>Auto BLC.</w:t>
      </w:r>
    </w:p>
    <w:p w14:paraId="70096F45" w14:textId="77777777" w:rsidR="00D921FF" w:rsidRPr="00130806" w:rsidRDefault="00D921FF" w:rsidP="00D921FF">
      <w:pPr>
        <w:pStyle w:val="Prrafodelista"/>
        <w:numPr>
          <w:ilvl w:val="0"/>
          <w:numId w:val="34"/>
        </w:numPr>
      </w:pPr>
      <w:r w:rsidRPr="00130806">
        <w:t>Ángulo de visión</w:t>
      </w:r>
      <w:r>
        <w:t>:</w:t>
      </w:r>
      <w:r w:rsidRPr="00130806">
        <w:t xml:space="preserve"> 90º diagonal.</w:t>
      </w:r>
    </w:p>
    <w:p w14:paraId="34FEA254" w14:textId="77777777" w:rsidR="00D921FF" w:rsidRPr="00130806" w:rsidRDefault="00D921FF" w:rsidP="00D921FF">
      <w:pPr>
        <w:pStyle w:val="Prrafodelista"/>
        <w:numPr>
          <w:ilvl w:val="0"/>
          <w:numId w:val="34"/>
        </w:numPr>
      </w:pPr>
      <w:r w:rsidRPr="00130806">
        <w:t xml:space="preserve">Visión nocturna </w:t>
      </w:r>
      <w:r>
        <w:t>a</w:t>
      </w:r>
      <w:r w:rsidRPr="00130806">
        <w:t xml:space="preserve"> color </w:t>
      </w:r>
      <w:r>
        <w:t>mediante leds</w:t>
      </w:r>
      <w:r w:rsidRPr="00130806">
        <w:t xml:space="preserve"> blanco</w:t>
      </w:r>
      <w:r>
        <w:t>s</w:t>
      </w:r>
      <w:r w:rsidRPr="00130806">
        <w:t xml:space="preserve"> con detección automática de </w:t>
      </w:r>
      <w:r>
        <w:t xml:space="preserve">umbral de </w:t>
      </w:r>
      <w:r w:rsidRPr="00130806">
        <w:t>luz.</w:t>
      </w:r>
    </w:p>
    <w:p w14:paraId="27A63886" w14:textId="77777777" w:rsidR="00D921FF" w:rsidRDefault="00D921FF" w:rsidP="00D921FF">
      <w:pPr>
        <w:pStyle w:val="Prrafodelista"/>
        <w:numPr>
          <w:ilvl w:val="0"/>
          <w:numId w:val="34"/>
        </w:numPr>
        <w:spacing w:after="252"/>
      </w:pPr>
      <w:r>
        <w:t>Pan &amp; Tilt</w:t>
      </w:r>
      <w:r w:rsidRPr="005F6300">
        <w:t xml:space="preserve"> </w:t>
      </w:r>
      <w:r>
        <w:t>mecánico.</w:t>
      </w:r>
    </w:p>
    <w:p w14:paraId="2ED33583" w14:textId="77777777" w:rsidR="00D921FF" w:rsidRPr="005F6300" w:rsidRDefault="00D921FF" w:rsidP="00D921FF">
      <w:pPr>
        <w:rPr>
          <w:u w:val="single"/>
        </w:rPr>
      </w:pPr>
      <w:r w:rsidRPr="005F6300">
        <w:rPr>
          <w:u w:val="single"/>
        </w:rPr>
        <w:t>Mecánica</w:t>
      </w:r>
    </w:p>
    <w:p w14:paraId="77B8AB58" w14:textId="4BFD1BB9" w:rsidR="00D921FF" w:rsidRPr="005F6300" w:rsidRDefault="00D921FF" w:rsidP="00D921FF">
      <w:pPr>
        <w:spacing w:after="252"/>
      </w:pPr>
      <w:r w:rsidRPr="005F6300">
        <w:t xml:space="preserve">La </w:t>
      </w:r>
      <w:r w:rsidR="00C945D1">
        <w:t>PLACA</w:t>
      </w:r>
      <w:r w:rsidRPr="005F6300">
        <w:t xml:space="preserve"> deberá:</w:t>
      </w:r>
    </w:p>
    <w:p w14:paraId="02923720" w14:textId="62E63B9B" w:rsidR="00D921FF" w:rsidRPr="006C2984" w:rsidRDefault="00D921FF" w:rsidP="00D921FF">
      <w:pPr>
        <w:pStyle w:val="Prrafodelista"/>
        <w:numPr>
          <w:ilvl w:val="0"/>
          <w:numId w:val="34"/>
        </w:numPr>
      </w:pPr>
      <w:r w:rsidRPr="006C2984">
        <w:t>Ser mont</w:t>
      </w:r>
      <w:r>
        <w:t>ada</w:t>
      </w:r>
      <w:r w:rsidRPr="006C2984">
        <w:t xml:space="preserve"> en su propia caja de </w:t>
      </w:r>
      <w:r>
        <w:t>instalación</w:t>
      </w:r>
      <w:r w:rsidRPr="006C2984">
        <w:t xml:space="preserve"> metálica </w:t>
      </w:r>
      <w:r w:rsidR="00380C3A">
        <w:t xml:space="preserve">de empotrar </w:t>
      </w:r>
      <w:r w:rsidRPr="006C2984">
        <w:t>diseñada para uso enrasado</w:t>
      </w:r>
      <w:r w:rsidR="00380C3A">
        <w:t xml:space="preserve"> o de superficie</w:t>
      </w:r>
      <w:r w:rsidRPr="006C2984">
        <w:t>.</w:t>
      </w:r>
    </w:p>
    <w:p w14:paraId="3E596652" w14:textId="77777777" w:rsidR="00D921FF" w:rsidRPr="006C2984" w:rsidRDefault="00D921FF" w:rsidP="00D921FF">
      <w:pPr>
        <w:pStyle w:val="Prrafodelista"/>
        <w:numPr>
          <w:ilvl w:val="0"/>
          <w:numId w:val="34"/>
        </w:numPr>
      </w:pPr>
      <w:r w:rsidRPr="006C2984">
        <w:t>Tene</w:t>
      </w:r>
      <w:r>
        <w:t>r</w:t>
      </w:r>
      <w:r w:rsidRPr="006C2984">
        <w:t xml:space="preserve"> una apariencia estética </w:t>
      </w:r>
      <w:r>
        <w:t>ligera</w:t>
      </w:r>
      <w:r w:rsidRPr="006C2984">
        <w:t xml:space="preserve">, disponible en </w:t>
      </w:r>
      <w:r>
        <w:t xml:space="preserve">PMMA de alto impacto </w:t>
      </w:r>
      <w:r w:rsidRPr="006C2984">
        <w:t xml:space="preserve">y aluminio sin tornillos </w:t>
      </w:r>
      <w:r>
        <w:t xml:space="preserve">a la </w:t>
      </w:r>
      <w:r w:rsidRPr="006C2984">
        <w:t>vis</w:t>
      </w:r>
      <w:r>
        <w:t>ta</w:t>
      </w:r>
      <w:r w:rsidRPr="006C2984">
        <w:t>.</w:t>
      </w:r>
    </w:p>
    <w:p w14:paraId="3C038128" w14:textId="70DA3412" w:rsidR="00D921FF" w:rsidRPr="00D921FF" w:rsidRDefault="00D921FF" w:rsidP="00D921FF">
      <w:pPr>
        <w:pStyle w:val="Prrafodelista"/>
        <w:numPr>
          <w:ilvl w:val="0"/>
          <w:numId w:val="34"/>
        </w:numPr>
        <w:spacing w:after="252"/>
      </w:pPr>
      <w:r w:rsidRPr="00D921FF">
        <w:t>Inclu</w:t>
      </w:r>
      <w:r>
        <w:t>ir un pulsador con</w:t>
      </w:r>
      <w:r w:rsidRPr="00D921FF">
        <w:t xml:space="preserve"> retroiluminación led.</w:t>
      </w:r>
    </w:p>
    <w:p w14:paraId="6D7EB0DF" w14:textId="77777777" w:rsidR="00D921FF" w:rsidRPr="006C2984" w:rsidRDefault="00D921FF" w:rsidP="00D921FF">
      <w:r w:rsidRPr="006C2984">
        <w:rPr>
          <w:u w:val="single"/>
        </w:rPr>
        <w:lastRenderedPageBreak/>
        <w:t>El</w:t>
      </w:r>
      <w:r>
        <w:rPr>
          <w:u w:val="single"/>
        </w:rPr>
        <w:t>é</w:t>
      </w:r>
      <w:r w:rsidRPr="006C2984">
        <w:rPr>
          <w:u w:val="single"/>
        </w:rPr>
        <w:t>ctrica</w:t>
      </w:r>
    </w:p>
    <w:p w14:paraId="305456F2" w14:textId="1B34F4A8" w:rsidR="00D921FF" w:rsidRPr="006C2984" w:rsidRDefault="00D921FF" w:rsidP="00D921FF">
      <w:pPr>
        <w:spacing w:after="0"/>
        <w:jc w:val="both"/>
        <w:rPr>
          <w:rFonts w:cstheme="minorHAnsi"/>
        </w:rPr>
      </w:pPr>
      <w:r w:rsidRPr="006C2984">
        <w:t xml:space="preserve">La alimentación se </w:t>
      </w:r>
      <w:r w:rsidR="0027409D">
        <w:t>proporcionará mediante</w:t>
      </w:r>
      <w:r w:rsidRPr="006C2984">
        <w:t xml:space="preserve"> una fuente externa </w:t>
      </w:r>
      <w:r>
        <w:t>de</w:t>
      </w:r>
      <w:r w:rsidRPr="006C2984">
        <w:t xml:space="preserve"> 12V</w:t>
      </w:r>
      <w:r w:rsidR="0027409D">
        <w:t>dc</w:t>
      </w:r>
      <w:r w:rsidRPr="006C2984">
        <w:rPr>
          <w:rFonts w:cstheme="minorHAnsi"/>
        </w:rPr>
        <w:t>.</w:t>
      </w:r>
    </w:p>
    <w:p w14:paraId="2E98462D" w14:textId="77777777" w:rsidR="00D921FF" w:rsidRPr="006C2984" w:rsidRDefault="00D921FF" w:rsidP="00D921FF">
      <w:pPr>
        <w:spacing w:after="0"/>
        <w:jc w:val="both"/>
        <w:rPr>
          <w:rFonts w:cstheme="minorHAnsi"/>
        </w:rPr>
      </w:pPr>
    </w:p>
    <w:p w14:paraId="22C8F208" w14:textId="77777777" w:rsidR="00D921FF" w:rsidRPr="006C2984" w:rsidRDefault="00D921FF" w:rsidP="00D921FF">
      <w:pPr>
        <w:rPr>
          <w:u w:val="single"/>
        </w:rPr>
      </w:pPr>
      <w:r w:rsidRPr="006C2984">
        <w:rPr>
          <w:u w:val="single"/>
        </w:rPr>
        <w:t>Ambiental</w:t>
      </w:r>
    </w:p>
    <w:p w14:paraId="11F9F3E7" w14:textId="7864B13D" w:rsidR="00D921FF" w:rsidRPr="006C2984" w:rsidRDefault="00D921FF" w:rsidP="00D921FF">
      <w:pPr>
        <w:spacing w:after="252"/>
      </w:pPr>
      <w:r>
        <w:t xml:space="preserve">La </w:t>
      </w:r>
      <w:r w:rsidR="00C945D1">
        <w:t>PLACA</w:t>
      </w:r>
      <w:r w:rsidRPr="006C2984">
        <w:t xml:space="preserve"> deberá cumplir como mínimo:</w:t>
      </w:r>
    </w:p>
    <w:p w14:paraId="3D0E93F9" w14:textId="77777777" w:rsidR="00D921FF" w:rsidRDefault="00D921FF" w:rsidP="00D921FF">
      <w:pPr>
        <w:pStyle w:val="Prrafodelista"/>
        <w:numPr>
          <w:ilvl w:val="0"/>
          <w:numId w:val="34"/>
        </w:numPr>
        <w:spacing w:after="57"/>
      </w:pPr>
      <w:r>
        <w:t>IP 54.</w:t>
      </w:r>
    </w:p>
    <w:p w14:paraId="734F93FE" w14:textId="77777777" w:rsidR="00D921FF" w:rsidRDefault="00D921FF" w:rsidP="00D921FF">
      <w:pPr>
        <w:pStyle w:val="Prrafodelista"/>
        <w:numPr>
          <w:ilvl w:val="0"/>
          <w:numId w:val="34"/>
        </w:numPr>
        <w:spacing w:after="42"/>
      </w:pPr>
      <w:r>
        <w:t>IK 07.</w:t>
      </w:r>
    </w:p>
    <w:p w14:paraId="4EED5DA0" w14:textId="77777777" w:rsidR="00D921FF" w:rsidRDefault="00D921FF" w:rsidP="00D921FF">
      <w:pPr>
        <w:pStyle w:val="Prrafodelista"/>
        <w:numPr>
          <w:ilvl w:val="0"/>
          <w:numId w:val="34"/>
        </w:numPr>
        <w:spacing w:after="57"/>
      </w:pPr>
      <w:r>
        <w:t>Rango de temperatura: -20</w:t>
      </w:r>
      <w:proofErr w:type="gramStart"/>
      <w:r>
        <w:t xml:space="preserve"> ..</w:t>
      </w:r>
      <w:proofErr w:type="gramEnd"/>
      <w:r>
        <w:t xml:space="preserve"> +60 </w:t>
      </w:r>
      <w:proofErr w:type="spellStart"/>
      <w:r>
        <w:t>ºC</w:t>
      </w:r>
      <w:proofErr w:type="spellEnd"/>
      <w:r>
        <w:t>.</w:t>
      </w:r>
    </w:p>
    <w:p w14:paraId="032DA1C3" w14:textId="77777777" w:rsidR="00D921FF" w:rsidRPr="006C2984" w:rsidRDefault="00D921FF" w:rsidP="00D921FF">
      <w:pPr>
        <w:pStyle w:val="Prrafodelista"/>
        <w:numPr>
          <w:ilvl w:val="0"/>
          <w:numId w:val="34"/>
        </w:numPr>
        <w:spacing w:after="252"/>
      </w:pPr>
      <w:r w:rsidRPr="006C2984">
        <w:t>Rango de humedad</w:t>
      </w:r>
      <w:r>
        <w:t xml:space="preserve"> relativa</w:t>
      </w:r>
      <w:r w:rsidRPr="006C2984">
        <w:t>: 5-90% (sin condensación).</w:t>
      </w:r>
    </w:p>
    <w:p w14:paraId="08A37921" w14:textId="77777777" w:rsidR="00D921FF" w:rsidRPr="006C2984" w:rsidRDefault="00D921FF" w:rsidP="00D921FF">
      <w:pPr>
        <w:rPr>
          <w:u w:val="single"/>
        </w:rPr>
      </w:pPr>
      <w:r w:rsidRPr="006C2984">
        <w:rPr>
          <w:u w:val="single"/>
        </w:rPr>
        <w:t>Seguridad Física</w:t>
      </w:r>
    </w:p>
    <w:p w14:paraId="026A9ED1" w14:textId="51AF1246" w:rsidR="00D921FF" w:rsidRPr="006C2984" w:rsidRDefault="00D921FF" w:rsidP="00D921FF">
      <w:pPr>
        <w:pStyle w:val="Prrafodelista"/>
        <w:numPr>
          <w:ilvl w:val="0"/>
          <w:numId w:val="34"/>
        </w:numPr>
      </w:pPr>
      <w:r>
        <w:t xml:space="preserve">La </w:t>
      </w:r>
      <w:r w:rsidR="00C945D1">
        <w:t>PLACA</w:t>
      </w:r>
      <w:r w:rsidRPr="006C2984">
        <w:t xml:space="preserve"> no debe tener tornillos visibles para evitar el acceso no autorizado.</w:t>
      </w:r>
    </w:p>
    <w:p w14:paraId="4F5B6865" w14:textId="370052C2" w:rsidR="00D921FF" w:rsidRDefault="00D921FF" w:rsidP="00D921FF">
      <w:pPr>
        <w:pStyle w:val="Prrafodelista"/>
        <w:numPr>
          <w:ilvl w:val="0"/>
          <w:numId w:val="34"/>
        </w:numPr>
      </w:pPr>
      <w:r w:rsidRPr="006C2984">
        <w:t xml:space="preserve">En caso de desmontar la </w:t>
      </w:r>
      <w:r w:rsidR="00C945D1">
        <w:t>PLACA</w:t>
      </w:r>
      <w:r w:rsidRPr="006C2984">
        <w:t xml:space="preserve"> de su caja de </w:t>
      </w:r>
      <w:r>
        <w:t>instalación</w:t>
      </w:r>
      <w:r w:rsidRPr="006C2984">
        <w:t xml:space="preserve">, se debe enviar un mensaje de alarma de </w:t>
      </w:r>
      <w:r>
        <w:t>tamper</w:t>
      </w:r>
      <w:r w:rsidRPr="006C2984">
        <w:t xml:space="preserve"> a la </w:t>
      </w:r>
      <w:r w:rsidR="00C945D1">
        <w:t>CONSERJERÍA</w:t>
      </w:r>
      <w:r w:rsidRPr="006C2984">
        <w:t>.</w:t>
      </w:r>
    </w:p>
    <w:p w14:paraId="00C0C949" w14:textId="77777777" w:rsidR="00D921FF" w:rsidRPr="006C2984" w:rsidRDefault="00D921FF" w:rsidP="00D921FF">
      <w:pPr>
        <w:pStyle w:val="Prrafodelista"/>
        <w:numPr>
          <w:ilvl w:val="0"/>
          <w:numId w:val="34"/>
        </w:numPr>
      </w:pPr>
      <w:r>
        <w:t>El pulsador debe estar firmemente sujeto para prevenir su extracción mediante herramientas externas y evitar su agarrotamiento.</w:t>
      </w:r>
    </w:p>
    <w:p w14:paraId="7EF6A9E4" w14:textId="1F9C5CCD" w:rsidR="00D921FF" w:rsidRPr="006C2984" w:rsidRDefault="00D921FF" w:rsidP="00D921FF">
      <w:pPr>
        <w:pStyle w:val="Prrafodelista"/>
        <w:numPr>
          <w:ilvl w:val="0"/>
          <w:numId w:val="34"/>
        </w:numPr>
      </w:pPr>
      <w:r w:rsidRPr="006C2984">
        <w:t xml:space="preserve">En caso de que la puerta controlada por la </w:t>
      </w:r>
      <w:r w:rsidR="00C945D1">
        <w:t>PLACA</w:t>
      </w:r>
      <w:r w:rsidRPr="006C2984">
        <w:t xml:space="preserve"> se mantenga abierta</w:t>
      </w:r>
      <w:r w:rsidR="001963B2">
        <w:t xml:space="preserve"> o se fuerce</w:t>
      </w:r>
      <w:r w:rsidRPr="006C2984">
        <w:t xml:space="preserve">, enviará una alarma a la </w:t>
      </w:r>
      <w:r w:rsidR="00C945D1">
        <w:t>CONSERJERÍA</w:t>
      </w:r>
      <w:r w:rsidRPr="006C2984">
        <w:t>.</w:t>
      </w:r>
    </w:p>
    <w:p w14:paraId="57E08EC2" w14:textId="77777777" w:rsidR="00D921FF" w:rsidRPr="006C2984" w:rsidRDefault="00D921FF" w:rsidP="00D921FF">
      <w:pPr>
        <w:rPr>
          <w:u w:val="single"/>
        </w:rPr>
      </w:pPr>
      <w:r w:rsidRPr="006C2984">
        <w:rPr>
          <w:u w:val="single"/>
        </w:rPr>
        <w:t>Interfaces</w:t>
      </w:r>
    </w:p>
    <w:p w14:paraId="5CD18250" w14:textId="5723E6E7" w:rsidR="00D921FF" w:rsidRPr="006C2984" w:rsidRDefault="00D921FF" w:rsidP="00D921FF">
      <w:pPr>
        <w:spacing w:after="252"/>
      </w:pPr>
      <w:r>
        <w:t xml:space="preserve">La </w:t>
      </w:r>
      <w:r w:rsidR="00C945D1">
        <w:t>PLACA</w:t>
      </w:r>
      <w:r w:rsidRPr="006C2984">
        <w:t xml:space="preserve"> deberá:</w:t>
      </w:r>
    </w:p>
    <w:p w14:paraId="6C812F18" w14:textId="77777777" w:rsidR="00D921FF" w:rsidRPr="006C2984" w:rsidRDefault="00D921FF" w:rsidP="00D921FF">
      <w:pPr>
        <w:pStyle w:val="Prrafodelista"/>
        <w:numPr>
          <w:ilvl w:val="0"/>
          <w:numId w:val="34"/>
        </w:numPr>
        <w:spacing w:after="42"/>
      </w:pPr>
      <w:r w:rsidRPr="006C2984">
        <w:t>Est</w:t>
      </w:r>
      <w:r>
        <w:t>ar conectada</w:t>
      </w:r>
      <w:r w:rsidRPr="006C2984">
        <w:t xml:space="preserve"> a la red mediante un conector RJ-45 estándar.</w:t>
      </w:r>
    </w:p>
    <w:p w14:paraId="32F8AB79" w14:textId="77777777" w:rsidR="00D921FF" w:rsidRPr="006C2984" w:rsidRDefault="00D921FF" w:rsidP="00D921FF">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08D70F43" w14:textId="77777777" w:rsidR="00D921FF" w:rsidRPr="006C2984" w:rsidRDefault="00D921FF" w:rsidP="00D921FF">
      <w:pPr>
        <w:pStyle w:val="Prrafodelista"/>
        <w:numPr>
          <w:ilvl w:val="0"/>
          <w:numId w:val="34"/>
        </w:numPr>
        <w:spacing w:after="42"/>
      </w:pPr>
      <w:r w:rsidRPr="006C2984">
        <w:t>Supervis</w:t>
      </w:r>
      <w:r>
        <w:t>ar</w:t>
      </w:r>
      <w:r w:rsidRPr="006C2984">
        <w:t xml:space="preserve"> un sensor de puerta para conocer el estado de la puerta controlada.</w:t>
      </w:r>
    </w:p>
    <w:p w14:paraId="3D7129B3" w14:textId="2C3F6450" w:rsidR="00D921FF" w:rsidRPr="006C2984" w:rsidRDefault="00D921FF" w:rsidP="00D921FF">
      <w:pPr>
        <w:pStyle w:val="Prrafodelista"/>
        <w:numPr>
          <w:ilvl w:val="0"/>
          <w:numId w:val="34"/>
        </w:numPr>
        <w:spacing w:after="54"/>
      </w:pPr>
    </w:p>
    <w:p w14:paraId="39597FE2" w14:textId="77777777" w:rsidR="00D921FF" w:rsidRPr="006C2984" w:rsidRDefault="00D921FF" w:rsidP="00D921FF">
      <w:pPr>
        <w:pStyle w:val="Prrafodelista"/>
        <w:numPr>
          <w:ilvl w:val="0"/>
          <w:numId w:val="34"/>
        </w:numPr>
        <w:spacing w:after="0"/>
        <w:jc w:val="both"/>
        <w:rPr>
          <w:rFonts w:cstheme="minorHAnsi"/>
        </w:rPr>
      </w:pPr>
      <w:r w:rsidRPr="006C2984">
        <w:t>Est</w:t>
      </w:r>
      <w:r>
        <w:t>ar</w:t>
      </w:r>
      <w:r w:rsidRPr="006C2984">
        <w:t xml:space="preserve"> conectado a un botón de salida normalmente abierto.</w:t>
      </w:r>
    </w:p>
    <w:p w14:paraId="3688446F" w14:textId="51365759" w:rsidR="00E960B1" w:rsidRPr="00D921FF" w:rsidRDefault="00E406CA" w:rsidP="009E3794">
      <w:pPr>
        <w:rPr>
          <w:color w:val="FF0000"/>
        </w:rPr>
      </w:pPr>
      <w:r w:rsidRPr="00E406CA">
        <w:rPr>
          <w:noProof/>
          <w:lang w:val="en-GB" w:eastAsia="zh-CN"/>
        </w:rPr>
        <w:drawing>
          <wp:anchor distT="0" distB="0" distL="114300" distR="114300" simplePos="0" relativeHeight="251663872" behindDoc="0" locked="0" layoutInCell="1" allowOverlap="1" wp14:anchorId="7512E1EE" wp14:editId="4116581C">
            <wp:simplePos x="0" y="0"/>
            <wp:positionH relativeFrom="column">
              <wp:posOffset>-51435</wp:posOffset>
            </wp:positionH>
            <wp:positionV relativeFrom="paragraph">
              <wp:posOffset>233680</wp:posOffset>
            </wp:positionV>
            <wp:extent cx="1353600" cy="1576800"/>
            <wp:effectExtent l="0" t="0" r="0" b="0"/>
            <wp:wrapSquare wrapText="bothSides"/>
            <wp:docPr id="11" name="Picture 11" descr="D:\working docs\Frequent Used Documents for Work\MEET IP SYSTEM\FERMAX(小门口机)-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ocs\Frequent Used Documents for Work\MEET IP SYSTEM\FERMAX(小门口机)-01.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53600" cy="1576800"/>
                    </a:xfrm>
                    <a:prstGeom prst="rect">
                      <a:avLst/>
                    </a:prstGeom>
                    <a:noFill/>
                    <a:ln>
                      <a:noFill/>
                    </a:ln>
                  </pic:spPr>
                </pic:pic>
              </a:graphicData>
            </a:graphic>
          </wp:anchor>
        </w:drawing>
      </w:r>
      <w:r w:rsidR="009E3794" w:rsidRPr="00D921FF">
        <w:rPr>
          <w:color w:val="FF0000"/>
        </w:rPr>
        <w:t xml:space="preserve"> </w:t>
      </w:r>
      <w:r w:rsidR="00E960B1" w:rsidRPr="00D921FF">
        <w:rPr>
          <w:color w:val="FF0000"/>
        </w:rPr>
        <w:t>[</w:t>
      </w:r>
      <w:r w:rsidR="00D921FF">
        <w:rPr>
          <w:color w:val="FF0000"/>
        </w:rPr>
        <w:t>ESTA PARTE ES PARA</w:t>
      </w:r>
      <w:r w:rsidR="00D921FF" w:rsidRPr="00D921FF">
        <w:rPr>
          <w:color w:val="FF0000"/>
        </w:rPr>
        <w:t xml:space="preserve"> IDENTIFICACIÓN.</w:t>
      </w:r>
      <w:r w:rsidR="00D921FF" w:rsidRPr="00D921FF">
        <w:t xml:space="preserve"> </w:t>
      </w:r>
      <w:r w:rsidR="004477E4">
        <w:rPr>
          <w:color w:val="FF0000"/>
        </w:rPr>
        <w:t>INCLUIR</w:t>
      </w:r>
      <w:r w:rsidR="00D921FF" w:rsidRPr="00D921FF">
        <w:rPr>
          <w:color w:val="FF0000"/>
        </w:rPr>
        <w:t xml:space="preserve"> CUANDO </w:t>
      </w:r>
      <w:r w:rsidR="00D921FF">
        <w:rPr>
          <w:color w:val="FF0000"/>
        </w:rPr>
        <w:t xml:space="preserve">SEA </w:t>
      </w:r>
      <w:r w:rsidR="00D921FF" w:rsidRPr="00D921FF">
        <w:rPr>
          <w:color w:val="FF0000"/>
        </w:rPr>
        <w:t>NECESARIO</w:t>
      </w:r>
      <w:r w:rsidR="00E960B1" w:rsidRPr="00D921FF">
        <w:rPr>
          <w:color w:val="FF0000"/>
        </w:rPr>
        <w:t>]</w:t>
      </w:r>
    </w:p>
    <w:p w14:paraId="24B62753" w14:textId="08B747C5" w:rsidR="00E960B1" w:rsidRPr="004776BA" w:rsidRDefault="00D921FF" w:rsidP="00A31FAA">
      <w:bookmarkStart w:id="14" w:name="_Hlk486937342"/>
      <w:r w:rsidRPr="004776BA">
        <w:t>REFERENCIA</w:t>
      </w:r>
      <w:bookmarkEnd w:id="14"/>
      <w:r w:rsidR="00E960B1" w:rsidRPr="004776BA">
        <w:t>: 9534</w:t>
      </w:r>
    </w:p>
    <w:p w14:paraId="7B0F5C30" w14:textId="0C6CBDF0" w:rsidR="00E960B1" w:rsidRPr="004776BA" w:rsidRDefault="00E960B1" w:rsidP="00A31FAA">
      <w:r w:rsidRPr="004776BA">
        <w:t>DESIGNA</w:t>
      </w:r>
      <w:r w:rsidR="00D921FF" w:rsidRPr="004776BA">
        <w:t>CIÓ</w:t>
      </w:r>
      <w:r w:rsidRPr="004776BA">
        <w:t xml:space="preserve">N: </w:t>
      </w:r>
      <w:r w:rsidR="00A84C67" w:rsidRPr="00A84C67">
        <w:t xml:space="preserve">PLACA </w:t>
      </w:r>
      <w:r w:rsidR="00EB5BA7">
        <w:t xml:space="preserve">MILO </w:t>
      </w:r>
      <w:r w:rsidR="00A84C67" w:rsidRPr="00A84C67">
        <w:t>VIDEO 1</w:t>
      </w:r>
      <w:r w:rsidR="00EB5BA7">
        <w:t>/</w:t>
      </w:r>
      <w:r w:rsidR="00A84C67" w:rsidRPr="00A84C67">
        <w:t xml:space="preserve">L </w:t>
      </w:r>
      <w:r w:rsidR="00EB5BA7">
        <w:t>C/</w:t>
      </w:r>
      <w:r w:rsidR="00A84C67" w:rsidRPr="00A84C67">
        <w:t>PROX</w:t>
      </w:r>
      <w:r w:rsidR="00EB5BA7">
        <w:t>IMIDAD</w:t>
      </w:r>
    </w:p>
    <w:p w14:paraId="270B481E" w14:textId="10AC793E" w:rsidR="00EB5BA7" w:rsidRPr="004776BA" w:rsidRDefault="00EB5BA7" w:rsidP="00EB5BA7">
      <w:r w:rsidRPr="004776BA">
        <w:t>REFERENCIA: 954</w:t>
      </w:r>
      <w:r w:rsidR="00092C3A">
        <w:t>3</w:t>
      </w:r>
    </w:p>
    <w:p w14:paraId="0A8CC7D0" w14:textId="7D3B36FB" w:rsidR="00EB5BA7" w:rsidRDefault="00EB5BA7" w:rsidP="00EB5BA7">
      <w:r>
        <w:t>DESIGNACIÓN: CAJA DE EMPOTRAR PLACA MILO-S</w:t>
      </w:r>
    </w:p>
    <w:p w14:paraId="55DA23F8" w14:textId="77777777" w:rsidR="00EB5BA7" w:rsidRDefault="00EB5BA7" w:rsidP="00EB5BA7">
      <w:r w:rsidRPr="00D921FF">
        <w:t>REFERENCIA:</w:t>
      </w:r>
      <w:r>
        <w:t xml:space="preserve"> 9518</w:t>
      </w:r>
    </w:p>
    <w:p w14:paraId="2CA2BDC8" w14:textId="77777777" w:rsidR="00EB5BA7" w:rsidRPr="00D921FF" w:rsidRDefault="00EB5BA7" w:rsidP="00EB5BA7">
      <w:r>
        <w:t>DESIGNACIÓN: CAJA SUPERFICIE PLACA MILO 1/L</w:t>
      </w:r>
    </w:p>
    <w:p w14:paraId="33D77816" w14:textId="77777777" w:rsidR="00E406CA" w:rsidRPr="004776BA" w:rsidRDefault="00E406CA" w:rsidP="001578E2">
      <w:pPr>
        <w:ind w:left="1440" w:firstLine="720"/>
      </w:pPr>
    </w:p>
    <w:p w14:paraId="6C26BE6E" w14:textId="77777777" w:rsidR="00E406CA" w:rsidRPr="004776BA" w:rsidRDefault="00E406CA" w:rsidP="001578E2">
      <w:pPr>
        <w:ind w:left="1440" w:firstLine="720"/>
      </w:pPr>
    </w:p>
    <w:p w14:paraId="4BCE1294" w14:textId="26A8DC53" w:rsidR="00E406CA" w:rsidRPr="004776BA" w:rsidRDefault="00E406CA" w:rsidP="00EA77F6"/>
    <w:p w14:paraId="7EB2C1E7" w14:textId="74B9BBCC" w:rsidR="00EA77F6" w:rsidRPr="004776BA" w:rsidRDefault="004776BA" w:rsidP="00A31FAA">
      <w:pPr>
        <w:pStyle w:val="Ttulo2"/>
      </w:pPr>
      <w:bookmarkStart w:id="15" w:name="_Toc40878158"/>
      <w:r w:rsidRPr="004776BA">
        <w:lastRenderedPageBreak/>
        <w:t>LECTOR DE PROXIMIDAD</w:t>
      </w:r>
      <w:bookmarkEnd w:id="15"/>
    </w:p>
    <w:p w14:paraId="3A3C554B" w14:textId="18BE4B2E" w:rsidR="001578E2" w:rsidRPr="004776BA" w:rsidRDefault="001578E2" w:rsidP="001578E2">
      <w:pPr>
        <w:pStyle w:val="Ttulo3"/>
        <w:rPr>
          <w:rStyle w:val="Textoennegrita"/>
        </w:rPr>
      </w:pPr>
      <w:r w:rsidRPr="004776BA">
        <w:rPr>
          <w:rStyle w:val="Textoennegrita"/>
        </w:rPr>
        <w:t>Descrip</w:t>
      </w:r>
      <w:r w:rsidR="004776BA" w:rsidRPr="004776BA">
        <w:rPr>
          <w:rStyle w:val="Textoennegrita"/>
        </w:rPr>
        <w:t>c</w:t>
      </w:r>
      <w:r w:rsidRPr="004776BA">
        <w:rPr>
          <w:rStyle w:val="Textoennegrita"/>
        </w:rPr>
        <w:t>i</w:t>
      </w:r>
      <w:r w:rsidR="004776BA" w:rsidRPr="004776BA">
        <w:rPr>
          <w:rStyle w:val="Textoennegrita"/>
        </w:rPr>
        <w:t>ó</w:t>
      </w:r>
      <w:r w:rsidRPr="004776BA">
        <w:rPr>
          <w:rStyle w:val="Textoennegrita"/>
        </w:rPr>
        <w:t>n</w:t>
      </w:r>
    </w:p>
    <w:p w14:paraId="37A0E581" w14:textId="0911885B" w:rsidR="001578E2" w:rsidRPr="004776BA" w:rsidRDefault="004776BA" w:rsidP="004776BA">
      <w:pPr>
        <w:spacing w:after="150" w:line="329" w:lineRule="auto"/>
        <w:ind w:right="2"/>
      </w:pPr>
      <w:r w:rsidRPr="004776BA">
        <w:t xml:space="preserve">El lector de </w:t>
      </w:r>
      <w:bookmarkStart w:id="16" w:name="_Hlk485053353"/>
      <w:r w:rsidR="001578E2" w:rsidRPr="004776BA">
        <w:t>proximi</w:t>
      </w:r>
      <w:r w:rsidRPr="004776BA">
        <w:t>dad</w:t>
      </w:r>
      <w:r w:rsidR="001578E2" w:rsidRPr="004776BA">
        <w:t xml:space="preserve"> </w:t>
      </w:r>
      <w:bookmarkEnd w:id="16"/>
      <w:r>
        <w:t xml:space="preserve">debe ser de estructura compacta e </w:t>
      </w:r>
      <w:r w:rsidRPr="004776BA">
        <w:t>inclu</w:t>
      </w:r>
      <w:r>
        <w:t>ir un lector de proximidad</w:t>
      </w:r>
      <w:r w:rsidR="008A1A2D">
        <w:t xml:space="preserve"> interno </w:t>
      </w:r>
      <w:proofErr w:type="spellStart"/>
      <w:r w:rsidR="008A1A2D">
        <w:t>Mifare</w:t>
      </w:r>
      <w:proofErr w:type="spellEnd"/>
      <w:r>
        <w:t>.</w:t>
      </w:r>
    </w:p>
    <w:p w14:paraId="72B306F4" w14:textId="44AB5133" w:rsidR="001578E2" w:rsidRPr="004776BA" w:rsidRDefault="001578E2" w:rsidP="001578E2">
      <w:pPr>
        <w:pStyle w:val="Ttulo3"/>
        <w:rPr>
          <w:rStyle w:val="Textoennegrita"/>
        </w:rPr>
      </w:pPr>
      <w:r w:rsidRPr="004776BA">
        <w:rPr>
          <w:rStyle w:val="Textoennegrita"/>
        </w:rPr>
        <w:t>Configura</w:t>
      </w:r>
      <w:r w:rsidR="004776BA" w:rsidRPr="004776BA">
        <w:rPr>
          <w:rStyle w:val="Textoennegrita"/>
        </w:rPr>
        <w:t>ció</w:t>
      </w:r>
      <w:r w:rsidRPr="004776BA">
        <w:rPr>
          <w:rStyle w:val="Textoennegrita"/>
        </w:rPr>
        <w:t>n</w:t>
      </w:r>
    </w:p>
    <w:p w14:paraId="591EBAF2" w14:textId="5F3DE6BB" w:rsidR="001578E2" w:rsidRDefault="004776BA" w:rsidP="00380C3A">
      <w:pPr>
        <w:pStyle w:val="Prrafodelista"/>
        <w:numPr>
          <w:ilvl w:val="0"/>
          <w:numId w:val="34"/>
        </w:numPr>
        <w:spacing w:after="0"/>
        <w:jc w:val="both"/>
        <w:rPr>
          <w:rFonts w:cstheme="minorHAnsi"/>
        </w:rPr>
      </w:pPr>
      <w:r w:rsidRPr="004776BA">
        <w:t>El lector de proximidad se debe configurar de forma remota a través de un servidor web incorporado</w:t>
      </w:r>
      <w:r w:rsidR="001578E2" w:rsidRPr="00380C3A">
        <w:rPr>
          <w:rFonts w:cstheme="minorHAnsi"/>
        </w:rPr>
        <w:t>.</w:t>
      </w:r>
    </w:p>
    <w:p w14:paraId="64C96A66" w14:textId="2DB6C118" w:rsidR="00380C3A" w:rsidRPr="00380C3A" w:rsidRDefault="00380C3A" w:rsidP="00A31FAA">
      <w:pPr>
        <w:pStyle w:val="Prrafodelista"/>
        <w:numPr>
          <w:ilvl w:val="0"/>
          <w:numId w:val="34"/>
        </w:numPr>
        <w:spacing w:after="0"/>
        <w:jc w:val="both"/>
        <w:rPr>
          <w:rFonts w:cstheme="minorHAnsi"/>
        </w:rPr>
      </w:pPr>
      <w:r>
        <w:t>Debe poderse actualizar el firmware</w:t>
      </w:r>
      <w:r w:rsidRPr="00380C3A">
        <w:rPr>
          <w:rFonts w:cstheme="minorHAnsi"/>
        </w:rPr>
        <w:t>.</w:t>
      </w:r>
    </w:p>
    <w:p w14:paraId="0AF6BCF2" w14:textId="6FF0BC63" w:rsidR="001578E2" w:rsidRPr="004776BA" w:rsidRDefault="001578E2" w:rsidP="001578E2">
      <w:pPr>
        <w:pStyle w:val="Ttulo3"/>
        <w:rPr>
          <w:rStyle w:val="Textoennegrita"/>
        </w:rPr>
      </w:pPr>
      <w:r w:rsidRPr="004776BA">
        <w:rPr>
          <w:rStyle w:val="Textoennegrita"/>
        </w:rPr>
        <w:t>Funcion</w:t>
      </w:r>
      <w:r w:rsidR="004776BA" w:rsidRPr="004776BA">
        <w:rPr>
          <w:rStyle w:val="Textoennegrita"/>
        </w:rPr>
        <w:t>e</w:t>
      </w:r>
      <w:r w:rsidRPr="004776BA">
        <w:rPr>
          <w:rStyle w:val="Textoennegrita"/>
        </w:rPr>
        <w:t>s</w:t>
      </w:r>
    </w:p>
    <w:p w14:paraId="11F2A3F7" w14:textId="77777777" w:rsidR="004776BA" w:rsidRPr="004776BA" w:rsidRDefault="004776BA" w:rsidP="004776BA">
      <w:r w:rsidRPr="004776BA">
        <w:t>El lector de proximidad proporcionará las siguientes funciones:</w:t>
      </w:r>
    </w:p>
    <w:p w14:paraId="2488ECB6" w14:textId="77777777" w:rsidR="004776BA" w:rsidRDefault="004776BA" w:rsidP="004776BA">
      <w:pPr>
        <w:spacing w:after="259" w:line="259" w:lineRule="auto"/>
      </w:pPr>
      <w:r>
        <w:rPr>
          <w:rFonts w:ascii="Calibri" w:eastAsia="Calibri" w:hAnsi="Calibri" w:cs="Calibri"/>
          <w:noProof/>
          <w:color w:val="000000"/>
          <w:sz w:val="22"/>
        </w:rPr>
        <mc:AlternateContent>
          <mc:Choice Requires="wpg">
            <w:drawing>
              <wp:anchor distT="0" distB="0" distL="114300" distR="114300" simplePos="0" relativeHeight="251672064" behindDoc="0" locked="0" layoutInCell="1" allowOverlap="1" wp14:anchorId="18AAA9A8" wp14:editId="663B5D08">
                <wp:simplePos x="0" y="0"/>
                <wp:positionH relativeFrom="page">
                  <wp:posOffset>1268986</wp:posOffset>
                </wp:positionH>
                <wp:positionV relativeFrom="page">
                  <wp:posOffset>373063</wp:posOffset>
                </wp:positionV>
                <wp:extent cx="28593" cy="28587"/>
                <wp:effectExtent l="0" t="0" r="0" b="0"/>
                <wp:wrapTopAndBottom/>
                <wp:docPr id="30959" name="Group 30959"/>
                <wp:cNvGraphicFramePr/>
                <a:graphic xmlns:a="http://schemas.openxmlformats.org/drawingml/2006/main">
                  <a:graphicData uri="http://schemas.microsoft.com/office/word/2010/wordprocessingGroup">
                    <wpg:wgp>
                      <wpg:cNvGrpSpPr/>
                      <wpg:grpSpPr>
                        <a:xfrm>
                          <a:off x="0" y="0"/>
                          <a:ext cx="28593" cy="28587"/>
                          <a:chOff x="0" y="0"/>
                          <a:chExt cx="28593" cy="28587"/>
                        </a:xfrm>
                      </wpg:grpSpPr>
                      <wps:wsp>
                        <wps:cNvPr id="1078" name="Shape 1078"/>
                        <wps:cNvSpPr/>
                        <wps:spPr>
                          <a:xfrm>
                            <a:off x="0" y="0"/>
                            <a:ext cx="28593" cy="28587"/>
                          </a:xfrm>
                          <a:custGeom>
                            <a:avLst/>
                            <a:gdLst/>
                            <a:ahLst/>
                            <a:cxnLst/>
                            <a:rect l="0" t="0" r="0" b="0"/>
                            <a:pathLst>
                              <a:path w="28593" h="28587">
                                <a:moveTo>
                                  <a:pt x="0" y="0"/>
                                </a:moveTo>
                                <a:lnTo>
                                  <a:pt x="28593" y="0"/>
                                </a:lnTo>
                                <a:lnTo>
                                  <a:pt x="28593" y="28587"/>
                                </a:lnTo>
                                <a:lnTo>
                                  <a:pt x="0" y="28587"/>
                                </a:lnTo>
                                <a:close/>
                              </a:path>
                            </a:pathLst>
                          </a:custGeom>
                          <a:ln w="9531" cap="flat">
                            <a:miter lim="100000"/>
                          </a:ln>
                        </wps:spPr>
                        <wps:style>
                          <a:lnRef idx="1">
                            <a:srgbClr val="C0C0C0"/>
                          </a:lnRef>
                          <a:fillRef idx="0">
                            <a:srgbClr val="000000">
                              <a:alpha val="0"/>
                            </a:srgbClr>
                          </a:fillRef>
                          <a:effectRef idx="0">
                            <a:scrgbClr r="0" g="0" b="0"/>
                          </a:effectRef>
                          <a:fontRef idx="none"/>
                        </wps:style>
                        <wps:bodyPr/>
                      </wps:wsp>
                    </wpg:wgp>
                  </a:graphicData>
                </a:graphic>
              </wp:anchor>
            </w:drawing>
          </mc:Choice>
          <mc:Fallback>
            <w:pict>
              <v:group w14:anchorId="00E1743E" id="Group 30959" o:spid="_x0000_s1026" style="position:absolute;margin-left:99.9pt;margin-top:29.4pt;width:2.25pt;height:2.25pt;z-index:251672064;mso-position-horizontal-relative:page;mso-position-vertical-relative:page" coordsize="28593,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">
                <v:shape id="Shape 1078" o:spid="_x0000_s1027" style="position:absolute;width:28593;height:28587;visibility:visible;mso-wrap-style:square;v-text-anchor:top" coordsize="28593,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" path="m,l28593,r,28587l,28587,,xe" filled="f" strokecolor="#bcbcbc" strokeweight=".26475mm">
                  <v:stroke miterlimit="1" joinstyle="miter"/>
                  <v:path arrowok="t" textboxrect="0,0,28593,28587"/>
                </v:shape>
                <w10:wrap type="topAndBottom" anchorx="page" anchory="page"/>
              </v:group>
            </w:pict>
          </mc:Fallback>
        </mc:AlternateContent>
      </w:r>
      <w:r w:rsidRPr="004776BA">
        <w:rPr>
          <w:u w:val="single" w:color="595959"/>
        </w:rPr>
        <w:t>Control de acceso</w:t>
      </w:r>
    </w:p>
    <w:p w14:paraId="33EDBB83" w14:textId="3A3CCCD3" w:rsidR="004776BA" w:rsidRPr="004776BA" w:rsidRDefault="004776BA" w:rsidP="004776BA">
      <w:pPr>
        <w:pStyle w:val="Prrafodelista"/>
        <w:numPr>
          <w:ilvl w:val="0"/>
          <w:numId w:val="34"/>
        </w:numPr>
      </w:pPr>
      <w:r w:rsidRPr="004776BA">
        <w:t>Activ</w:t>
      </w:r>
      <w:r>
        <w:t>ar</w:t>
      </w:r>
      <w:r w:rsidRPr="004776BA">
        <w:t xml:space="preserve"> la cerradura eléctrica de diferentes maneras:</w:t>
      </w:r>
    </w:p>
    <w:p w14:paraId="3A8ED177" w14:textId="77777777" w:rsidR="00A106D6" w:rsidRDefault="00A106D6" w:rsidP="00A106D6">
      <w:pPr>
        <w:pStyle w:val="Prrafodelista"/>
        <w:numPr>
          <w:ilvl w:val="1"/>
          <w:numId w:val="34"/>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t>a tarjeta</w:t>
      </w:r>
      <w:r w:rsidRPr="00397FCB">
        <w:t xml:space="preserve"> individual que activará la cerradura eléctrica. L</w:t>
      </w:r>
      <w:r>
        <w:t>a</w:t>
      </w:r>
      <w:r w:rsidRPr="00397FCB">
        <w:t xml:space="preserve">s </w:t>
      </w:r>
      <w:r>
        <w:t>tarjetas</w:t>
      </w:r>
      <w:r w:rsidRPr="00397FCB">
        <w:t xml:space="preserve"> se </w:t>
      </w:r>
      <w:r>
        <w:t xml:space="preserve">pueden configurar </w:t>
      </w:r>
      <w:r w:rsidRPr="00397FCB">
        <w:t>alternativamente con una fecha de caducidad.</w:t>
      </w:r>
      <w:r>
        <w:t xml:space="preserve"> La capacidad mínima debe ser de 100.000 usuarios.</w:t>
      </w:r>
    </w:p>
    <w:p w14:paraId="16AC0695" w14:textId="69BA2B43" w:rsidR="004776BA" w:rsidRPr="004776BA" w:rsidRDefault="004776BA" w:rsidP="00A106D6">
      <w:pPr>
        <w:pStyle w:val="Prrafodelista"/>
        <w:numPr>
          <w:ilvl w:val="1"/>
          <w:numId w:val="34"/>
        </w:numPr>
      </w:pPr>
      <w:r w:rsidRPr="004776BA">
        <w:t xml:space="preserve"> Activación del botón de salida.</w:t>
      </w:r>
    </w:p>
    <w:p w14:paraId="60854796" w14:textId="6E9A108D" w:rsidR="004776BA" w:rsidRDefault="004776BA" w:rsidP="004776BA">
      <w:pPr>
        <w:pStyle w:val="Prrafodelista"/>
        <w:numPr>
          <w:ilvl w:val="0"/>
          <w:numId w:val="34"/>
        </w:numPr>
        <w:spacing w:after="259"/>
      </w:pPr>
      <w:r w:rsidRPr="004776BA">
        <w:t xml:space="preserve">El relé de </w:t>
      </w:r>
      <w:r>
        <w:t>apertura de puerta</w:t>
      </w:r>
      <w:r w:rsidRPr="004776BA">
        <w:t xml:space="preserve"> deberá tener una activación</w:t>
      </w:r>
      <w:r>
        <w:t xml:space="preserve"> </w:t>
      </w:r>
      <w:r w:rsidR="00DC0623">
        <w:t xml:space="preserve">y retardo de activación </w:t>
      </w:r>
      <w:r>
        <w:t>temporizada</w:t>
      </w:r>
      <w:r w:rsidR="00DC0623">
        <w:t>s</w:t>
      </w:r>
      <w:r w:rsidRPr="004776BA">
        <w:t>.</w:t>
      </w:r>
    </w:p>
    <w:p w14:paraId="2779E357" w14:textId="3E59C986" w:rsidR="00DC0623" w:rsidRPr="004776BA" w:rsidRDefault="00DC0623" w:rsidP="00B61737">
      <w:pPr>
        <w:pStyle w:val="Prrafodelista"/>
        <w:numPr>
          <w:ilvl w:val="0"/>
          <w:numId w:val="34"/>
        </w:numPr>
        <w:spacing w:after="252"/>
      </w:pPr>
      <w:r>
        <w:t>Se debe poder desactivar el sistema de alarma de cada vivienda mediante el uso de una tarjeta de proximidad.</w:t>
      </w:r>
    </w:p>
    <w:p w14:paraId="74182DF0" w14:textId="7B466AC0" w:rsidR="004776BA" w:rsidRDefault="004776BA" w:rsidP="004776BA">
      <w:pPr>
        <w:spacing w:after="259" w:line="259" w:lineRule="auto"/>
      </w:pPr>
      <w:r w:rsidRPr="004776BA">
        <w:rPr>
          <w:u w:val="single" w:color="595959"/>
        </w:rPr>
        <w:t xml:space="preserve">Control de </w:t>
      </w:r>
      <w:r>
        <w:rPr>
          <w:u w:val="single" w:color="595959"/>
        </w:rPr>
        <w:t>ascensor</w:t>
      </w:r>
    </w:p>
    <w:p w14:paraId="5EA75855" w14:textId="46BB52AB" w:rsidR="004776BA" w:rsidRPr="004776BA" w:rsidRDefault="004776BA" w:rsidP="004776BA">
      <w:pPr>
        <w:pStyle w:val="Prrafodelista"/>
        <w:numPr>
          <w:ilvl w:val="0"/>
          <w:numId w:val="34"/>
        </w:numPr>
        <w:spacing w:after="249"/>
      </w:pPr>
      <w:r w:rsidRPr="004776BA">
        <w:t xml:space="preserve">El lector de proximidad comunicará al sistema de control de ascensores los pisos permitidos para cada residente con la posibilidad de activación de </w:t>
      </w:r>
      <w:r>
        <w:t>pisos</w:t>
      </w:r>
      <w:r w:rsidRPr="004776BA">
        <w:t xml:space="preserve"> individuales.</w:t>
      </w:r>
    </w:p>
    <w:p w14:paraId="54F4905E" w14:textId="77777777" w:rsidR="004776BA" w:rsidRDefault="004776BA" w:rsidP="004776BA">
      <w:pPr>
        <w:spacing w:after="259" w:line="259" w:lineRule="auto"/>
      </w:pPr>
      <w:r w:rsidRPr="004776BA">
        <w:rPr>
          <w:u w:val="single" w:color="595959"/>
        </w:rPr>
        <w:t>Eventos</w:t>
      </w:r>
    </w:p>
    <w:p w14:paraId="455337AC" w14:textId="5B82F8FD" w:rsidR="004776BA" w:rsidRPr="004776BA" w:rsidRDefault="004776BA" w:rsidP="004776BA">
      <w:pPr>
        <w:pStyle w:val="Prrafodelista"/>
        <w:numPr>
          <w:ilvl w:val="0"/>
          <w:numId w:val="34"/>
        </w:numPr>
      </w:pPr>
      <w:r w:rsidRPr="004776BA">
        <w:t>Gener</w:t>
      </w:r>
      <w:r>
        <w:t>ar</w:t>
      </w:r>
      <w:r w:rsidRPr="004776BA">
        <w:t xml:space="preserve"> una</w:t>
      </w:r>
      <w:r>
        <w:t xml:space="preserve"> información de evento inmediata</w:t>
      </w:r>
      <w:r w:rsidRPr="004776BA">
        <w:t xml:space="preserve"> para cada actividad en el </w:t>
      </w:r>
      <w:r>
        <w:t xml:space="preserve">Software de </w:t>
      </w:r>
      <w:r w:rsidRPr="004776BA">
        <w:t xml:space="preserve">Administrador con fecha, hora </w:t>
      </w:r>
      <w:r>
        <w:t>e</w:t>
      </w:r>
      <w:r w:rsidRPr="004776BA">
        <w:t xml:space="preserve"> información de</w:t>
      </w:r>
      <w:r>
        <w:t>l</w:t>
      </w:r>
      <w:r w:rsidRPr="004776BA">
        <w:t xml:space="preserve"> lector de proximidad para el registro de seguridad.</w:t>
      </w:r>
    </w:p>
    <w:p w14:paraId="22113A30" w14:textId="7B72222B" w:rsidR="001578E2" w:rsidRPr="004776BA" w:rsidRDefault="004776BA" w:rsidP="004776BA">
      <w:pPr>
        <w:pStyle w:val="Prrafodelista"/>
        <w:numPr>
          <w:ilvl w:val="0"/>
          <w:numId w:val="34"/>
        </w:numPr>
      </w:pPr>
      <w:r>
        <w:t>Enviar</w:t>
      </w:r>
      <w:r w:rsidRPr="004776BA">
        <w:t xml:space="preserve"> actividad de </w:t>
      </w:r>
      <w:r>
        <w:t xml:space="preserve">las </w:t>
      </w:r>
      <w:r w:rsidRPr="004776BA">
        <w:t xml:space="preserve">alarmas (tamper, puerta </w:t>
      </w:r>
      <w:r w:rsidR="001D0C71">
        <w:t xml:space="preserve">dejada </w:t>
      </w:r>
      <w:r w:rsidRPr="004776BA">
        <w:t>abierta</w:t>
      </w:r>
      <w:r w:rsidR="001963B2">
        <w:t xml:space="preserve"> o for</w:t>
      </w:r>
      <w:r w:rsidR="008A1A2D">
        <w:t>z</w:t>
      </w:r>
      <w:r w:rsidR="001963B2">
        <w:t>ada</w:t>
      </w:r>
      <w:r w:rsidRPr="004776BA">
        <w:t xml:space="preserve">) a la </w:t>
      </w:r>
      <w:r w:rsidR="00C945D1">
        <w:t>CONSERJERÍA</w:t>
      </w:r>
      <w:r w:rsidRPr="004776BA">
        <w:t>.</w:t>
      </w:r>
    </w:p>
    <w:p w14:paraId="3F26C89C" w14:textId="3A60D17B" w:rsidR="00C50C1F" w:rsidRPr="004776BA" w:rsidRDefault="00C50C1F" w:rsidP="00C50C1F">
      <w:pPr>
        <w:pStyle w:val="Ttulo3"/>
        <w:rPr>
          <w:rStyle w:val="Textoennegrita"/>
        </w:rPr>
      </w:pPr>
      <w:r w:rsidRPr="004776BA">
        <w:rPr>
          <w:rStyle w:val="Textoennegrita"/>
        </w:rPr>
        <w:t>C</w:t>
      </w:r>
      <w:r w:rsidR="004776BA" w:rsidRPr="004776BA">
        <w:rPr>
          <w:rStyle w:val="Textoennegrita"/>
        </w:rPr>
        <w:t>a</w:t>
      </w:r>
      <w:r w:rsidRPr="004776BA">
        <w:rPr>
          <w:rStyle w:val="Textoennegrita"/>
        </w:rPr>
        <w:t>racter</w:t>
      </w:r>
      <w:r w:rsidR="004776BA" w:rsidRPr="004776BA">
        <w:rPr>
          <w:rStyle w:val="Textoennegrita"/>
        </w:rPr>
        <w:t>í</w:t>
      </w:r>
      <w:r w:rsidRPr="004776BA">
        <w:rPr>
          <w:rStyle w:val="Textoennegrita"/>
        </w:rPr>
        <w:t>stic</w:t>
      </w:r>
      <w:r w:rsidR="004776BA" w:rsidRPr="004776BA">
        <w:rPr>
          <w:rStyle w:val="Textoennegrita"/>
        </w:rPr>
        <w:t>a</w:t>
      </w:r>
      <w:r w:rsidRPr="004776BA">
        <w:rPr>
          <w:rStyle w:val="Textoennegrita"/>
        </w:rPr>
        <w:t>s</w:t>
      </w:r>
    </w:p>
    <w:p w14:paraId="58288596" w14:textId="526B7957" w:rsidR="004776BA" w:rsidRPr="005F6300" w:rsidRDefault="004776BA" w:rsidP="004776BA">
      <w:pPr>
        <w:rPr>
          <w:u w:val="single"/>
        </w:rPr>
      </w:pPr>
      <w:r w:rsidRPr="005F6300">
        <w:rPr>
          <w:u w:val="single"/>
        </w:rPr>
        <w:t>Mecánica</w:t>
      </w:r>
      <w:r>
        <w:rPr>
          <w:u w:val="single"/>
        </w:rPr>
        <w:t>s</w:t>
      </w:r>
    </w:p>
    <w:p w14:paraId="2599AC74" w14:textId="196A9F98" w:rsidR="004776BA" w:rsidRPr="005F6300" w:rsidRDefault="004776BA" w:rsidP="004776BA">
      <w:pPr>
        <w:spacing w:after="252"/>
      </w:pPr>
      <w:r>
        <w:t>El lector de proximidad</w:t>
      </w:r>
      <w:r w:rsidRPr="005F6300">
        <w:t xml:space="preserve"> deberá:</w:t>
      </w:r>
    </w:p>
    <w:p w14:paraId="13799345" w14:textId="3AEE00C6" w:rsidR="004776BA" w:rsidRPr="006C2984" w:rsidRDefault="004776BA" w:rsidP="004776BA">
      <w:pPr>
        <w:pStyle w:val="Prrafodelista"/>
        <w:numPr>
          <w:ilvl w:val="0"/>
          <w:numId w:val="34"/>
        </w:numPr>
      </w:pPr>
      <w:r w:rsidRPr="006C2984">
        <w:t>Ser mont</w:t>
      </w:r>
      <w:r>
        <w:t>ado</w:t>
      </w:r>
      <w:r w:rsidRPr="006C2984">
        <w:t xml:space="preserve"> en su propia caja de </w:t>
      </w:r>
      <w:r>
        <w:t>instalación</w:t>
      </w:r>
      <w:r w:rsidRPr="006C2984">
        <w:t xml:space="preserve"> metálica </w:t>
      </w:r>
      <w:r w:rsidR="00380C3A">
        <w:t xml:space="preserve">de empotrar </w:t>
      </w:r>
      <w:r w:rsidRPr="006C2984">
        <w:t>diseñada para uso enrasado</w:t>
      </w:r>
      <w:r w:rsidR="00380C3A">
        <w:t xml:space="preserve"> y de superficie</w:t>
      </w:r>
      <w:r w:rsidRPr="006C2984">
        <w:t>.</w:t>
      </w:r>
    </w:p>
    <w:p w14:paraId="3A13693A" w14:textId="77777777" w:rsidR="004776BA" w:rsidRPr="006C2984" w:rsidRDefault="004776BA" w:rsidP="004776BA">
      <w:pPr>
        <w:pStyle w:val="Prrafodelista"/>
        <w:numPr>
          <w:ilvl w:val="0"/>
          <w:numId w:val="34"/>
        </w:numPr>
      </w:pPr>
      <w:r w:rsidRPr="006C2984">
        <w:t>Tene</w:t>
      </w:r>
      <w:r>
        <w:t>r</w:t>
      </w:r>
      <w:r w:rsidRPr="006C2984">
        <w:t xml:space="preserve"> una apariencia estética </w:t>
      </w:r>
      <w:r>
        <w:t>ligera</w:t>
      </w:r>
      <w:r w:rsidRPr="006C2984">
        <w:t xml:space="preserve">, disponible en </w:t>
      </w:r>
      <w:r>
        <w:t xml:space="preserve">PMMA de alto impacto </w:t>
      </w:r>
      <w:r w:rsidRPr="006C2984">
        <w:t xml:space="preserve">y aluminio sin tornillos </w:t>
      </w:r>
      <w:r>
        <w:t xml:space="preserve">a la </w:t>
      </w:r>
      <w:r w:rsidRPr="006C2984">
        <w:t>vis</w:t>
      </w:r>
      <w:r>
        <w:t>ta</w:t>
      </w:r>
      <w:r w:rsidRPr="006C2984">
        <w:t>.</w:t>
      </w:r>
    </w:p>
    <w:p w14:paraId="67196825" w14:textId="242FBC2E" w:rsidR="004776BA" w:rsidRPr="006C2984" w:rsidRDefault="004776BA" w:rsidP="004776BA">
      <w:r w:rsidRPr="006C2984">
        <w:rPr>
          <w:u w:val="single"/>
        </w:rPr>
        <w:lastRenderedPageBreak/>
        <w:t>El</w:t>
      </w:r>
      <w:r>
        <w:rPr>
          <w:u w:val="single"/>
        </w:rPr>
        <w:t>é</w:t>
      </w:r>
      <w:r w:rsidRPr="006C2984">
        <w:rPr>
          <w:u w:val="single"/>
        </w:rPr>
        <w:t>ctrica</w:t>
      </w:r>
      <w:r>
        <w:rPr>
          <w:u w:val="single"/>
        </w:rPr>
        <w:t>s</w:t>
      </w:r>
    </w:p>
    <w:p w14:paraId="54BD44CF" w14:textId="16F8128D" w:rsidR="004776BA" w:rsidRPr="006C2984" w:rsidRDefault="004776BA" w:rsidP="004776BA">
      <w:pPr>
        <w:spacing w:after="0"/>
        <w:jc w:val="both"/>
        <w:rPr>
          <w:rFonts w:cstheme="minorHAnsi"/>
        </w:rPr>
      </w:pPr>
      <w:r w:rsidRPr="006C2984">
        <w:t xml:space="preserve">La alimentación debe ser </w:t>
      </w:r>
      <w:r>
        <w:t>proporcionada</w:t>
      </w:r>
      <w:r w:rsidRPr="006C2984">
        <w:t xml:space="preserve"> por una fuente externa </w:t>
      </w:r>
      <w:r>
        <w:t>de</w:t>
      </w:r>
      <w:r w:rsidRPr="006C2984">
        <w:t xml:space="preserve"> 12V</w:t>
      </w:r>
      <w:r w:rsidR="0027409D">
        <w:t>dc</w:t>
      </w:r>
      <w:r w:rsidRPr="006C2984">
        <w:rPr>
          <w:rFonts w:cstheme="minorHAnsi"/>
        </w:rPr>
        <w:t>.</w:t>
      </w:r>
    </w:p>
    <w:p w14:paraId="7C058C37" w14:textId="77777777" w:rsidR="004776BA" w:rsidRPr="006C2984" w:rsidRDefault="004776BA" w:rsidP="004776BA">
      <w:pPr>
        <w:spacing w:after="0"/>
        <w:jc w:val="both"/>
        <w:rPr>
          <w:rFonts w:cstheme="minorHAnsi"/>
        </w:rPr>
      </w:pPr>
    </w:p>
    <w:p w14:paraId="7BE12412" w14:textId="77777777" w:rsidR="004776BA" w:rsidRPr="006C2984" w:rsidRDefault="004776BA" w:rsidP="004776BA">
      <w:pPr>
        <w:rPr>
          <w:u w:val="single"/>
        </w:rPr>
      </w:pPr>
      <w:r w:rsidRPr="006C2984">
        <w:rPr>
          <w:u w:val="single"/>
        </w:rPr>
        <w:t>Ambiental</w:t>
      </w:r>
    </w:p>
    <w:p w14:paraId="0731BDC1" w14:textId="52117B7F" w:rsidR="004776BA" w:rsidRPr="006C2984" w:rsidRDefault="004776BA" w:rsidP="004776BA">
      <w:pPr>
        <w:spacing w:after="252"/>
      </w:pPr>
      <w:r>
        <w:t>El lector de proximidad</w:t>
      </w:r>
      <w:r w:rsidRPr="006C2984">
        <w:t xml:space="preserve"> deberá cumplir como mínimo:</w:t>
      </w:r>
    </w:p>
    <w:p w14:paraId="76855EDE" w14:textId="77777777" w:rsidR="004776BA" w:rsidRDefault="004776BA" w:rsidP="004776BA">
      <w:pPr>
        <w:pStyle w:val="Prrafodelista"/>
        <w:numPr>
          <w:ilvl w:val="0"/>
          <w:numId w:val="34"/>
        </w:numPr>
        <w:spacing w:after="57"/>
      </w:pPr>
      <w:r>
        <w:t>Rango de temperatura: -20</w:t>
      </w:r>
      <w:proofErr w:type="gramStart"/>
      <w:r>
        <w:t xml:space="preserve"> ..</w:t>
      </w:r>
      <w:proofErr w:type="gramEnd"/>
      <w:r>
        <w:t xml:space="preserve"> +60 </w:t>
      </w:r>
      <w:proofErr w:type="spellStart"/>
      <w:r>
        <w:t>ºC</w:t>
      </w:r>
      <w:proofErr w:type="spellEnd"/>
      <w:r>
        <w:t>.</w:t>
      </w:r>
    </w:p>
    <w:p w14:paraId="75955DBC" w14:textId="77777777" w:rsidR="004776BA" w:rsidRPr="006C2984" w:rsidRDefault="004776BA" w:rsidP="004776BA">
      <w:pPr>
        <w:pStyle w:val="Prrafodelista"/>
        <w:numPr>
          <w:ilvl w:val="0"/>
          <w:numId w:val="34"/>
        </w:numPr>
        <w:spacing w:after="252"/>
      </w:pPr>
      <w:r w:rsidRPr="006C2984">
        <w:t>Rango de humedad</w:t>
      </w:r>
      <w:r>
        <w:t xml:space="preserve"> relativa</w:t>
      </w:r>
      <w:r w:rsidRPr="006C2984">
        <w:t>: 5-90% (sin condensación).</w:t>
      </w:r>
    </w:p>
    <w:p w14:paraId="7E39F57F" w14:textId="77777777" w:rsidR="004776BA" w:rsidRPr="006C2984" w:rsidRDefault="004776BA" w:rsidP="004776BA">
      <w:pPr>
        <w:rPr>
          <w:u w:val="single"/>
        </w:rPr>
      </w:pPr>
      <w:r w:rsidRPr="006C2984">
        <w:rPr>
          <w:u w:val="single"/>
        </w:rPr>
        <w:t>Seguridad Física</w:t>
      </w:r>
    </w:p>
    <w:p w14:paraId="108C0140" w14:textId="0E9A3167" w:rsidR="004776BA" w:rsidRPr="006C2984" w:rsidRDefault="004776BA" w:rsidP="004776BA">
      <w:pPr>
        <w:pStyle w:val="Prrafodelista"/>
        <w:numPr>
          <w:ilvl w:val="0"/>
          <w:numId w:val="34"/>
        </w:numPr>
      </w:pPr>
      <w:r>
        <w:t>El lector de proximidad</w:t>
      </w:r>
      <w:r w:rsidRPr="006C2984">
        <w:t xml:space="preserve"> no debe tener tornillos visibles para evitar el acceso no autorizado.</w:t>
      </w:r>
    </w:p>
    <w:p w14:paraId="6618AE51" w14:textId="7DBD93B4" w:rsidR="004776BA" w:rsidRDefault="004776BA" w:rsidP="004776BA">
      <w:pPr>
        <w:pStyle w:val="Prrafodelista"/>
        <w:numPr>
          <w:ilvl w:val="0"/>
          <w:numId w:val="34"/>
        </w:numPr>
      </w:pPr>
      <w:r w:rsidRPr="006C2984">
        <w:t xml:space="preserve">En caso de desmontar </w:t>
      </w:r>
      <w:r>
        <w:t>el lector de proximidad</w:t>
      </w:r>
      <w:r w:rsidRPr="006C2984">
        <w:t xml:space="preserve"> de su caja de </w:t>
      </w:r>
      <w:r>
        <w:t>instalación</w:t>
      </w:r>
      <w:r w:rsidRPr="006C2984">
        <w:t xml:space="preserve">, se debe enviar un mensaje de alarma de </w:t>
      </w:r>
      <w:r>
        <w:t>tamper</w:t>
      </w:r>
      <w:r w:rsidRPr="006C2984">
        <w:t xml:space="preserve"> a la </w:t>
      </w:r>
      <w:r w:rsidR="00C945D1">
        <w:t>CONSERJERÍA</w:t>
      </w:r>
      <w:r w:rsidRPr="006C2984">
        <w:t>.</w:t>
      </w:r>
    </w:p>
    <w:p w14:paraId="60FEF64A" w14:textId="5C8D16DD" w:rsidR="004776BA" w:rsidRPr="006C2984" w:rsidRDefault="004776BA" w:rsidP="004776BA">
      <w:pPr>
        <w:pStyle w:val="Prrafodelista"/>
        <w:numPr>
          <w:ilvl w:val="0"/>
          <w:numId w:val="34"/>
        </w:numPr>
      </w:pPr>
      <w:r w:rsidRPr="006C2984">
        <w:t xml:space="preserve">En caso de que la puerta controlada por </w:t>
      </w:r>
      <w:r>
        <w:t>el lector de proximidad</w:t>
      </w:r>
      <w:r w:rsidRPr="006C2984">
        <w:t xml:space="preserve"> se mantenga abierta</w:t>
      </w:r>
      <w:r w:rsidR="001963B2">
        <w:t xml:space="preserve"> o se fuerce</w:t>
      </w:r>
      <w:r w:rsidRPr="006C2984">
        <w:t xml:space="preserve">, enviará una alarma a la </w:t>
      </w:r>
      <w:r w:rsidR="00C945D1">
        <w:t>CONSERJERÍA</w:t>
      </w:r>
      <w:r w:rsidRPr="006C2984">
        <w:t>.</w:t>
      </w:r>
    </w:p>
    <w:p w14:paraId="303B6414" w14:textId="77777777" w:rsidR="004776BA" w:rsidRPr="006C2984" w:rsidRDefault="004776BA" w:rsidP="004776BA">
      <w:pPr>
        <w:rPr>
          <w:u w:val="single"/>
        </w:rPr>
      </w:pPr>
      <w:r w:rsidRPr="006C2984">
        <w:rPr>
          <w:u w:val="single"/>
        </w:rPr>
        <w:t>Interfaces</w:t>
      </w:r>
    </w:p>
    <w:p w14:paraId="717B1C05" w14:textId="60468680" w:rsidR="004776BA" w:rsidRPr="006C2984" w:rsidRDefault="004776BA" w:rsidP="004776BA">
      <w:pPr>
        <w:spacing w:after="252"/>
      </w:pPr>
      <w:r>
        <w:t xml:space="preserve">El lector de proximidad </w:t>
      </w:r>
      <w:r w:rsidRPr="006C2984">
        <w:t>deberá:</w:t>
      </w:r>
    </w:p>
    <w:p w14:paraId="1AEED3F8" w14:textId="77777777" w:rsidR="004776BA" w:rsidRPr="006C2984" w:rsidRDefault="004776BA" w:rsidP="004776BA">
      <w:pPr>
        <w:pStyle w:val="Prrafodelista"/>
        <w:numPr>
          <w:ilvl w:val="0"/>
          <w:numId w:val="34"/>
        </w:numPr>
        <w:spacing w:after="42"/>
      </w:pPr>
      <w:r w:rsidRPr="006C2984">
        <w:t>Est</w:t>
      </w:r>
      <w:r>
        <w:t>ar conectada</w:t>
      </w:r>
      <w:r w:rsidRPr="006C2984">
        <w:t xml:space="preserve"> a la red mediante un conector RJ-45 estándar.</w:t>
      </w:r>
    </w:p>
    <w:p w14:paraId="57469727" w14:textId="77777777" w:rsidR="004776BA" w:rsidRPr="006C2984" w:rsidRDefault="004776BA" w:rsidP="004776BA">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4A2186A3" w14:textId="77777777" w:rsidR="004776BA" w:rsidRPr="006C2984" w:rsidRDefault="004776BA" w:rsidP="004776BA">
      <w:pPr>
        <w:pStyle w:val="Prrafodelista"/>
        <w:numPr>
          <w:ilvl w:val="0"/>
          <w:numId w:val="34"/>
        </w:numPr>
        <w:spacing w:after="42"/>
      </w:pPr>
      <w:r w:rsidRPr="006C2984">
        <w:t>Supervis</w:t>
      </w:r>
      <w:r>
        <w:t>ar</w:t>
      </w:r>
      <w:r w:rsidRPr="006C2984">
        <w:t xml:space="preserve"> un sensor de puerta para conocer el estado de la puerta controlada.</w:t>
      </w:r>
    </w:p>
    <w:p w14:paraId="03370265" w14:textId="4EB4E8F5" w:rsidR="004776BA" w:rsidRPr="006C2984" w:rsidRDefault="004776BA" w:rsidP="004776BA">
      <w:pPr>
        <w:pStyle w:val="Prrafodelista"/>
        <w:numPr>
          <w:ilvl w:val="0"/>
          <w:numId w:val="34"/>
        </w:numPr>
        <w:spacing w:after="54"/>
      </w:pPr>
      <w:r w:rsidRPr="006C2984">
        <w:t>Comunicarse con dispositivos de control de ascensor para permitir el acceso de</w:t>
      </w:r>
      <w:r>
        <w:t>l</w:t>
      </w:r>
      <w:r w:rsidRPr="006C2984">
        <w:t xml:space="preserve"> ascensor a los pisos </w:t>
      </w:r>
      <w:r>
        <w:t>permitidos</w:t>
      </w:r>
      <w:r w:rsidRPr="006C2984">
        <w:t xml:space="preserve"> a los residentes.</w:t>
      </w:r>
    </w:p>
    <w:p w14:paraId="706394BC" w14:textId="77777777" w:rsidR="004776BA" w:rsidRPr="006C2984" w:rsidRDefault="004776BA" w:rsidP="004776BA">
      <w:pPr>
        <w:pStyle w:val="Prrafodelista"/>
        <w:numPr>
          <w:ilvl w:val="0"/>
          <w:numId w:val="34"/>
        </w:numPr>
        <w:spacing w:after="0"/>
        <w:jc w:val="both"/>
        <w:rPr>
          <w:rFonts w:cstheme="minorHAnsi"/>
        </w:rPr>
      </w:pPr>
      <w:r w:rsidRPr="006C2984">
        <w:t>Est</w:t>
      </w:r>
      <w:r>
        <w:t>ar</w:t>
      </w:r>
      <w:r w:rsidRPr="006C2984">
        <w:t xml:space="preserve"> conectado a un botón de salida normalmente abierto.</w:t>
      </w:r>
    </w:p>
    <w:p w14:paraId="4A46FC8E" w14:textId="77777777" w:rsidR="00C50C1F" w:rsidRPr="004776BA" w:rsidRDefault="00C50C1F" w:rsidP="00E960B1">
      <w:pPr>
        <w:rPr>
          <w:color w:val="FF0000"/>
        </w:rPr>
      </w:pPr>
    </w:p>
    <w:p w14:paraId="3021698E" w14:textId="48F74D9E" w:rsidR="00E960B1" w:rsidRPr="00746BE1" w:rsidRDefault="00B8393F" w:rsidP="00E960B1">
      <w:pPr>
        <w:rPr>
          <w:color w:val="FF0000"/>
        </w:rPr>
      </w:pPr>
      <w:r w:rsidRPr="00746BE1">
        <w:rPr>
          <w:color w:val="FF0000"/>
        </w:rPr>
        <w:t xml:space="preserve"> </w:t>
      </w:r>
      <w:r w:rsidR="00E960B1" w:rsidRPr="00746BE1">
        <w:rPr>
          <w:color w:val="FF0000"/>
        </w:rPr>
        <w:t>[</w:t>
      </w:r>
      <w:r w:rsidR="00746BE1" w:rsidRPr="00746BE1">
        <w:rPr>
          <w:color w:val="FF0000"/>
        </w:rPr>
        <w:t xml:space="preserve"> </w:t>
      </w:r>
      <w:r w:rsidR="00746BE1">
        <w:rPr>
          <w:color w:val="FF0000"/>
        </w:rPr>
        <w:t>ESTA PARTE ES PARA</w:t>
      </w:r>
      <w:r w:rsidR="00746BE1" w:rsidRPr="00746BE1">
        <w:rPr>
          <w:color w:val="FF0000"/>
        </w:rPr>
        <w:t xml:space="preserve"> IDENTIFICACIÓN.</w:t>
      </w:r>
      <w:r w:rsidR="00746BE1" w:rsidRPr="00746BE1">
        <w:t xml:space="preserve"> </w:t>
      </w:r>
      <w:r w:rsidR="00746BE1" w:rsidRPr="00746BE1">
        <w:rPr>
          <w:color w:val="FF0000"/>
        </w:rPr>
        <w:t>INCLUI</w:t>
      </w:r>
      <w:r w:rsidR="0027409D">
        <w:rPr>
          <w:color w:val="FF0000"/>
        </w:rPr>
        <w:t>R</w:t>
      </w:r>
      <w:r w:rsidR="00746BE1" w:rsidRPr="00746BE1">
        <w:rPr>
          <w:color w:val="FF0000"/>
        </w:rPr>
        <w:t xml:space="preserve"> CUANDO </w:t>
      </w:r>
      <w:r w:rsidR="00746BE1">
        <w:rPr>
          <w:color w:val="FF0000"/>
        </w:rPr>
        <w:t>SEA N</w:t>
      </w:r>
      <w:r w:rsidR="00746BE1" w:rsidRPr="00746BE1">
        <w:rPr>
          <w:color w:val="FF0000"/>
        </w:rPr>
        <w:t>ECESARIO</w:t>
      </w:r>
      <w:r w:rsidR="00E960B1" w:rsidRPr="00746BE1">
        <w:rPr>
          <w:color w:val="FF0000"/>
        </w:rPr>
        <w:t>]</w:t>
      </w:r>
    </w:p>
    <w:p w14:paraId="0CDB3D96" w14:textId="62D744F6" w:rsidR="00E960B1" w:rsidRPr="00746BE1" w:rsidRDefault="00B8393F" w:rsidP="00A31FAA">
      <w:r>
        <w:rPr>
          <w:noProof/>
        </w:rPr>
        <w:drawing>
          <wp:anchor distT="0" distB="0" distL="114300" distR="114300" simplePos="0" relativeHeight="251689472" behindDoc="0" locked="0" layoutInCell="1" allowOverlap="1" wp14:anchorId="466881D2" wp14:editId="11397F77">
            <wp:simplePos x="0" y="0"/>
            <wp:positionH relativeFrom="column">
              <wp:posOffset>72390</wp:posOffset>
            </wp:positionH>
            <wp:positionV relativeFrom="paragraph">
              <wp:posOffset>40005</wp:posOffset>
            </wp:positionV>
            <wp:extent cx="882015" cy="144716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01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B1" w:rsidRPr="00746BE1">
        <w:t>REFERENC</w:t>
      </w:r>
      <w:r w:rsidR="00746BE1" w:rsidRPr="00746BE1">
        <w:t>IA</w:t>
      </w:r>
      <w:r w:rsidR="00E960B1" w:rsidRPr="00746BE1">
        <w:t>: 9535</w:t>
      </w:r>
    </w:p>
    <w:p w14:paraId="51D66487" w14:textId="2B7FD9E7" w:rsidR="00E960B1" w:rsidRDefault="00E960B1" w:rsidP="00A31FAA">
      <w:r w:rsidRPr="00746BE1">
        <w:t>DESIGNA</w:t>
      </w:r>
      <w:r w:rsidR="00746BE1" w:rsidRPr="00746BE1">
        <w:t>C</w:t>
      </w:r>
      <w:r w:rsidRPr="00746BE1">
        <w:t>I</w:t>
      </w:r>
      <w:r w:rsidR="00746BE1" w:rsidRPr="00746BE1">
        <w:t>Ó</w:t>
      </w:r>
      <w:r w:rsidRPr="00746BE1">
        <w:t xml:space="preserve">N: </w:t>
      </w:r>
      <w:r w:rsidR="00746BE1" w:rsidRPr="00746BE1">
        <w:t xml:space="preserve">LECTOR DE PROXIMIDAD </w:t>
      </w:r>
      <w:r w:rsidR="00092C3A">
        <w:t xml:space="preserve">IP </w:t>
      </w:r>
      <w:r w:rsidR="00746BE1">
        <w:t>M</w:t>
      </w:r>
      <w:r w:rsidR="00092C3A">
        <w:t>ILO</w:t>
      </w:r>
    </w:p>
    <w:p w14:paraId="6008DE0E" w14:textId="77777777" w:rsidR="00092C3A" w:rsidRPr="004776BA" w:rsidRDefault="00092C3A" w:rsidP="00092C3A">
      <w:r w:rsidRPr="004776BA">
        <w:t>REFERENCIA: 954</w:t>
      </w:r>
      <w:r>
        <w:t>3</w:t>
      </w:r>
    </w:p>
    <w:p w14:paraId="4F3BA896" w14:textId="77777777" w:rsidR="00092C3A" w:rsidRDefault="00092C3A" w:rsidP="00092C3A">
      <w:r>
        <w:t>DESIGNACIÓN: CAJA DE EMPOTRAR PLACA MILO-S</w:t>
      </w:r>
    </w:p>
    <w:p w14:paraId="3EBF52BE" w14:textId="77777777" w:rsidR="00092C3A" w:rsidRDefault="00092C3A" w:rsidP="00092C3A">
      <w:r w:rsidRPr="00D921FF">
        <w:t>REFERENCIA:</w:t>
      </w:r>
      <w:r>
        <w:t xml:space="preserve"> 9518</w:t>
      </w:r>
    </w:p>
    <w:p w14:paraId="4CD60B1B" w14:textId="6A7279A4" w:rsidR="00092C3A" w:rsidRPr="00D921FF" w:rsidRDefault="00092C3A" w:rsidP="00092C3A">
      <w:r>
        <w:t>DESIGNACIÓN: CAJA SUPERFICIE PLACA MILO 1/L</w:t>
      </w:r>
    </w:p>
    <w:p w14:paraId="0133D135" w14:textId="77777777" w:rsidR="00D96516" w:rsidRDefault="00D96516">
      <w:r>
        <w:br w:type="page"/>
      </w:r>
    </w:p>
    <w:p w14:paraId="3BEDA1EA" w14:textId="77777777" w:rsidR="00D96516" w:rsidRPr="00AE2520" w:rsidRDefault="00D96516" w:rsidP="00D96516">
      <w:pPr>
        <w:pStyle w:val="Ttulo2"/>
      </w:pPr>
      <w:bookmarkStart w:id="17" w:name="_Toc40878159"/>
      <w:r>
        <w:lastRenderedPageBreak/>
        <w:t>PLACA DE CALLE VIDEO CON PANTALLA TACTIL</w:t>
      </w:r>
      <w:bookmarkEnd w:id="17"/>
    </w:p>
    <w:p w14:paraId="266968AD" w14:textId="77777777" w:rsidR="00D96516" w:rsidRPr="00397FCB" w:rsidRDefault="00D96516" w:rsidP="00D96516">
      <w:pPr>
        <w:pStyle w:val="Ttulo3"/>
        <w:rPr>
          <w:rStyle w:val="Textoennegrita"/>
        </w:rPr>
      </w:pPr>
      <w:r w:rsidRPr="00397FCB">
        <w:rPr>
          <w:rStyle w:val="Textoennegrita"/>
        </w:rPr>
        <w:t>Descripción</w:t>
      </w:r>
    </w:p>
    <w:p w14:paraId="34E16B8C" w14:textId="77777777" w:rsidR="00D96516" w:rsidRPr="00397FCB" w:rsidRDefault="00D96516" w:rsidP="00D96516">
      <w:pPr>
        <w:jc w:val="both"/>
      </w:pPr>
      <w:r>
        <w:t>La</w:t>
      </w:r>
      <w:r w:rsidRPr="00397FCB">
        <w:t xml:space="preserve"> </w:t>
      </w:r>
      <w:r>
        <w:t>PLACA</w:t>
      </w:r>
      <w:r w:rsidRPr="00397FCB">
        <w:t xml:space="preserve"> debe ser de estructura compacta e incluir los siguientes elementos: amplificador de audio, cámara de vídeo en color con iluminación de escena blanca, pantalla </w:t>
      </w:r>
      <w:r>
        <w:t xml:space="preserve">táctil capacitiva de gran formato </w:t>
      </w:r>
      <w:r w:rsidRPr="00397FCB">
        <w:t xml:space="preserve">y lector de tarjetas de proximidad. </w:t>
      </w:r>
    </w:p>
    <w:p w14:paraId="46E7A443" w14:textId="77777777" w:rsidR="00D96516" w:rsidRPr="00397FCB" w:rsidRDefault="00D96516" w:rsidP="00D96516">
      <w:pPr>
        <w:pStyle w:val="Ttulo3"/>
        <w:rPr>
          <w:rStyle w:val="Textoennegrita"/>
        </w:rPr>
      </w:pPr>
      <w:r w:rsidRPr="00397FCB">
        <w:rPr>
          <w:rStyle w:val="Textoennegrita"/>
        </w:rPr>
        <w:t>Configuración</w:t>
      </w:r>
    </w:p>
    <w:p w14:paraId="3F958657" w14:textId="77777777" w:rsidR="00D96516" w:rsidRPr="00397FCB" w:rsidRDefault="00D96516" w:rsidP="00D96516">
      <w:pPr>
        <w:pStyle w:val="Prrafodelista"/>
        <w:numPr>
          <w:ilvl w:val="0"/>
          <w:numId w:val="50"/>
        </w:numPr>
        <w:spacing w:after="42"/>
      </w:pPr>
      <w:r>
        <w:t>La PLACA</w:t>
      </w:r>
      <w:r w:rsidRPr="00397FCB">
        <w:t xml:space="preserve"> se configurará a través de un servidor web </w:t>
      </w:r>
      <w:r>
        <w:t>embebido</w:t>
      </w:r>
      <w:r w:rsidRPr="00397FCB">
        <w:t>.</w:t>
      </w:r>
    </w:p>
    <w:p w14:paraId="664F95F0" w14:textId="03CBF5A6" w:rsidR="00D96516" w:rsidRDefault="00D96516" w:rsidP="00D96516">
      <w:pPr>
        <w:pStyle w:val="Prrafodelista"/>
        <w:numPr>
          <w:ilvl w:val="0"/>
          <w:numId w:val="50"/>
        </w:numPr>
        <w:spacing w:after="42"/>
      </w:pPr>
      <w:r>
        <w:t>La PLACA</w:t>
      </w:r>
      <w:r w:rsidRPr="00397FCB">
        <w:t xml:space="preserve"> será configurable para funcionar como un </w:t>
      </w:r>
      <w:r>
        <w:t>p</w:t>
      </w:r>
      <w:r w:rsidRPr="00397FCB">
        <w:t>anel de ent</w:t>
      </w:r>
      <w:r>
        <w:t>rada general o panel de bloque.</w:t>
      </w:r>
    </w:p>
    <w:p w14:paraId="429B82F3" w14:textId="333FA2C2" w:rsidR="00D96516" w:rsidRDefault="00D96516" w:rsidP="00D96516">
      <w:pPr>
        <w:pStyle w:val="Prrafodelista"/>
        <w:numPr>
          <w:ilvl w:val="0"/>
          <w:numId w:val="50"/>
        </w:numPr>
        <w:spacing w:after="42"/>
      </w:pPr>
      <w:r>
        <w:t>La PLACA podrá ajustar el nivel de audio de bajada y la síntesis de voz de manera independiente.</w:t>
      </w:r>
    </w:p>
    <w:p w14:paraId="2B53BD67" w14:textId="78C4E313" w:rsidR="00D96516" w:rsidRDefault="00D96516" w:rsidP="00D96516">
      <w:pPr>
        <w:pStyle w:val="Prrafodelista"/>
        <w:numPr>
          <w:ilvl w:val="0"/>
          <w:numId w:val="50"/>
        </w:numPr>
        <w:spacing w:after="42"/>
      </w:pPr>
      <w:r>
        <w:t xml:space="preserve">La PLACA debe tener la opción de configurar los mensajes de texto y de voz al menos en 12 idiomas. </w:t>
      </w:r>
    </w:p>
    <w:p w14:paraId="16380C54" w14:textId="77777777" w:rsidR="00D96516" w:rsidRDefault="00D96516" w:rsidP="00D96516">
      <w:pPr>
        <w:pStyle w:val="Prrafodelista"/>
        <w:numPr>
          <w:ilvl w:val="0"/>
          <w:numId w:val="34"/>
        </w:numPr>
        <w:spacing w:after="57"/>
      </w:pPr>
      <w:r>
        <w:t>La PLACA</w:t>
      </w:r>
      <w:r w:rsidRPr="00397FCB">
        <w:t xml:space="preserve"> proporcionará una forma sencilla de mostrar la configuración actual de la red.</w:t>
      </w:r>
      <w:r w:rsidRPr="002E3ACE">
        <w:t xml:space="preserve"> </w:t>
      </w:r>
    </w:p>
    <w:p w14:paraId="7F3DBAD1" w14:textId="7B290010" w:rsidR="00D96516" w:rsidRDefault="00D96516" w:rsidP="00D96516">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r>
        <w:t>.</w:t>
      </w:r>
    </w:p>
    <w:p w14:paraId="0EB544B5" w14:textId="77777777" w:rsidR="00F263CF" w:rsidRDefault="00F263CF" w:rsidP="00D96516">
      <w:pPr>
        <w:pStyle w:val="Prrafodelista"/>
        <w:numPr>
          <w:ilvl w:val="0"/>
          <w:numId w:val="34"/>
        </w:numPr>
        <w:spacing w:after="57"/>
      </w:pPr>
      <w:r>
        <w:t>La PLACA debe pode configurar una imagen de bienvenida personalizada.</w:t>
      </w:r>
    </w:p>
    <w:p w14:paraId="04FE8B55" w14:textId="77777777" w:rsidR="00F263CF" w:rsidRDefault="00F263CF" w:rsidP="00D96516">
      <w:pPr>
        <w:pStyle w:val="Prrafodelista"/>
        <w:numPr>
          <w:ilvl w:val="0"/>
          <w:numId w:val="34"/>
        </w:numPr>
        <w:spacing w:after="57"/>
      </w:pPr>
      <w:r>
        <w:t>La PLACA debe poder volverse a parámetros de fábrica.</w:t>
      </w:r>
    </w:p>
    <w:p w14:paraId="6EF46BB5" w14:textId="2F5D6416" w:rsidR="00F263CF" w:rsidRPr="00397FCB" w:rsidRDefault="00F263CF" w:rsidP="00D96516">
      <w:pPr>
        <w:pStyle w:val="Prrafodelista"/>
        <w:numPr>
          <w:ilvl w:val="0"/>
          <w:numId w:val="34"/>
        </w:numPr>
        <w:spacing w:after="57"/>
      </w:pPr>
      <w:r>
        <w:t xml:space="preserve">En la PLACA se debe poder actualizar el firmware. </w:t>
      </w:r>
    </w:p>
    <w:p w14:paraId="7E34EEFD" w14:textId="77777777" w:rsidR="00D96516" w:rsidRPr="00397FCB" w:rsidRDefault="00D96516" w:rsidP="00D96516">
      <w:pPr>
        <w:pStyle w:val="Ttulo3"/>
        <w:rPr>
          <w:rStyle w:val="Textoennegrita"/>
        </w:rPr>
      </w:pPr>
      <w:r w:rsidRPr="00397FCB">
        <w:rPr>
          <w:rStyle w:val="Textoennegrita"/>
        </w:rPr>
        <w:t>Funciones</w:t>
      </w:r>
    </w:p>
    <w:p w14:paraId="4FC164E8" w14:textId="77777777" w:rsidR="00D96516" w:rsidRDefault="00D96516" w:rsidP="00D96516">
      <w:pPr>
        <w:spacing w:after="90" w:line="438" w:lineRule="auto"/>
        <w:ind w:right="2"/>
      </w:pPr>
      <w:r>
        <w:t>La PLACA</w:t>
      </w:r>
      <w:r w:rsidRPr="00397FCB">
        <w:t xml:space="preserve"> </w:t>
      </w:r>
      <w:r>
        <w:t>dispondrá de</w:t>
      </w:r>
      <w:r w:rsidRPr="00397FCB">
        <w:t xml:space="preserve"> las siguientes funciones: </w:t>
      </w:r>
    </w:p>
    <w:p w14:paraId="49490201" w14:textId="77777777" w:rsidR="00D96516" w:rsidRDefault="00D96516" w:rsidP="00D96516">
      <w:pPr>
        <w:spacing w:after="90" w:line="438" w:lineRule="auto"/>
        <w:ind w:right="2"/>
        <w:rPr>
          <w:u w:val="single" w:color="595959"/>
        </w:rPr>
      </w:pPr>
      <w:r>
        <w:rPr>
          <w:u w:val="single" w:color="595959"/>
        </w:rPr>
        <w:t>Información</w:t>
      </w:r>
    </w:p>
    <w:p w14:paraId="10DEC585" w14:textId="77777777" w:rsidR="00D96516" w:rsidRPr="00B61737" w:rsidRDefault="00D96516" w:rsidP="00D96516">
      <w:pPr>
        <w:pStyle w:val="Prrafodelista"/>
        <w:numPr>
          <w:ilvl w:val="0"/>
          <w:numId w:val="50"/>
        </w:numPr>
        <w:spacing w:after="90" w:line="438" w:lineRule="auto"/>
        <w:ind w:right="2"/>
        <w:rPr>
          <w:u w:color="595959"/>
        </w:rPr>
      </w:pPr>
      <w:r w:rsidRPr="00B61737">
        <w:rPr>
          <w:u w:color="595959"/>
        </w:rPr>
        <w:t>En reposo la placa de calle mostrará las funciones disponibles por medio de iconos junto a la fecha y la hora.</w:t>
      </w:r>
    </w:p>
    <w:p w14:paraId="1B3BA5C0" w14:textId="77777777" w:rsidR="00F263CF" w:rsidRPr="00B84A45" w:rsidRDefault="00F263CF" w:rsidP="00F263CF">
      <w:pPr>
        <w:pStyle w:val="Prrafodelista"/>
        <w:numPr>
          <w:ilvl w:val="0"/>
          <w:numId w:val="50"/>
        </w:numPr>
        <w:spacing w:after="57"/>
      </w:pPr>
      <w:r>
        <w:t>La PLACA debe reproducir un mensaje vocal de apertura de puerta en el idioma local como ayuda a las visitas y residentes</w:t>
      </w:r>
    </w:p>
    <w:p w14:paraId="4D4C3B09" w14:textId="4B490481" w:rsidR="00D96516" w:rsidRPr="00B61737" w:rsidRDefault="00D96516" w:rsidP="00D96516">
      <w:pPr>
        <w:pStyle w:val="Prrafodelista"/>
        <w:numPr>
          <w:ilvl w:val="0"/>
          <w:numId w:val="50"/>
        </w:numPr>
        <w:spacing w:after="90" w:line="438" w:lineRule="auto"/>
        <w:ind w:right="2"/>
        <w:rPr>
          <w:u w:color="595959"/>
        </w:rPr>
      </w:pPr>
      <w:r w:rsidRPr="00B61737">
        <w:rPr>
          <w:u w:color="595959"/>
        </w:rPr>
        <w:t xml:space="preserve">Una página de ayuda </w:t>
      </w:r>
      <w:r w:rsidR="00F263CF">
        <w:rPr>
          <w:u w:color="595959"/>
        </w:rPr>
        <w:t xml:space="preserve">personalizable </w:t>
      </w:r>
      <w:r w:rsidRPr="00B61737">
        <w:rPr>
          <w:u w:color="595959"/>
        </w:rPr>
        <w:t>mostrará el uso de cada icono en el lenguaje local.</w:t>
      </w:r>
    </w:p>
    <w:p w14:paraId="00819932" w14:textId="216A383C" w:rsidR="00D96516" w:rsidRPr="00B61737" w:rsidRDefault="00D96516" w:rsidP="00D96516">
      <w:pPr>
        <w:pStyle w:val="Prrafodelista"/>
        <w:numPr>
          <w:ilvl w:val="0"/>
          <w:numId w:val="50"/>
        </w:numPr>
        <w:spacing w:after="90" w:line="438" w:lineRule="auto"/>
        <w:ind w:right="2"/>
        <w:rPr>
          <w:u w:color="595959"/>
        </w:rPr>
      </w:pPr>
      <w:r w:rsidRPr="00B61737">
        <w:rPr>
          <w:u w:color="595959"/>
        </w:rPr>
        <w:t>Toda la actividad de las diferentes funciones debe incluir información gráfica y de texto</w:t>
      </w:r>
      <w:r w:rsidR="00F263CF">
        <w:rPr>
          <w:u w:color="595959"/>
        </w:rPr>
        <w:t xml:space="preserve"> para facilitar el uso a las personas con pérdida auditiva</w:t>
      </w:r>
      <w:r w:rsidRPr="00B61737">
        <w:rPr>
          <w:u w:color="595959"/>
        </w:rPr>
        <w:t>.</w:t>
      </w:r>
    </w:p>
    <w:p w14:paraId="06DECD3D" w14:textId="77777777" w:rsidR="00D96516" w:rsidRPr="00397FCB" w:rsidRDefault="00D96516" w:rsidP="00D96516">
      <w:pPr>
        <w:spacing w:after="90" w:line="438" w:lineRule="auto"/>
        <w:ind w:right="2"/>
      </w:pPr>
      <w:r>
        <w:rPr>
          <w:u w:val="single" w:color="595959"/>
        </w:rPr>
        <w:t>Llam</w:t>
      </w:r>
      <w:r w:rsidRPr="00397FCB">
        <w:rPr>
          <w:u w:val="single" w:color="595959"/>
        </w:rPr>
        <w:t>a</w:t>
      </w:r>
      <w:r>
        <w:rPr>
          <w:u w:val="single" w:color="595959"/>
        </w:rPr>
        <w:t>da</w:t>
      </w:r>
    </w:p>
    <w:p w14:paraId="2C7447DF" w14:textId="4F1C2CAB" w:rsidR="00D96516" w:rsidRDefault="00D96516" w:rsidP="00D96516">
      <w:pPr>
        <w:pStyle w:val="Prrafodelista"/>
        <w:numPr>
          <w:ilvl w:val="0"/>
          <w:numId w:val="50"/>
        </w:numPr>
        <w:spacing w:after="252"/>
        <w:ind w:left="600"/>
      </w:pPr>
      <w:r w:rsidRPr="00397FCB">
        <w:t xml:space="preserve">Llamada directa a </w:t>
      </w:r>
      <w:r>
        <w:t>TERMINAL</w:t>
      </w:r>
      <w:r w:rsidRPr="00397FCB">
        <w:t xml:space="preserve">. Introduciendo un código de </w:t>
      </w:r>
      <w:r>
        <w:t xml:space="preserve">1 a </w:t>
      </w:r>
      <w:r w:rsidRPr="00397FCB">
        <w:t xml:space="preserve">4 dígitos para la entrada de bloque y </w:t>
      </w:r>
      <w:r>
        <w:t xml:space="preserve">5 a </w:t>
      </w:r>
      <w:r w:rsidRPr="00397FCB">
        <w:t>7 dígitos para la entrada general.</w:t>
      </w:r>
      <w:r>
        <w:t xml:space="preserve"> El marcado de llamada se debe poder combinar con una letra mediante un teclado configurable.</w:t>
      </w:r>
    </w:p>
    <w:p w14:paraId="06EA8B3E" w14:textId="16C79D35" w:rsidR="00A106D6" w:rsidRDefault="00A106D6" w:rsidP="00D96516">
      <w:pPr>
        <w:pStyle w:val="Prrafodelista"/>
        <w:numPr>
          <w:ilvl w:val="0"/>
          <w:numId w:val="50"/>
        </w:numPr>
        <w:spacing w:after="252"/>
        <w:ind w:left="600"/>
      </w:pPr>
      <w:r>
        <w:t xml:space="preserve">Llamada alfanumérica. Debe haber un teclado extra que permita marcar dígitos y letras de la A </w:t>
      </w:r>
      <w:proofErr w:type="spellStart"/>
      <w:r>
        <w:t>a</w:t>
      </w:r>
      <w:proofErr w:type="spellEnd"/>
      <w:r>
        <w:t xml:space="preserve"> la H.</w:t>
      </w:r>
    </w:p>
    <w:p w14:paraId="03F60986" w14:textId="2897CB5E" w:rsidR="00D96516" w:rsidRDefault="00D96516" w:rsidP="00D96516">
      <w:pPr>
        <w:pStyle w:val="Prrafodelista"/>
        <w:numPr>
          <w:ilvl w:val="0"/>
          <w:numId w:val="50"/>
        </w:numPr>
        <w:spacing w:after="252"/>
        <w:ind w:left="600"/>
      </w:pPr>
      <w:r>
        <w:lastRenderedPageBreak/>
        <w:t>Llamada mediante agenda. Los nombres de los residentes se deben mostrar ordenados alfabéticamente con la opción de desplazar la lista para encontrar al residente deseado.</w:t>
      </w:r>
      <w:r w:rsidR="00A106D6">
        <w:t xml:space="preserve"> Se deben poder emplear tanto </w:t>
      </w:r>
      <w:proofErr w:type="gramStart"/>
      <w:r w:rsidR="00A106D6">
        <w:t>caracteres  latinos</w:t>
      </w:r>
      <w:proofErr w:type="gramEnd"/>
      <w:r w:rsidR="00A106D6">
        <w:t xml:space="preserve"> como no latinos.</w:t>
      </w:r>
    </w:p>
    <w:p w14:paraId="10D80ACC" w14:textId="77777777" w:rsidR="00D96516" w:rsidRDefault="00D96516" w:rsidP="00D96516">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4B22FD47" w14:textId="77777777" w:rsidR="00D96516" w:rsidRPr="00397FCB" w:rsidRDefault="00D96516" w:rsidP="00D96516">
      <w:pPr>
        <w:pStyle w:val="Prrafodelista"/>
        <w:numPr>
          <w:ilvl w:val="0"/>
          <w:numId w:val="50"/>
        </w:numPr>
        <w:spacing w:after="252"/>
        <w:ind w:left="600"/>
      </w:pPr>
      <w:r w:rsidRPr="00397FCB">
        <w:t xml:space="preserve">Llamada a </w:t>
      </w:r>
      <w:r>
        <w:t>CONSERJERÍA</w:t>
      </w:r>
      <w:r w:rsidRPr="00397FCB">
        <w:t xml:space="preserve">. </w:t>
      </w:r>
      <w:r>
        <w:t>Seleccionando un icono individual asociados a cada conserjería</w:t>
      </w:r>
      <w:r w:rsidRPr="00397FCB">
        <w:t>.</w:t>
      </w:r>
    </w:p>
    <w:p w14:paraId="185B61BA" w14:textId="77777777" w:rsidR="00D96516" w:rsidRPr="00397FCB" w:rsidRDefault="00D96516" w:rsidP="00D96516">
      <w:pPr>
        <w:spacing w:after="259" w:line="259" w:lineRule="auto"/>
        <w:ind w:left="-5" w:hanging="10"/>
      </w:pPr>
      <w:r>
        <w:rPr>
          <w:u w:val="single" w:color="595959"/>
        </w:rPr>
        <w:t>Autoe</w:t>
      </w:r>
      <w:r w:rsidRPr="00397FCB">
        <w:rPr>
          <w:u w:val="single" w:color="595959"/>
        </w:rPr>
        <w:t>ncendido</w:t>
      </w:r>
    </w:p>
    <w:p w14:paraId="04C0DEF6" w14:textId="77777777" w:rsidR="00D96516" w:rsidRPr="00397FCB" w:rsidRDefault="00D96516" w:rsidP="00D96516">
      <w:pPr>
        <w:pStyle w:val="Prrafodelista"/>
        <w:numPr>
          <w:ilvl w:val="0"/>
          <w:numId w:val="50"/>
        </w:numPr>
        <w:spacing w:after="252"/>
        <w:ind w:left="600"/>
      </w:pPr>
      <w:r w:rsidRPr="00397FCB">
        <w:t>Aceptar</w:t>
      </w:r>
      <w:r>
        <w:t>á la</w:t>
      </w:r>
      <w:r w:rsidRPr="00397FCB">
        <w:t xml:space="preserve"> llamada de </w:t>
      </w:r>
      <w:r>
        <w:t>un TERMINAL de vivienda</w:t>
      </w:r>
      <w:r w:rsidRPr="00397FCB">
        <w:t xml:space="preserve"> o de </w:t>
      </w:r>
      <w:r>
        <w:t>CONSERJERÍA</w:t>
      </w:r>
      <w:r w:rsidRPr="00397FCB">
        <w:t xml:space="preserve">. En este caso, la </w:t>
      </w:r>
      <w:r>
        <w:t>PLACA</w:t>
      </w:r>
      <w:r w:rsidRPr="00397FCB">
        <w:t xml:space="preserve"> no generará ningún sonido. El usuario podrá </w:t>
      </w:r>
      <w:r>
        <w:t>abrir la comunicación de audio.</w:t>
      </w:r>
    </w:p>
    <w:p w14:paraId="7636344B" w14:textId="77777777" w:rsidR="00D96516" w:rsidRDefault="00D96516" w:rsidP="00D96516">
      <w:pPr>
        <w:spacing w:after="117" w:line="410" w:lineRule="auto"/>
        <w:ind w:right="1206"/>
      </w:pPr>
      <w:r>
        <w:rPr>
          <w:u w:val="single" w:color="595959"/>
        </w:rPr>
        <w:t>Conversació</w:t>
      </w:r>
      <w:r w:rsidRPr="00397FCB">
        <w:rPr>
          <w:u w:val="single" w:color="595959"/>
        </w:rPr>
        <w:t>n</w:t>
      </w:r>
    </w:p>
    <w:p w14:paraId="1881128A" w14:textId="77777777" w:rsidR="00D96516" w:rsidRPr="00397FCB" w:rsidRDefault="00D96516" w:rsidP="00D96516">
      <w:pPr>
        <w:pStyle w:val="Prrafodelista"/>
        <w:numPr>
          <w:ilvl w:val="0"/>
          <w:numId w:val="50"/>
        </w:numPr>
        <w:spacing w:after="252"/>
        <w:ind w:left="600"/>
      </w:pPr>
      <w:r>
        <w:t>C</w:t>
      </w:r>
      <w:r w:rsidRPr="00397FCB">
        <w:t>omunicación de audio y video con los terminales de</w:t>
      </w:r>
      <w:r>
        <w:t xml:space="preserve"> vivienda</w:t>
      </w:r>
      <w:r w:rsidRPr="00397FCB">
        <w:t xml:space="preserve">, con información de tiempo </w:t>
      </w:r>
      <w:r>
        <w:t xml:space="preserve">de conversación </w:t>
      </w:r>
      <w:r w:rsidRPr="00397FCB">
        <w:t>en la pantalla.</w:t>
      </w:r>
    </w:p>
    <w:p w14:paraId="2AB10430" w14:textId="77777777" w:rsidR="00D96516" w:rsidRDefault="00D96516" w:rsidP="00D96516">
      <w:pPr>
        <w:pStyle w:val="Prrafodelista"/>
        <w:numPr>
          <w:ilvl w:val="0"/>
          <w:numId w:val="50"/>
        </w:numPr>
        <w:spacing w:after="252"/>
        <w:ind w:left="600"/>
      </w:pPr>
      <w:r w:rsidRPr="00397FCB">
        <w:t>Información audible y visible del estado de la comunicación con logos, mensajes de texto y síntesis de voz.</w:t>
      </w:r>
    </w:p>
    <w:p w14:paraId="63FA66EC" w14:textId="77777777" w:rsidR="00D96516" w:rsidRPr="00397FCB" w:rsidRDefault="00D96516" w:rsidP="00D96516">
      <w:pPr>
        <w:pStyle w:val="Prrafodelista"/>
        <w:numPr>
          <w:ilvl w:val="0"/>
          <w:numId w:val="50"/>
        </w:numPr>
        <w:spacing w:after="252"/>
        <w:ind w:left="600"/>
      </w:pPr>
      <w:r>
        <w:t>Cámaras de video IP asociadas a la PLACA se deben poder seleccionar desde el TERMINAL para tener diferentes puntos de vista.</w:t>
      </w:r>
    </w:p>
    <w:p w14:paraId="184B6280" w14:textId="77777777" w:rsidR="00D96516" w:rsidRPr="00397FCB" w:rsidRDefault="00D96516" w:rsidP="00D96516">
      <w:pPr>
        <w:spacing w:after="259" w:line="259" w:lineRule="auto"/>
        <w:ind w:left="-5" w:hanging="10"/>
      </w:pPr>
      <w:r w:rsidRPr="00397FCB">
        <w:rPr>
          <w:u w:val="single" w:color="595959"/>
        </w:rPr>
        <w:t>Control de acceso</w:t>
      </w:r>
    </w:p>
    <w:p w14:paraId="1F0E7828" w14:textId="77777777" w:rsidR="00D96516" w:rsidRPr="00397FCB" w:rsidRDefault="00D96516" w:rsidP="00D96516">
      <w:pPr>
        <w:pStyle w:val="Prrafodelista"/>
        <w:numPr>
          <w:ilvl w:val="0"/>
          <w:numId w:val="50"/>
        </w:numPr>
      </w:pPr>
      <w:r w:rsidRPr="00397FCB">
        <w:t>Activ</w:t>
      </w:r>
      <w:r>
        <w:t>ación de</w:t>
      </w:r>
      <w:r w:rsidRPr="00397FCB">
        <w:t xml:space="preserve"> la cerradura eléctrica de diferentes maneras:</w:t>
      </w:r>
    </w:p>
    <w:p w14:paraId="09245E17" w14:textId="77777777" w:rsidR="00D96516" w:rsidRPr="00397FCB" w:rsidRDefault="00D96516" w:rsidP="00D96516">
      <w:pPr>
        <w:pStyle w:val="Prrafodelista"/>
        <w:numPr>
          <w:ilvl w:val="1"/>
          <w:numId w:val="50"/>
        </w:numPr>
      </w:pPr>
      <w:r>
        <w:t xml:space="preserve">Desde el TERMINAL de vivienda, teléfono móvil o CONSERJERÍA </w:t>
      </w:r>
      <w:r w:rsidRPr="00397FCB">
        <w:t>en comunicación</w:t>
      </w:r>
      <w:r>
        <w:t xml:space="preserve"> con la PLACA</w:t>
      </w:r>
      <w:r w:rsidRPr="00397FCB">
        <w:t>.</w:t>
      </w:r>
    </w:p>
    <w:p w14:paraId="533A5DBD" w14:textId="520C9315" w:rsidR="00D96516" w:rsidRDefault="00D96516" w:rsidP="00D96516">
      <w:pPr>
        <w:pStyle w:val="Prrafodelista"/>
        <w:numPr>
          <w:ilvl w:val="1"/>
          <w:numId w:val="50"/>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rsidR="00A106D6">
        <w:t>a tarjeta</w:t>
      </w:r>
      <w:r w:rsidRPr="00397FCB">
        <w:t xml:space="preserve"> individual que activará la cerradura eléctrica. L</w:t>
      </w:r>
      <w:r w:rsidR="00A106D6">
        <w:t>a</w:t>
      </w:r>
      <w:r w:rsidRPr="00397FCB">
        <w:t xml:space="preserve">s </w:t>
      </w:r>
      <w:r w:rsidR="00A106D6">
        <w:t>tarjetas</w:t>
      </w:r>
      <w:r w:rsidRPr="00397FCB">
        <w:t xml:space="preserve"> se </w:t>
      </w:r>
      <w:r>
        <w:t xml:space="preserve">pueden </w:t>
      </w:r>
      <w:r w:rsidR="00A106D6">
        <w:t>configurar</w:t>
      </w:r>
      <w:r>
        <w:t xml:space="preserve"> </w:t>
      </w:r>
      <w:r w:rsidRPr="00397FCB">
        <w:t>alternativamente con una fecha de caducidad.</w:t>
      </w:r>
      <w:r w:rsidR="00F263CF">
        <w:t xml:space="preserve"> La capacidad mínima debe ser de 100.000 usuarios.</w:t>
      </w:r>
    </w:p>
    <w:p w14:paraId="012AFD25" w14:textId="0E926775" w:rsidR="00D96516" w:rsidRDefault="00D96516" w:rsidP="00D96516">
      <w:pPr>
        <w:pStyle w:val="Prrafodelista"/>
        <w:numPr>
          <w:ilvl w:val="1"/>
          <w:numId w:val="50"/>
        </w:numPr>
      </w:pPr>
      <w:r>
        <w:t>Validación de la cara del propietario mediante un sistema de reconocimiento facial empleando la cámara de la PLACA.</w:t>
      </w:r>
      <w:r w:rsidR="00F263CF">
        <w:t xml:space="preserve"> La capacidad mínima debe ser de 6.000 usuarios.</w:t>
      </w:r>
    </w:p>
    <w:p w14:paraId="693E33FA" w14:textId="77777777" w:rsidR="00D96516" w:rsidRDefault="00D96516" w:rsidP="00D96516">
      <w:pPr>
        <w:pStyle w:val="Prrafodelista"/>
        <w:numPr>
          <w:ilvl w:val="1"/>
          <w:numId w:val="50"/>
        </w:numPr>
      </w:pPr>
      <w:r>
        <w:t>Introducción de un código de teclado válido mediante el teclado de la PLACA.</w:t>
      </w:r>
    </w:p>
    <w:p w14:paraId="14B80740" w14:textId="77777777" w:rsidR="00D96516" w:rsidRDefault="00D96516" w:rsidP="00D96516">
      <w:pPr>
        <w:pStyle w:val="Prrafodelista"/>
        <w:numPr>
          <w:ilvl w:val="1"/>
          <w:numId w:val="50"/>
        </w:numPr>
      </w:pPr>
      <w:r w:rsidRPr="00397FCB">
        <w:t>Activación del botón de salida.</w:t>
      </w:r>
    </w:p>
    <w:p w14:paraId="72FAD80C" w14:textId="77777777" w:rsidR="00D96516" w:rsidRPr="00397FCB" w:rsidRDefault="00D96516" w:rsidP="00D96516">
      <w:pPr>
        <w:pStyle w:val="Prrafodelista"/>
        <w:numPr>
          <w:ilvl w:val="1"/>
          <w:numId w:val="50"/>
        </w:numPr>
      </w:pPr>
      <w:r>
        <w:t>Desbloqueo automático durante situación de alarma de fuego.</w:t>
      </w:r>
    </w:p>
    <w:p w14:paraId="1C3F2E3C" w14:textId="77777777" w:rsidR="00D96516" w:rsidRDefault="00D96516" w:rsidP="00D96516">
      <w:pPr>
        <w:pStyle w:val="Prrafodelista"/>
        <w:numPr>
          <w:ilvl w:val="1"/>
          <w:numId w:val="50"/>
        </w:numPr>
      </w:pPr>
      <w:r w:rsidRPr="00397FCB">
        <w:t>Sistema de control de acceso externo.</w:t>
      </w:r>
    </w:p>
    <w:p w14:paraId="3EDD8099" w14:textId="77777777" w:rsidR="00D96516" w:rsidRPr="00397FCB" w:rsidRDefault="00D96516" w:rsidP="00D96516">
      <w:pPr>
        <w:pStyle w:val="Prrafodelista"/>
        <w:numPr>
          <w:ilvl w:val="1"/>
          <w:numId w:val="50"/>
        </w:numPr>
      </w:pPr>
      <w:r>
        <w:t>Código PIN de invitado mediante un controlador externo.</w:t>
      </w:r>
    </w:p>
    <w:p w14:paraId="529B4E63" w14:textId="77777777" w:rsidR="00D96516" w:rsidRDefault="00D96516" w:rsidP="00D96516">
      <w:pPr>
        <w:pStyle w:val="Prrafodelista"/>
        <w:ind w:left="735"/>
      </w:pPr>
    </w:p>
    <w:p w14:paraId="2B1B1FE1" w14:textId="77777777" w:rsidR="00D96516" w:rsidRPr="00397FCB" w:rsidRDefault="00D96516" w:rsidP="00D96516">
      <w:pPr>
        <w:pStyle w:val="Prrafodelista"/>
        <w:numPr>
          <w:ilvl w:val="0"/>
          <w:numId w:val="50"/>
        </w:numPr>
      </w:pPr>
      <w:r w:rsidRPr="00397FCB">
        <w:t xml:space="preserve">El relé </w:t>
      </w:r>
      <w:r>
        <w:t>abre puertas deberá tener una activación y retraso de activación temporizadas</w:t>
      </w:r>
      <w:r w:rsidRPr="00397FCB">
        <w:t>.</w:t>
      </w:r>
    </w:p>
    <w:p w14:paraId="4AA2D481" w14:textId="77777777" w:rsidR="00D96516" w:rsidRDefault="00D96516" w:rsidP="00D96516">
      <w:pPr>
        <w:pStyle w:val="Prrafodelista"/>
        <w:numPr>
          <w:ilvl w:val="0"/>
          <w:numId w:val="50"/>
        </w:numPr>
        <w:spacing w:after="252"/>
      </w:pPr>
      <w:r w:rsidRPr="00397FCB">
        <w:t xml:space="preserve">El mensaje de voz se reproducirá en el idioma local para dar retroalimentación </w:t>
      </w:r>
      <w:r>
        <w:t>a</w:t>
      </w:r>
      <w:r w:rsidRPr="00397FCB">
        <w:t xml:space="preserve"> </w:t>
      </w:r>
      <w:r>
        <w:t xml:space="preserve">la </w:t>
      </w:r>
      <w:r w:rsidRPr="00397FCB">
        <w:t>activación de</w:t>
      </w:r>
      <w:r>
        <w:t xml:space="preserve">l abre </w:t>
      </w:r>
      <w:r w:rsidRPr="00397FCB">
        <w:t>puerta</w:t>
      </w:r>
      <w:r>
        <w:t>s</w:t>
      </w:r>
      <w:r w:rsidRPr="00397FCB">
        <w:t>.</w:t>
      </w:r>
    </w:p>
    <w:p w14:paraId="63BF2391" w14:textId="77777777" w:rsidR="00D96516" w:rsidRDefault="00D96516" w:rsidP="00D96516">
      <w:pPr>
        <w:pStyle w:val="Prrafodelista"/>
        <w:numPr>
          <w:ilvl w:val="0"/>
          <w:numId w:val="50"/>
        </w:numPr>
        <w:spacing w:after="252"/>
      </w:pPr>
      <w:r>
        <w:t>Se debe proporcionar un sistema alternativo de apertura de puerta mediante un relé interno para aumentar la seguridad de la instalación.</w:t>
      </w:r>
    </w:p>
    <w:p w14:paraId="36C44F30" w14:textId="77777777" w:rsidR="00D96516" w:rsidRPr="00397FCB" w:rsidRDefault="00D96516" w:rsidP="00D96516">
      <w:pPr>
        <w:pStyle w:val="Prrafodelista"/>
        <w:numPr>
          <w:ilvl w:val="0"/>
          <w:numId w:val="50"/>
        </w:numPr>
        <w:spacing w:after="252"/>
      </w:pPr>
      <w:r>
        <w:t xml:space="preserve">Se debe poder desactivar el sistema de alarma de cada vivienda mediante el uso de una tarjeta de proximidad. </w:t>
      </w:r>
    </w:p>
    <w:p w14:paraId="241EB24A" w14:textId="77777777" w:rsidR="00D96516" w:rsidRPr="00397FCB" w:rsidRDefault="00D96516" w:rsidP="00D96516">
      <w:pPr>
        <w:spacing w:after="259" w:line="259" w:lineRule="auto"/>
        <w:ind w:left="-5" w:hanging="10"/>
      </w:pPr>
      <w:r w:rsidRPr="00397FCB">
        <w:rPr>
          <w:u w:val="single" w:color="595959"/>
        </w:rPr>
        <w:lastRenderedPageBreak/>
        <w:t xml:space="preserve">Control de </w:t>
      </w:r>
      <w:r>
        <w:rPr>
          <w:u w:val="single" w:color="595959"/>
        </w:rPr>
        <w:t>ascensor</w:t>
      </w:r>
    </w:p>
    <w:p w14:paraId="48AA9028" w14:textId="54941E55" w:rsidR="00D96516" w:rsidRDefault="00D96516" w:rsidP="00D96516">
      <w:pPr>
        <w:pStyle w:val="Prrafodelista"/>
        <w:numPr>
          <w:ilvl w:val="0"/>
          <w:numId w:val="50"/>
        </w:numPr>
        <w:spacing w:after="249"/>
      </w:pPr>
      <w:r>
        <w:t>La PLACA</w:t>
      </w:r>
      <w:r w:rsidRPr="00397FCB">
        <w:t xml:space="preserve"> comunicará al sistema de control del ascensor los pisos permitidos para cada visitante y residente.</w:t>
      </w:r>
    </w:p>
    <w:p w14:paraId="515C9525" w14:textId="644C32D7" w:rsidR="00F263CF" w:rsidRPr="00397FCB" w:rsidRDefault="00F263CF" w:rsidP="00D96516">
      <w:pPr>
        <w:pStyle w:val="Prrafodelista"/>
        <w:numPr>
          <w:ilvl w:val="0"/>
          <w:numId w:val="50"/>
        </w:numPr>
        <w:spacing w:after="249"/>
      </w:pPr>
      <w:r>
        <w:t>La activación del control de ascensor para los residentes debe ser compatible con tarjetas de proximidad y con reconocimiento facial.</w:t>
      </w:r>
    </w:p>
    <w:p w14:paraId="52692F1D" w14:textId="77777777" w:rsidR="00D96516" w:rsidRPr="00397FCB" w:rsidRDefault="00D96516" w:rsidP="00D96516">
      <w:pPr>
        <w:spacing w:after="259" w:line="259" w:lineRule="auto"/>
        <w:ind w:left="-5" w:hanging="10"/>
      </w:pPr>
      <w:r w:rsidRPr="00397FCB">
        <w:rPr>
          <w:u w:val="single" w:color="595959"/>
        </w:rPr>
        <w:t>Eventos</w:t>
      </w:r>
    </w:p>
    <w:p w14:paraId="28414A8C" w14:textId="77777777" w:rsidR="00D96516" w:rsidRPr="0063340D" w:rsidRDefault="00D96516" w:rsidP="00D96516">
      <w:pPr>
        <w:pStyle w:val="Prrafodelista"/>
        <w:numPr>
          <w:ilvl w:val="0"/>
          <w:numId w:val="50"/>
        </w:numPr>
      </w:pPr>
      <w:r w:rsidRPr="0063340D">
        <w:t>Gener</w:t>
      </w:r>
      <w:r>
        <w:t>ación de</w:t>
      </w:r>
      <w:r w:rsidRPr="0063340D">
        <w:t xml:space="preserve"> una información de evento</w:t>
      </w:r>
      <w:r>
        <w:t>s inmediata</w:t>
      </w:r>
      <w:r w:rsidRPr="0063340D">
        <w:t xml:space="preserve"> para cada actividad en el </w:t>
      </w:r>
      <w:r>
        <w:t>Software de A</w:t>
      </w:r>
      <w:r w:rsidRPr="0063340D">
        <w:t xml:space="preserve">dministrador con información de fecha, hora y </w:t>
      </w:r>
      <w:r>
        <w:t>PLACA</w:t>
      </w:r>
      <w:r w:rsidRPr="0063340D">
        <w:t>.</w:t>
      </w:r>
    </w:p>
    <w:p w14:paraId="6BD59C9F" w14:textId="77777777" w:rsidR="00D96516" w:rsidRDefault="00D96516" w:rsidP="00D96516">
      <w:pPr>
        <w:pStyle w:val="Prrafodelista"/>
        <w:numPr>
          <w:ilvl w:val="0"/>
          <w:numId w:val="50"/>
        </w:numPr>
        <w:spacing w:after="259"/>
      </w:pPr>
      <w:r w:rsidRPr="0063340D">
        <w:t>Genera</w:t>
      </w:r>
      <w:r>
        <w:t>ción de la</w:t>
      </w:r>
      <w:r w:rsidRPr="0063340D">
        <w:t xml:space="preserve"> actividad de alarmas (tamper, puerta </w:t>
      </w:r>
      <w:r>
        <w:t xml:space="preserve">dejada </w:t>
      </w:r>
      <w:r w:rsidRPr="0063340D">
        <w:t>abierta</w:t>
      </w:r>
      <w:r>
        <w:t xml:space="preserve"> o forzada</w:t>
      </w:r>
      <w:r w:rsidRPr="0063340D">
        <w:t>)</w:t>
      </w:r>
      <w:r>
        <w:t xml:space="preserve"> en l</w:t>
      </w:r>
      <w:r w:rsidRPr="0063340D">
        <w:t xml:space="preserve">a </w:t>
      </w:r>
      <w:r>
        <w:t>CONSERJERÍA</w:t>
      </w:r>
      <w:r w:rsidRPr="0063340D">
        <w:t>.</w:t>
      </w:r>
    </w:p>
    <w:p w14:paraId="7CE66FB4" w14:textId="77777777" w:rsidR="00D96516" w:rsidRDefault="00D96516" w:rsidP="00D96516">
      <w:pPr>
        <w:spacing w:after="259"/>
      </w:pPr>
      <w:r>
        <w:t>Integración</w:t>
      </w:r>
    </w:p>
    <w:p w14:paraId="2F58349E" w14:textId="69330AF2" w:rsidR="00D96516" w:rsidRDefault="00D96516" w:rsidP="00D96516">
      <w:pPr>
        <w:pStyle w:val="Prrafodelista"/>
        <w:numPr>
          <w:ilvl w:val="0"/>
          <w:numId w:val="50"/>
        </w:numPr>
        <w:spacing w:after="259"/>
      </w:pPr>
      <w:r>
        <w:t>La PLACA debe generar un flujo de video RTSP para poderse integrar con DVR o VMS de terceros.</w:t>
      </w:r>
    </w:p>
    <w:p w14:paraId="19499371" w14:textId="77777777" w:rsidR="00F263CF" w:rsidRDefault="00F263CF" w:rsidP="00F263CF">
      <w:pPr>
        <w:pStyle w:val="Prrafodelista"/>
        <w:numPr>
          <w:ilvl w:val="0"/>
          <w:numId w:val="50"/>
        </w:numPr>
        <w:spacing w:after="259"/>
      </w:pPr>
      <w:r>
        <w:t xml:space="preserve">La PLACA debe integrarse con controladores de puerta de terceros por medio de </w:t>
      </w:r>
      <w:proofErr w:type="gramStart"/>
      <w:r>
        <w:t>interface</w:t>
      </w:r>
      <w:proofErr w:type="gramEnd"/>
      <w:r>
        <w:t xml:space="preserve"> </w:t>
      </w:r>
      <w:proofErr w:type="spellStart"/>
      <w:r>
        <w:t>Wiegand</w:t>
      </w:r>
      <w:proofErr w:type="spellEnd"/>
      <w:r>
        <w:t xml:space="preserve"> dual.</w:t>
      </w:r>
    </w:p>
    <w:p w14:paraId="36AA1990" w14:textId="77777777" w:rsidR="00F263CF" w:rsidRPr="0063340D" w:rsidRDefault="00F263CF" w:rsidP="00F263CF">
      <w:pPr>
        <w:pStyle w:val="Prrafodelista"/>
        <w:numPr>
          <w:ilvl w:val="0"/>
          <w:numId w:val="50"/>
        </w:numPr>
        <w:spacing w:after="259"/>
      </w:pPr>
      <w:r>
        <w:t>La PLACA debe incluir un espacio para instalar un lector de proximidad de terceros y ser funcionalmente compatible.</w:t>
      </w:r>
    </w:p>
    <w:p w14:paraId="6637D1E2" w14:textId="77777777" w:rsidR="00F263CF" w:rsidRPr="0063340D" w:rsidRDefault="00F263CF" w:rsidP="00D96516">
      <w:pPr>
        <w:pStyle w:val="Prrafodelista"/>
        <w:numPr>
          <w:ilvl w:val="0"/>
          <w:numId w:val="50"/>
        </w:numPr>
        <w:spacing w:after="259"/>
      </w:pPr>
    </w:p>
    <w:p w14:paraId="65E75E59" w14:textId="77777777" w:rsidR="00D96516" w:rsidRPr="00AF37A9" w:rsidRDefault="00D96516" w:rsidP="00D96516">
      <w:pPr>
        <w:pStyle w:val="Ttulo3"/>
        <w:rPr>
          <w:rStyle w:val="Textoennegrita"/>
        </w:rPr>
      </w:pPr>
      <w:r w:rsidRPr="00AF37A9">
        <w:rPr>
          <w:rStyle w:val="Textoennegrita"/>
        </w:rPr>
        <w:t>C</w:t>
      </w:r>
      <w:r>
        <w:rPr>
          <w:rStyle w:val="Textoennegrita"/>
        </w:rPr>
        <w:t>aracterí</w:t>
      </w:r>
      <w:r w:rsidRPr="00AF37A9">
        <w:rPr>
          <w:rStyle w:val="Textoennegrita"/>
        </w:rPr>
        <w:t>stic</w:t>
      </w:r>
      <w:r>
        <w:rPr>
          <w:rStyle w:val="Textoennegrita"/>
        </w:rPr>
        <w:t>a</w:t>
      </w:r>
      <w:r w:rsidRPr="00AF37A9">
        <w:rPr>
          <w:rStyle w:val="Textoennegrita"/>
        </w:rPr>
        <w:t>s</w:t>
      </w:r>
    </w:p>
    <w:p w14:paraId="781B6B13" w14:textId="77777777" w:rsidR="00D96516" w:rsidRPr="0095440D" w:rsidRDefault="00D96516" w:rsidP="00D96516">
      <w:pPr>
        <w:rPr>
          <w:u w:val="single"/>
        </w:rPr>
      </w:pPr>
      <w:r w:rsidRPr="0095440D">
        <w:rPr>
          <w:u w:val="single"/>
        </w:rPr>
        <w:t>Audio</w:t>
      </w:r>
    </w:p>
    <w:p w14:paraId="4EE7A393" w14:textId="77777777" w:rsidR="00D96516" w:rsidRPr="0063340D" w:rsidRDefault="00D96516" w:rsidP="00D96516">
      <w:pPr>
        <w:pStyle w:val="Prrafodelista"/>
        <w:numPr>
          <w:ilvl w:val="0"/>
          <w:numId w:val="34"/>
        </w:numPr>
      </w:pPr>
      <w:r w:rsidRPr="0063340D">
        <w:t xml:space="preserve">Audio bidireccional con cancelación automática de eco y ruido.                                                                                                                                                                                                                                   </w:t>
      </w:r>
    </w:p>
    <w:p w14:paraId="277B18FE" w14:textId="77777777" w:rsidR="00D96516" w:rsidRDefault="00D96516" w:rsidP="00D96516">
      <w:pPr>
        <w:pStyle w:val="Prrafodelista"/>
        <w:numPr>
          <w:ilvl w:val="0"/>
          <w:numId w:val="34"/>
        </w:numPr>
      </w:pPr>
      <w:r>
        <w:t>Altavoz de 1W.</w:t>
      </w:r>
    </w:p>
    <w:p w14:paraId="387A92E7" w14:textId="77777777" w:rsidR="00D96516" w:rsidRPr="00DB6B98" w:rsidRDefault="00D96516" w:rsidP="00D96516">
      <w:pPr>
        <w:pStyle w:val="Prrafodelista"/>
        <w:numPr>
          <w:ilvl w:val="0"/>
          <w:numId w:val="34"/>
        </w:numPr>
        <w:rPr>
          <w:lang w:val="en-US"/>
        </w:rPr>
      </w:pPr>
      <w:r w:rsidRPr="00DB6B98">
        <w:rPr>
          <w:lang w:val="en-US"/>
        </w:rPr>
        <w:t>Overall Loudness Rating (OLR)&gt; 15dB.</w:t>
      </w:r>
    </w:p>
    <w:p w14:paraId="51627E76" w14:textId="77777777" w:rsidR="00D96516" w:rsidRDefault="00D96516" w:rsidP="00D96516">
      <w:pPr>
        <w:pStyle w:val="Prrafodelista"/>
        <w:numPr>
          <w:ilvl w:val="0"/>
          <w:numId w:val="34"/>
        </w:numPr>
      </w:pPr>
      <w:r>
        <w:t>Distorsión Acústica &lt;1%</w:t>
      </w:r>
    </w:p>
    <w:p w14:paraId="4A9A46D7" w14:textId="77777777" w:rsidR="00D96516" w:rsidRDefault="00D96516" w:rsidP="00D96516">
      <w:pPr>
        <w:pStyle w:val="Prrafodelista"/>
        <w:numPr>
          <w:ilvl w:val="0"/>
          <w:numId w:val="34"/>
        </w:numPr>
      </w:pPr>
      <w:r>
        <w:t>Relación S/N &gt;40dB</w:t>
      </w:r>
    </w:p>
    <w:p w14:paraId="1B9C7502" w14:textId="77777777" w:rsidR="00D96516" w:rsidRPr="0063340D" w:rsidRDefault="00D96516" w:rsidP="00D96516">
      <w:pPr>
        <w:pStyle w:val="Prrafodelista"/>
        <w:numPr>
          <w:ilvl w:val="0"/>
          <w:numId w:val="34"/>
        </w:numPr>
      </w:pPr>
      <w:r w:rsidRPr="0063340D">
        <w:t>Ruido de canal inactivo &lt; 32dB (A)</w:t>
      </w:r>
    </w:p>
    <w:p w14:paraId="5C418B77" w14:textId="77777777" w:rsidR="00D96516" w:rsidRDefault="00D96516" w:rsidP="00D96516">
      <w:pPr>
        <w:pStyle w:val="Prrafodelista"/>
        <w:numPr>
          <w:ilvl w:val="0"/>
          <w:numId w:val="34"/>
        </w:numPr>
      </w:pPr>
      <w:r>
        <w:t xml:space="preserve">Micrófono </w:t>
      </w:r>
      <w:proofErr w:type="spellStart"/>
      <w:r>
        <w:t>Electret</w:t>
      </w:r>
      <w:proofErr w:type="spellEnd"/>
      <w:r>
        <w:t>.</w:t>
      </w:r>
    </w:p>
    <w:p w14:paraId="599047D8" w14:textId="77777777" w:rsidR="00D96516" w:rsidRPr="006C09E1" w:rsidRDefault="00D96516" w:rsidP="00D96516">
      <w:pPr>
        <w:pStyle w:val="Prrafodelista"/>
        <w:numPr>
          <w:ilvl w:val="0"/>
          <w:numId w:val="34"/>
        </w:numPr>
      </w:pPr>
      <w:r w:rsidRPr="006C09E1">
        <w:t>Ajuste del nivel de audio en 6 niveles.</w:t>
      </w:r>
    </w:p>
    <w:p w14:paraId="0F210DBA" w14:textId="77777777" w:rsidR="00D96516" w:rsidRPr="0095440D" w:rsidRDefault="00D96516" w:rsidP="00D96516">
      <w:pPr>
        <w:rPr>
          <w:u w:val="single"/>
        </w:rPr>
      </w:pPr>
      <w:r w:rsidRPr="0095440D">
        <w:rPr>
          <w:u w:val="single"/>
        </w:rPr>
        <w:t>Video</w:t>
      </w:r>
    </w:p>
    <w:p w14:paraId="02184D66" w14:textId="77777777" w:rsidR="00D96516" w:rsidRDefault="00D96516" w:rsidP="00D96516">
      <w:pPr>
        <w:pStyle w:val="Prrafodelista"/>
        <w:numPr>
          <w:ilvl w:val="0"/>
          <w:numId w:val="34"/>
        </w:numPr>
      </w:pPr>
      <w:r w:rsidRPr="00C865D4">
        <w:t>Sensor: 1/3” color CMOS</w:t>
      </w:r>
      <w:r>
        <w:t>.</w:t>
      </w:r>
    </w:p>
    <w:p w14:paraId="795DF7B3" w14:textId="77777777" w:rsidR="00D96516" w:rsidRDefault="00D96516" w:rsidP="00D96516">
      <w:pPr>
        <w:pStyle w:val="Prrafodelista"/>
        <w:numPr>
          <w:ilvl w:val="0"/>
          <w:numId w:val="34"/>
        </w:numPr>
      </w:pPr>
      <w:r>
        <w:t xml:space="preserve">Píxeles efectivos 1.2 </w:t>
      </w:r>
      <w:proofErr w:type="spellStart"/>
      <w:r>
        <w:t>Mpixel</w:t>
      </w:r>
      <w:proofErr w:type="spellEnd"/>
      <w:r>
        <w:t>.</w:t>
      </w:r>
    </w:p>
    <w:p w14:paraId="24F49055" w14:textId="77777777" w:rsidR="00D96516" w:rsidRDefault="00D96516" w:rsidP="00D96516">
      <w:pPr>
        <w:pStyle w:val="Prrafodelista"/>
        <w:numPr>
          <w:ilvl w:val="0"/>
          <w:numId w:val="34"/>
        </w:numPr>
      </w:pPr>
      <w:r>
        <w:t>Iluminación externa mínima: 0 lux.</w:t>
      </w:r>
    </w:p>
    <w:p w14:paraId="5551D27C" w14:textId="77777777" w:rsidR="00D96516" w:rsidRDefault="00D96516" w:rsidP="00D96516">
      <w:pPr>
        <w:pStyle w:val="Prrafodelista"/>
        <w:numPr>
          <w:ilvl w:val="0"/>
          <w:numId w:val="34"/>
        </w:numPr>
      </w:pPr>
      <w:r>
        <w:t>S / N&gt; 45dB.</w:t>
      </w:r>
    </w:p>
    <w:p w14:paraId="3F04D56F" w14:textId="77777777" w:rsidR="00D96516" w:rsidRDefault="00D96516" w:rsidP="00D96516">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r>
        <w:t>.</w:t>
      </w:r>
    </w:p>
    <w:p w14:paraId="377CDCDD" w14:textId="77777777" w:rsidR="00D96516" w:rsidRPr="00130806" w:rsidRDefault="00D96516" w:rsidP="00D96516">
      <w:pPr>
        <w:pStyle w:val="Prrafodelista"/>
        <w:numPr>
          <w:ilvl w:val="0"/>
          <w:numId w:val="34"/>
        </w:numPr>
      </w:pPr>
      <w:r w:rsidRPr="00130806">
        <w:t>Resolución seleccionable (QVGA, VGA, HD).</w:t>
      </w:r>
    </w:p>
    <w:p w14:paraId="4C31E672" w14:textId="77777777" w:rsidR="00D96516" w:rsidRDefault="00D96516" w:rsidP="00D96516">
      <w:pPr>
        <w:pStyle w:val="Prrafodelista"/>
        <w:numPr>
          <w:ilvl w:val="0"/>
          <w:numId w:val="34"/>
        </w:numPr>
      </w:pPr>
      <w:r>
        <w:t>Auto iris.</w:t>
      </w:r>
    </w:p>
    <w:p w14:paraId="31628D4A" w14:textId="77777777" w:rsidR="00D96516" w:rsidRDefault="00D96516" w:rsidP="00D96516">
      <w:pPr>
        <w:pStyle w:val="Prrafodelista"/>
        <w:numPr>
          <w:ilvl w:val="0"/>
          <w:numId w:val="34"/>
        </w:numPr>
      </w:pPr>
      <w:r>
        <w:t>Auto BLC.</w:t>
      </w:r>
    </w:p>
    <w:p w14:paraId="2CD31C9C" w14:textId="77777777" w:rsidR="00D96516" w:rsidRPr="00130806" w:rsidRDefault="00D96516" w:rsidP="00D96516">
      <w:pPr>
        <w:pStyle w:val="Prrafodelista"/>
        <w:numPr>
          <w:ilvl w:val="0"/>
          <w:numId w:val="34"/>
        </w:numPr>
      </w:pPr>
      <w:r w:rsidRPr="00130806">
        <w:t>Ángulo de visión</w:t>
      </w:r>
      <w:r>
        <w:t>:</w:t>
      </w:r>
      <w:r w:rsidRPr="00130806">
        <w:t xml:space="preserve"> 90º diagonal.</w:t>
      </w:r>
    </w:p>
    <w:p w14:paraId="39FD6683" w14:textId="77777777" w:rsidR="00D96516" w:rsidRPr="00130806" w:rsidRDefault="00D96516" w:rsidP="00D96516">
      <w:pPr>
        <w:pStyle w:val="Prrafodelista"/>
        <w:numPr>
          <w:ilvl w:val="0"/>
          <w:numId w:val="34"/>
        </w:numPr>
      </w:pPr>
      <w:r w:rsidRPr="00130806">
        <w:t xml:space="preserve">Visión nocturna </w:t>
      </w:r>
      <w:r>
        <w:t>a</w:t>
      </w:r>
      <w:r w:rsidRPr="00130806">
        <w:t xml:space="preserve"> color </w:t>
      </w:r>
      <w:r>
        <w:t>mediante leds</w:t>
      </w:r>
      <w:r w:rsidRPr="00130806">
        <w:t xml:space="preserve"> blanco</w:t>
      </w:r>
      <w:r>
        <w:t>s</w:t>
      </w:r>
      <w:r w:rsidRPr="00130806">
        <w:t xml:space="preserve"> con detección automática de </w:t>
      </w:r>
      <w:r>
        <w:t xml:space="preserve">umbral de </w:t>
      </w:r>
      <w:r w:rsidRPr="00130806">
        <w:t>luz.</w:t>
      </w:r>
    </w:p>
    <w:p w14:paraId="49528143" w14:textId="77777777" w:rsidR="00D96516" w:rsidRPr="0095440D" w:rsidRDefault="00D96516" w:rsidP="00D96516">
      <w:pPr>
        <w:rPr>
          <w:u w:val="single"/>
        </w:rPr>
      </w:pPr>
      <w:r w:rsidRPr="0095440D">
        <w:rPr>
          <w:u w:val="single"/>
        </w:rPr>
        <w:lastRenderedPageBreak/>
        <w:t>TFT</w:t>
      </w:r>
    </w:p>
    <w:p w14:paraId="7D35C0BA" w14:textId="77777777" w:rsidR="00D96516" w:rsidRDefault="00D96516" w:rsidP="00D96516">
      <w:pPr>
        <w:pStyle w:val="Prrafodelista"/>
        <w:numPr>
          <w:ilvl w:val="0"/>
          <w:numId w:val="34"/>
        </w:numPr>
      </w:pPr>
      <w:r>
        <w:t>Tamaño: 10,1 ".</w:t>
      </w:r>
    </w:p>
    <w:p w14:paraId="122F9429" w14:textId="77777777" w:rsidR="00D96516" w:rsidRDefault="00D96516" w:rsidP="00D96516">
      <w:pPr>
        <w:pStyle w:val="Prrafodelista"/>
        <w:numPr>
          <w:ilvl w:val="0"/>
          <w:numId w:val="34"/>
        </w:numPr>
      </w:pPr>
      <w:r>
        <w:t>Formato 16: 9.</w:t>
      </w:r>
    </w:p>
    <w:p w14:paraId="4653B4A6" w14:textId="77777777" w:rsidR="00D96516" w:rsidRDefault="00D96516" w:rsidP="00D96516">
      <w:pPr>
        <w:pStyle w:val="Prrafodelista"/>
        <w:numPr>
          <w:ilvl w:val="0"/>
          <w:numId w:val="34"/>
        </w:numPr>
      </w:pPr>
      <w:r>
        <w:t>Resolución: 600x1024 píxeles.</w:t>
      </w:r>
    </w:p>
    <w:p w14:paraId="14461049" w14:textId="77777777" w:rsidR="00D96516" w:rsidRDefault="00D96516" w:rsidP="00D96516">
      <w:pPr>
        <w:pStyle w:val="Prrafodelista"/>
        <w:numPr>
          <w:ilvl w:val="0"/>
          <w:numId w:val="34"/>
        </w:numPr>
      </w:pPr>
      <w:r>
        <w:t>Colores: 16.7M.</w:t>
      </w:r>
    </w:p>
    <w:p w14:paraId="5EEB7B09" w14:textId="77777777" w:rsidR="00D96516" w:rsidRDefault="00D96516" w:rsidP="00D96516">
      <w:pPr>
        <w:pStyle w:val="Prrafodelista"/>
        <w:numPr>
          <w:ilvl w:val="0"/>
          <w:numId w:val="34"/>
        </w:numPr>
      </w:pPr>
      <w:r>
        <w:t>Contraste: 800/1.</w:t>
      </w:r>
    </w:p>
    <w:p w14:paraId="0ADC0328" w14:textId="77777777" w:rsidR="00D96516" w:rsidRDefault="00D96516" w:rsidP="00D96516">
      <w:pPr>
        <w:pStyle w:val="Prrafodelista"/>
        <w:numPr>
          <w:ilvl w:val="0"/>
          <w:numId w:val="34"/>
        </w:numPr>
      </w:pPr>
      <w:r>
        <w:t>Brillo: 300 cd / m2.</w:t>
      </w:r>
    </w:p>
    <w:p w14:paraId="3571C4D0" w14:textId="77777777" w:rsidR="00D96516" w:rsidRPr="005F6300" w:rsidRDefault="00D96516" w:rsidP="00D96516">
      <w:pPr>
        <w:pStyle w:val="Prrafodelista"/>
        <w:numPr>
          <w:ilvl w:val="0"/>
          <w:numId w:val="34"/>
        </w:numPr>
      </w:pPr>
      <w:r w:rsidRPr="005F6300">
        <w:t>Ángulo de visión: 1</w:t>
      </w:r>
      <w:r>
        <w:t>3</w:t>
      </w:r>
      <w:r w:rsidRPr="005F6300">
        <w:t xml:space="preserve">0H / </w:t>
      </w:r>
      <w:r>
        <w:t>14</w:t>
      </w:r>
      <w:r w:rsidRPr="005F6300">
        <w:t>0V.</w:t>
      </w:r>
    </w:p>
    <w:p w14:paraId="68982AA3" w14:textId="77777777" w:rsidR="00D96516" w:rsidRDefault="00D96516" w:rsidP="00D96516">
      <w:pPr>
        <w:pStyle w:val="Prrafodelista"/>
        <w:numPr>
          <w:ilvl w:val="0"/>
          <w:numId w:val="34"/>
        </w:numPr>
      </w:pPr>
      <w:proofErr w:type="spellStart"/>
      <w:r>
        <w:t>Backlight</w:t>
      </w:r>
      <w:proofErr w:type="spellEnd"/>
      <w:r>
        <w:t>.</w:t>
      </w:r>
    </w:p>
    <w:p w14:paraId="30A8AF91" w14:textId="77777777" w:rsidR="00D96516" w:rsidRPr="005F6300" w:rsidRDefault="00D96516" w:rsidP="00D96516">
      <w:pPr>
        <w:rPr>
          <w:u w:val="single"/>
        </w:rPr>
      </w:pPr>
      <w:r w:rsidRPr="005F6300">
        <w:rPr>
          <w:u w:val="single"/>
        </w:rPr>
        <w:t>Mecánica</w:t>
      </w:r>
    </w:p>
    <w:p w14:paraId="52642D49" w14:textId="77777777" w:rsidR="00D96516" w:rsidRPr="005F6300" w:rsidRDefault="00D96516" w:rsidP="00D96516">
      <w:pPr>
        <w:spacing w:after="252"/>
      </w:pPr>
      <w:r w:rsidRPr="005F6300">
        <w:t xml:space="preserve">La </w:t>
      </w:r>
      <w:r>
        <w:t>PLACA</w:t>
      </w:r>
      <w:r w:rsidRPr="005F6300">
        <w:t xml:space="preserve"> deberá:</w:t>
      </w:r>
    </w:p>
    <w:p w14:paraId="682A1AAA" w14:textId="46C30F46" w:rsidR="00D96516" w:rsidRPr="006C2984" w:rsidRDefault="00D96516" w:rsidP="00D96516">
      <w:pPr>
        <w:pStyle w:val="Prrafodelista"/>
        <w:numPr>
          <w:ilvl w:val="0"/>
          <w:numId w:val="34"/>
        </w:numPr>
      </w:pPr>
      <w:r w:rsidRPr="006C2984">
        <w:t>Ser mont</w:t>
      </w:r>
      <w:r>
        <w:t>ada</w:t>
      </w:r>
      <w:r w:rsidRPr="006C2984">
        <w:t xml:space="preserve"> en su propia caja de </w:t>
      </w:r>
      <w:r>
        <w:t>instalación</w:t>
      </w:r>
      <w:r w:rsidRPr="006C2984">
        <w:t xml:space="preserve"> metálica</w:t>
      </w:r>
      <w:r w:rsidR="00F263CF">
        <w:t>,</w:t>
      </w:r>
      <w:r w:rsidRPr="006C2984">
        <w:t xml:space="preserve"> diseñada para uso enrasado</w:t>
      </w:r>
      <w:r w:rsidR="00F263CF">
        <w:t>, o de superficie</w:t>
      </w:r>
      <w:r w:rsidRPr="006C2984">
        <w:t>.</w:t>
      </w:r>
    </w:p>
    <w:p w14:paraId="324DE119" w14:textId="77777777" w:rsidR="00D96516" w:rsidRPr="006C2984" w:rsidRDefault="00D96516" w:rsidP="00D96516">
      <w:pPr>
        <w:pStyle w:val="Prrafodelista"/>
        <w:numPr>
          <w:ilvl w:val="0"/>
          <w:numId w:val="34"/>
        </w:numPr>
      </w:pPr>
      <w:r w:rsidRPr="006C2984">
        <w:t>Tene</w:t>
      </w:r>
      <w:r>
        <w:t>r</w:t>
      </w:r>
      <w:r w:rsidRPr="006C2984">
        <w:t xml:space="preserve"> una apariencia estética </w:t>
      </w:r>
      <w:r>
        <w:t>ligera</w:t>
      </w:r>
      <w:r w:rsidRPr="006C2984">
        <w:t xml:space="preserve">, disponible en </w:t>
      </w:r>
      <w:r>
        <w:t xml:space="preserve">PMMA de alto impacto </w:t>
      </w:r>
      <w:r w:rsidRPr="006C2984">
        <w:t xml:space="preserve">y aluminio </w:t>
      </w:r>
      <w:r>
        <w:t xml:space="preserve">color grafito </w:t>
      </w:r>
      <w:r w:rsidRPr="006C2984">
        <w:t xml:space="preserve">sin tornillos </w:t>
      </w:r>
      <w:r>
        <w:t xml:space="preserve">a la </w:t>
      </w:r>
      <w:r w:rsidRPr="006C2984">
        <w:t>vis</w:t>
      </w:r>
      <w:r>
        <w:t>ta</w:t>
      </w:r>
      <w:r w:rsidRPr="006C2984">
        <w:t>.</w:t>
      </w:r>
    </w:p>
    <w:p w14:paraId="70C140CA" w14:textId="77777777" w:rsidR="00D96516" w:rsidRPr="005F6300" w:rsidRDefault="00D96516" w:rsidP="00D96516">
      <w:pPr>
        <w:pStyle w:val="Prrafodelista"/>
        <w:numPr>
          <w:ilvl w:val="0"/>
          <w:numId w:val="34"/>
        </w:numPr>
      </w:pPr>
      <w:r>
        <w:t xml:space="preserve">Disponer como </w:t>
      </w:r>
      <w:proofErr w:type="gramStart"/>
      <w:r>
        <w:t>único interface</w:t>
      </w:r>
      <w:proofErr w:type="gramEnd"/>
      <w:r>
        <w:t xml:space="preserve"> de usuario la pantalla táctil</w:t>
      </w:r>
      <w:r w:rsidRPr="005F6300">
        <w:t>.</w:t>
      </w:r>
    </w:p>
    <w:p w14:paraId="40DF74E0" w14:textId="77777777" w:rsidR="00D96516" w:rsidRPr="00A84C67" w:rsidRDefault="00D96516" w:rsidP="00D96516">
      <w:r w:rsidRPr="00A84C67">
        <w:rPr>
          <w:u w:val="single"/>
        </w:rPr>
        <w:t>Eléctrica</w:t>
      </w:r>
    </w:p>
    <w:p w14:paraId="57939A01" w14:textId="77777777" w:rsidR="00D96516" w:rsidRPr="00132427" w:rsidRDefault="00D96516" w:rsidP="00D96516">
      <w:pPr>
        <w:pStyle w:val="Prrafodelista"/>
        <w:numPr>
          <w:ilvl w:val="0"/>
          <w:numId w:val="34"/>
        </w:numPr>
        <w:spacing w:after="0"/>
        <w:jc w:val="both"/>
        <w:rPr>
          <w:rFonts w:cstheme="minorHAnsi"/>
        </w:rPr>
      </w:pPr>
      <w:r w:rsidRPr="006C2984">
        <w:t xml:space="preserve">La alimentación debe ser </w:t>
      </w:r>
      <w:r>
        <w:t>proporcionada</w:t>
      </w:r>
      <w:r w:rsidRPr="006C2984">
        <w:t xml:space="preserve"> por una fuente externa </w:t>
      </w:r>
      <w:r>
        <w:t>de</w:t>
      </w:r>
      <w:r w:rsidRPr="006C2984">
        <w:t xml:space="preserve"> 12V</w:t>
      </w:r>
      <w:r>
        <w:t xml:space="preserve">dc o mediante </w:t>
      </w:r>
      <w:proofErr w:type="spellStart"/>
      <w:r>
        <w:t>PoE</w:t>
      </w:r>
      <w:proofErr w:type="spellEnd"/>
      <w:r w:rsidRPr="00132427">
        <w:rPr>
          <w:rFonts w:cstheme="minorHAnsi"/>
        </w:rPr>
        <w:t>.</w:t>
      </w:r>
    </w:p>
    <w:p w14:paraId="5487F007" w14:textId="77777777" w:rsidR="00D96516" w:rsidRPr="00B1349A" w:rsidRDefault="00D96516" w:rsidP="00D96516">
      <w:pPr>
        <w:pStyle w:val="Prrafodelista"/>
        <w:numPr>
          <w:ilvl w:val="0"/>
          <w:numId w:val="34"/>
        </w:numPr>
        <w:spacing w:after="0"/>
        <w:jc w:val="both"/>
        <w:rPr>
          <w:rFonts w:cstheme="minorHAnsi"/>
        </w:rPr>
      </w:pPr>
      <w:r w:rsidRPr="00132427">
        <w:rPr>
          <w:rFonts w:cstheme="minorHAnsi"/>
        </w:rPr>
        <w:t>Dispondrá de una resistencia calefactora con termostato para proteger la electrónica frente a bajas temperaturas.</w:t>
      </w:r>
    </w:p>
    <w:p w14:paraId="7E102A4F" w14:textId="77777777" w:rsidR="00D96516" w:rsidRPr="006C2984" w:rsidRDefault="00D96516" w:rsidP="00D96516">
      <w:pPr>
        <w:spacing w:after="0"/>
        <w:jc w:val="both"/>
        <w:rPr>
          <w:rFonts w:cstheme="minorHAnsi"/>
        </w:rPr>
      </w:pPr>
    </w:p>
    <w:p w14:paraId="4D341CDF" w14:textId="77777777" w:rsidR="00D96516" w:rsidRPr="006C2984" w:rsidRDefault="00D96516" w:rsidP="00D96516">
      <w:pPr>
        <w:rPr>
          <w:u w:val="single"/>
        </w:rPr>
      </w:pPr>
      <w:r w:rsidRPr="006C2984">
        <w:rPr>
          <w:u w:val="single"/>
        </w:rPr>
        <w:t>Ambiental</w:t>
      </w:r>
    </w:p>
    <w:p w14:paraId="634480BC" w14:textId="77777777" w:rsidR="00D96516" w:rsidRPr="006C2984" w:rsidRDefault="00D96516" w:rsidP="00D96516">
      <w:pPr>
        <w:spacing w:after="252"/>
      </w:pPr>
      <w:r>
        <w:t>La PLACA</w:t>
      </w:r>
      <w:r w:rsidRPr="006C2984">
        <w:t xml:space="preserve"> deberá cumplir como mínimo:</w:t>
      </w:r>
    </w:p>
    <w:p w14:paraId="560B9173" w14:textId="77777777" w:rsidR="00D96516" w:rsidRDefault="00D96516" w:rsidP="00D96516">
      <w:pPr>
        <w:pStyle w:val="Prrafodelista"/>
        <w:numPr>
          <w:ilvl w:val="0"/>
          <w:numId w:val="34"/>
        </w:numPr>
        <w:spacing w:after="57"/>
      </w:pPr>
      <w:r>
        <w:t>IP 54.</w:t>
      </w:r>
    </w:p>
    <w:p w14:paraId="14D7CADD" w14:textId="77777777" w:rsidR="00D96516" w:rsidRDefault="00D96516" w:rsidP="00D96516">
      <w:pPr>
        <w:pStyle w:val="Prrafodelista"/>
        <w:numPr>
          <w:ilvl w:val="0"/>
          <w:numId w:val="34"/>
        </w:numPr>
        <w:spacing w:after="42"/>
      </w:pPr>
      <w:r>
        <w:t>IK 07.</w:t>
      </w:r>
    </w:p>
    <w:p w14:paraId="358E2AD8" w14:textId="77777777" w:rsidR="00D96516" w:rsidRDefault="00D96516" w:rsidP="00D96516">
      <w:pPr>
        <w:pStyle w:val="Prrafodelista"/>
        <w:numPr>
          <w:ilvl w:val="0"/>
          <w:numId w:val="34"/>
        </w:numPr>
        <w:spacing w:after="57"/>
      </w:pPr>
      <w:r>
        <w:t>Rango de temperatura: -10</w:t>
      </w:r>
      <w:proofErr w:type="gramStart"/>
      <w:r>
        <w:t xml:space="preserve"> ..</w:t>
      </w:r>
      <w:proofErr w:type="gramEnd"/>
      <w:r>
        <w:t xml:space="preserve"> +70 </w:t>
      </w:r>
      <w:proofErr w:type="spellStart"/>
      <w:r>
        <w:t>ºC</w:t>
      </w:r>
      <w:proofErr w:type="spellEnd"/>
      <w:r>
        <w:t>.</w:t>
      </w:r>
    </w:p>
    <w:p w14:paraId="2A0E80E7" w14:textId="77777777" w:rsidR="00D96516" w:rsidRPr="006C2984" w:rsidRDefault="00D96516" w:rsidP="00D96516">
      <w:pPr>
        <w:pStyle w:val="Prrafodelista"/>
        <w:numPr>
          <w:ilvl w:val="0"/>
          <w:numId w:val="34"/>
        </w:numPr>
        <w:spacing w:after="252"/>
      </w:pPr>
      <w:r w:rsidRPr="006C2984">
        <w:t>Rango de humedad</w:t>
      </w:r>
      <w:r>
        <w:t xml:space="preserve"> relativa</w:t>
      </w:r>
      <w:r w:rsidRPr="006C2984">
        <w:t xml:space="preserve">: </w:t>
      </w:r>
      <w:r>
        <w:t>20</w:t>
      </w:r>
      <w:r w:rsidRPr="006C2984">
        <w:t>-</w:t>
      </w:r>
      <w:r>
        <w:t>8</w:t>
      </w:r>
      <w:r w:rsidRPr="006C2984">
        <w:t>0% (sin condensación).</w:t>
      </w:r>
    </w:p>
    <w:p w14:paraId="0973EEFE" w14:textId="77777777" w:rsidR="00D96516" w:rsidRPr="006C2984" w:rsidRDefault="00D96516" w:rsidP="00D96516">
      <w:pPr>
        <w:rPr>
          <w:u w:val="single"/>
        </w:rPr>
      </w:pPr>
      <w:r w:rsidRPr="006C2984">
        <w:rPr>
          <w:u w:val="single"/>
        </w:rPr>
        <w:t>Seguridad Física</w:t>
      </w:r>
    </w:p>
    <w:p w14:paraId="3FA44E48" w14:textId="77777777" w:rsidR="00D96516" w:rsidRPr="006C2984" w:rsidRDefault="00D96516" w:rsidP="00D96516">
      <w:pPr>
        <w:pStyle w:val="Prrafodelista"/>
        <w:numPr>
          <w:ilvl w:val="0"/>
          <w:numId w:val="34"/>
        </w:numPr>
      </w:pPr>
      <w:r>
        <w:t>La PLACA</w:t>
      </w:r>
      <w:r w:rsidRPr="006C2984">
        <w:t xml:space="preserve"> no debe tener tornillos visibles para evitar el acceso no autorizado.</w:t>
      </w:r>
    </w:p>
    <w:p w14:paraId="1D5BE8FD" w14:textId="77777777" w:rsidR="00D96516" w:rsidRPr="006C2984" w:rsidRDefault="00D96516" w:rsidP="00D96516">
      <w:pPr>
        <w:pStyle w:val="Prrafodelista"/>
        <w:numPr>
          <w:ilvl w:val="0"/>
          <w:numId w:val="34"/>
        </w:numPr>
      </w:pPr>
      <w:r w:rsidRPr="006C2984">
        <w:t xml:space="preserve">En caso de desmontar la </w:t>
      </w:r>
      <w:r>
        <w:t>PLACA</w:t>
      </w:r>
      <w:r w:rsidRPr="006C2984">
        <w:t xml:space="preserve"> de su caja de </w:t>
      </w:r>
      <w:r>
        <w:t>instalación</w:t>
      </w:r>
      <w:r w:rsidRPr="006C2984">
        <w:t xml:space="preserve">, se debe enviar un mensaje de alarma de </w:t>
      </w:r>
      <w:r>
        <w:t>tamper</w:t>
      </w:r>
      <w:r w:rsidRPr="006C2984">
        <w:t xml:space="preserve"> a la </w:t>
      </w:r>
      <w:r>
        <w:t>CONSERJERÍA</w:t>
      </w:r>
      <w:r w:rsidRPr="006C2984">
        <w:t>.</w:t>
      </w:r>
    </w:p>
    <w:p w14:paraId="6A05FAAA" w14:textId="77777777" w:rsidR="00D96516" w:rsidRPr="006C2984" w:rsidRDefault="00D96516" w:rsidP="00D96516">
      <w:pPr>
        <w:pStyle w:val="Prrafodelista"/>
        <w:numPr>
          <w:ilvl w:val="0"/>
          <w:numId w:val="34"/>
        </w:numPr>
      </w:pPr>
      <w:r w:rsidRPr="006C2984">
        <w:t xml:space="preserve">En caso de que la puerta controlada por la </w:t>
      </w:r>
      <w:r>
        <w:t>PLACA</w:t>
      </w:r>
      <w:r w:rsidRPr="006C2984">
        <w:t xml:space="preserve"> se mantenga abierta</w:t>
      </w:r>
      <w:r>
        <w:t xml:space="preserve"> o se fuerce</w:t>
      </w:r>
      <w:r w:rsidRPr="006C2984">
        <w:t xml:space="preserve">, enviará una alarma a la </w:t>
      </w:r>
      <w:r>
        <w:t>CONSERJERÍA</w:t>
      </w:r>
      <w:r w:rsidRPr="006C2984">
        <w:t>.</w:t>
      </w:r>
    </w:p>
    <w:p w14:paraId="026E33EA" w14:textId="77777777" w:rsidR="00D96516" w:rsidRPr="006C2984" w:rsidRDefault="00D96516" w:rsidP="00D96516">
      <w:pPr>
        <w:rPr>
          <w:u w:val="single"/>
        </w:rPr>
      </w:pPr>
      <w:r w:rsidRPr="006C2984">
        <w:rPr>
          <w:u w:val="single"/>
        </w:rPr>
        <w:t>Interfaces</w:t>
      </w:r>
    </w:p>
    <w:p w14:paraId="58CA378D" w14:textId="77777777" w:rsidR="00D96516" w:rsidRPr="006C2984" w:rsidRDefault="00D96516" w:rsidP="00D96516">
      <w:pPr>
        <w:spacing w:after="252"/>
      </w:pPr>
      <w:r>
        <w:t>La PLACA</w:t>
      </w:r>
      <w:r w:rsidRPr="006C2984">
        <w:t xml:space="preserve"> deberá:</w:t>
      </w:r>
    </w:p>
    <w:p w14:paraId="60C2081F" w14:textId="77777777" w:rsidR="00D96516" w:rsidRPr="006C2984" w:rsidRDefault="00D96516" w:rsidP="00D96516">
      <w:pPr>
        <w:pStyle w:val="Prrafodelista"/>
        <w:numPr>
          <w:ilvl w:val="0"/>
          <w:numId w:val="34"/>
        </w:numPr>
        <w:spacing w:after="42"/>
      </w:pPr>
      <w:r w:rsidRPr="006C2984">
        <w:t>Est</w:t>
      </w:r>
      <w:r>
        <w:t>ar conectada</w:t>
      </w:r>
      <w:r w:rsidRPr="006C2984">
        <w:t xml:space="preserve"> a la red mediante un conector RJ-45 estándar.</w:t>
      </w:r>
    </w:p>
    <w:p w14:paraId="0EBE6D53" w14:textId="77777777" w:rsidR="00D96516" w:rsidRPr="006C2984" w:rsidRDefault="00D96516" w:rsidP="00D96516">
      <w:pPr>
        <w:pStyle w:val="Prrafodelista"/>
        <w:numPr>
          <w:ilvl w:val="0"/>
          <w:numId w:val="34"/>
        </w:numPr>
        <w:spacing w:after="57"/>
      </w:pPr>
      <w:r w:rsidRPr="006C2984">
        <w:lastRenderedPageBreak/>
        <w:t>Acept</w:t>
      </w:r>
      <w:r>
        <w:t>ar</w:t>
      </w:r>
      <w:r w:rsidRPr="006C2984">
        <w:t xml:space="preserve"> la integración </w:t>
      </w:r>
      <w:r>
        <w:t>de</w:t>
      </w:r>
      <w:r w:rsidRPr="006C2984">
        <w:t xml:space="preserve"> cualquier lector de proximidad comercial a través de la interfaz </w:t>
      </w:r>
      <w:proofErr w:type="spellStart"/>
      <w:r w:rsidRPr="006C2984">
        <w:t>Wiegand</w:t>
      </w:r>
      <w:proofErr w:type="spellEnd"/>
      <w:r w:rsidRPr="006C2984">
        <w:t xml:space="preserve"> de 26 bits.</w:t>
      </w:r>
    </w:p>
    <w:p w14:paraId="3A74B762" w14:textId="77777777" w:rsidR="00D96516" w:rsidRPr="006C2984" w:rsidRDefault="00D96516" w:rsidP="00D96516">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2AAC0737" w14:textId="77777777" w:rsidR="00D96516" w:rsidRPr="006C2984" w:rsidRDefault="00D96516" w:rsidP="00D96516">
      <w:pPr>
        <w:pStyle w:val="Prrafodelista"/>
        <w:numPr>
          <w:ilvl w:val="0"/>
          <w:numId w:val="34"/>
        </w:numPr>
        <w:spacing w:after="42"/>
      </w:pPr>
      <w:r w:rsidRPr="006C2984">
        <w:t>Supervis</w:t>
      </w:r>
      <w:r>
        <w:t>ar</w:t>
      </w:r>
      <w:r w:rsidRPr="006C2984">
        <w:t xml:space="preserve"> un sensor de puerta para conocer el estado de la puerta controlada.</w:t>
      </w:r>
    </w:p>
    <w:p w14:paraId="249D8FF1" w14:textId="77777777" w:rsidR="00D96516" w:rsidRPr="006C2984" w:rsidRDefault="00D96516" w:rsidP="00D96516">
      <w:pPr>
        <w:pStyle w:val="Prrafodelista"/>
        <w:numPr>
          <w:ilvl w:val="0"/>
          <w:numId w:val="34"/>
        </w:numPr>
        <w:spacing w:after="54"/>
      </w:pPr>
      <w:r w:rsidRPr="006C2984">
        <w:t>Comunicarse con dispositivos de control de ascensor para permitir el acceso de</w:t>
      </w:r>
      <w:r>
        <w:t>l</w:t>
      </w:r>
      <w:r w:rsidRPr="006C2984">
        <w:t xml:space="preserve"> ascensor a los pisos </w:t>
      </w:r>
      <w:r>
        <w:t>permitidos</w:t>
      </w:r>
      <w:r w:rsidRPr="006C2984">
        <w:t xml:space="preserve"> a los visitantes o residentes.</w:t>
      </w:r>
    </w:p>
    <w:p w14:paraId="4BA7C48D" w14:textId="77777777" w:rsidR="00D96516" w:rsidRPr="006940D0" w:rsidRDefault="00D96516" w:rsidP="00D96516">
      <w:pPr>
        <w:pStyle w:val="Prrafodelista"/>
        <w:numPr>
          <w:ilvl w:val="0"/>
          <w:numId w:val="34"/>
        </w:numPr>
        <w:spacing w:after="0"/>
        <w:jc w:val="both"/>
        <w:rPr>
          <w:rFonts w:cstheme="minorHAnsi"/>
        </w:rPr>
      </w:pPr>
      <w:r w:rsidRPr="006C2984">
        <w:t>Est</w:t>
      </w:r>
      <w:r>
        <w:t>ar</w:t>
      </w:r>
      <w:r w:rsidRPr="006C2984">
        <w:t xml:space="preserve"> conectad</w:t>
      </w:r>
      <w:r>
        <w:t>a</w:t>
      </w:r>
      <w:r w:rsidRPr="006C2984">
        <w:t xml:space="preserve"> a un botón de salida normalmente abierto.</w:t>
      </w:r>
    </w:p>
    <w:p w14:paraId="7E2C314E" w14:textId="77777777" w:rsidR="00D96516" w:rsidRDefault="00D96516" w:rsidP="00D96516">
      <w:pPr>
        <w:pStyle w:val="Prrafodelista"/>
        <w:numPr>
          <w:ilvl w:val="0"/>
          <w:numId w:val="34"/>
        </w:numPr>
        <w:spacing w:after="0"/>
        <w:jc w:val="both"/>
        <w:rPr>
          <w:rFonts w:cstheme="minorHAnsi"/>
        </w:rPr>
      </w:pPr>
      <w:r>
        <w:rPr>
          <w:rFonts w:cstheme="minorHAnsi"/>
        </w:rPr>
        <w:t>Estar conectada a un sistema de alarma de fuego para desbloquear la puerta en caso de emergencia.</w:t>
      </w:r>
    </w:p>
    <w:p w14:paraId="006C869C" w14:textId="77777777" w:rsidR="00D96516" w:rsidRDefault="00D96516" w:rsidP="00D96516">
      <w:pPr>
        <w:pStyle w:val="Prrafodelista"/>
        <w:numPr>
          <w:ilvl w:val="0"/>
          <w:numId w:val="34"/>
        </w:numPr>
        <w:spacing w:after="0"/>
        <w:jc w:val="both"/>
        <w:rPr>
          <w:rFonts w:cstheme="minorHAnsi"/>
        </w:rPr>
      </w:pPr>
      <w:r>
        <w:rPr>
          <w:rFonts w:cstheme="minorHAnsi"/>
        </w:rPr>
        <w:t>Comunicar con relés externos para realizar la apertura segura desde el interior y para abrir puertas adicionales asociadas.</w:t>
      </w:r>
    </w:p>
    <w:p w14:paraId="5E74B928" w14:textId="77777777" w:rsidR="00D96516" w:rsidRPr="006C2984" w:rsidRDefault="00D96516" w:rsidP="00D96516">
      <w:pPr>
        <w:pStyle w:val="Prrafodelista"/>
        <w:numPr>
          <w:ilvl w:val="0"/>
          <w:numId w:val="34"/>
        </w:numPr>
        <w:spacing w:after="0"/>
        <w:jc w:val="both"/>
        <w:rPr>
          <w:rFonts w:cstheme="minorHAnsi"/>
        </w:rPr>
      </w:pPr>
      <w:r>
        <w:rPr>
          <w:rFonts w:cstheme="minorHAnsi"/>
        </w:rPr>
        <w:t xml:space="preserve">Conectarse a controladores de puerta de terceros mediante </w:t>
      </w:r>
      <w:proofErr w:type="gramStart"/>
      <w:r>
        <w:rPr>
          <w:rFonts w:cstheme="minorHAnsi"/>
        </w:rPr>
        <w:t>interface</w:t>
      </w:r>
      <w:proofErr w:type="gramEnd"/>
      <w:r>
        <w:rPr>
          <w:rFonts w:cstheme="minorHAnsi"/>
        </w:rPr>
        <w:t xml:space="preserve"> Wiegand-26 para validar la lectura de tarjeas de proximidad mediante el lector integrado.</w:t>
      </w:r>
    </w:p>
    <w:p w14:paraId="3EF00CFF" w14:textId="77777777" w:rsidR="00D96516" w:rsidRPr="006C2984" w:rsidRDefault="00D96516" w:rsidP="00D96516">
      <w:pPr>
        <w:pStyle w:val="Prrafodelista"/>
      </w:pPr>
    </w:p>
    <w:p w14:paraId="1A2F734C" w14:textId="3BD209BA" w:rsidR="00D96516" w:rsidRPr="006C2984" w:rsidRDefault="00D96516" w:rsidP="00D96516">
      <w:pPr>
        <w:spacing w:after="182" w:line="265" w:lineRule="auto"/>
        <w:ind w:left="10" w:hanging="10"/>
      </w:pPr>
      <w:r>
        <w:rPr>
          <w:color w:val="FF0000"/>
        </w:rPr>
        <w:t xml:space="preserve">[ESTA PARTE ES PARA </w:t>
      </w:r>
      <w:r w:rsidRPr="006C2984">
        <w:rPr>
          <w:color w:val="FF0000"/>
        </w:rPr>
        <w:t>IDENTIFICACIÓN.</w:t>
      </w:r>
      <w:r w:rsidRPr="006C2984">
        <w:t xml:space="preserve"> </w:t>
      </w:r>
      <w:r w:rsidRPr="006C2984">
        <w:rPr>
          <w:color w:val="FF0000"/>
        </w:rPr>
        <w:t>INCLUI</w:t>
      </w:r>
      <w:r>
        <w:rPr>
          <w:color w:val="FF0000"/>
        </w:rPr>
        <w:t>R</w:t>
      </w:r>
      <w:r w:rsidRPr="006C2984">
        <w:rPr>
          <w:color w:val="FF0000"/>
        </w:rPr>
        <w:t xml:space="preserve"> CUANDO </w:t>
      </w:r>
      <w:r>
        <w:rPr>
          <w:color w:val="FF0000"/>
        </w:rPr>
        <w:t xml:space="preserve">SEA </w:t>
      </w:r>
      <w:r w:rsidRPr="006C2984">
        <w:rPr>
          <w:color w:val="FF0000"/>
        </w:rPr>
        <w:t>NECESARIO]</w:t>
      </w:r>
    </w:p>
    <w:p w14:paraId="2966EA3A" w14:textId="38BE3C6A" w:rsidR="00D96516" w:rsidRPr="006C2984" w:rsidRDefault="00A106D6" w:rsidP="00D96516">
      <w:r>
        <w:rPr>
          <w:noProof/>
        </w:rPr>
        <w:drawing>
          <wp:anchor distT="0" distB="0" distL="114300" distR="114300" simplePos="0" relativeHeight="251688448" behindDoc="0" locked="0" layoutInCell="1" allowOverlap="1" wp14:anchorId="752071DE" wp14:editId="2142799E">
            <wp:simplePos x="0" y="0"/>
            <wp:positionH relativeFrom="column">
              <wp:posOffset>-3810</wp:posOffset>
            </wp:positionH>
            <wp:positionV relativeFrom="paragraph">
              <wp:posOffset>-2540</wp:posOffset>
            </wp:positionV>
            <wp:extent cx="1312722" cy="2861953"/>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2722" cy="2861953"/>
                    </a:xfrm>
                    <a:prstGeom prst="rect">
                      <a:avLst/>
                    </a:prstGeom>
                  </pic:spPr>
                </pic:pic>
              </a:graphicData>
            </a:graphic>
            <wp14:sizeRelH relativeFrom="margin">
              <wp14:pctWidth>0</wp14:pctWidth>
            </wp14:sizeRelH>
            <wp14:sizeRelV relativeFrom="margin">
              <wp14:pctHeight>0</wp14:pctHeight>
            </wp14:sizeRelV>
          </wp:anchor>
        </w:drawing>
      </w:r>
      <w:r w:rsidR="00D96516" w:rsidRPr="006C2984">
        <w:t xml:space="preserve">REFRERENCIA: </w:t>
      </w:r>
      <w:r w:rsidR="00D96516">
        <w:t>1445</w:t>
      </w:r>
    </w:p>
    <w:p w14:paraId="6C346EB6" w14:textId="082B9B27" w:rsidR="00D96516" w:rsidRPr="006C2984" w:rsidRDefault="00D96516" w:rsidP="00D96516">
      <w:r w:rsidRPr="006C2984">
        <w:t xml:space="preserve">DESIGNACIÓN: </w:t>
      </w:r>
      <w:r w:rsidRPr="00A84C67">
        <w:t xml:space="preserve">PLACA </w:t>
      </w:r>
      <w:r>
        <w:t>TÁ</w:t>
      </w:r>
      <w:r w:rsidRPr="00A84C67">
        <w:t xml:space="preserve">CTIL </w:t>
      </w:r>
      <w:r>
        <w:t xml:space="preserve">KIN </w:t>
      </w:r>
      <w:r w:rsidRPr="00A84C67">
        <w:t>MEET</w:t>
      </w:r>
    </w:p>
    <w:p w14:paraId="22C95AE5" w14:textId="492960B3" w:rsidR="00092C3A" w:rsidRPr="00C62635" w:rsidRDefault="00092C3A" w:rsidP="00092C3A">
      <w:pPr>
        <w:tabs>
          <w:tab w:val="left" w:pos="709"/>
          <w:tab w:val="left" w:pos="1985"/>
        </w:tabs>
        <w:spacing w:before="120" w:after="80" w:line="240" w:lineRule="auto"/>
        <w:jc w:val="both"/>
        <w:rPr>
          <w:bCs/>
        </w:rPr>
      </w:pPr>
      <w:r w:rsidRPr="00C62635">
        <w:t>REFERENCIA:</w:t>
      </w:r>
      <w:r w:rsidRPr="00C62635">
        <w:rPr>
          <w:bCs/>
        </w:rPr>
        <w:t xml:space="preserve"> </w:t>
      </w:r>
      <w:r>
        <w:rPr>
          <w:bCs/>
        </w:rPr>
        <w:t>1449</w:t>
      </w:r>
    </w:p>
    <w:p w14:paraId="21B0BEC3" w14:textId="7A475D5B" w:rsidR="00092C3A" w:rsidRPr="00C62635" w:rsidRDefault="00092C3A" w:rsidP="00092C3A">
      <w:pPr>
        <w:tabs>
          <w:tab w:val="left" w:pos="709"/>
          <w:tab w:val="left" w:pos="1985"/>
        </w:tabs>
        <w:spacing w:before="120" w:after="80" w:line="240" w:lineRule="auto"/>
        <w:jc w:val="both"/>
        <w:rPr>
          <w:bCs/>
        </w:rPr>
      </w:pPr>
      <w:r w:rsidRPr="00C62635">
        <w:t xml:space="preserve">DESIGNACIÓN: CAJA DE </w:t>
      </w:r>
      <w:r>
        <w:t>EMPOTRAR</w:t>
      </w:r>
      <w:r w:rsidRPr="00C62635">
        <w:t xml:space="preserve"> PLACA </w:t>
      </w:r>
      <w:r w:rsidRPr="00C62635">
        <w:rPr>
          <w:bCs/>
        </w:rPr>
        <w:t xml:space="preserve">KIN   </w:t>
      </w:r>
    </w:p>
    <w:p w14:paraId="66B9E453" w14:textId="77777777" w:rsidR="00092C3A" w:rsidRDefault="00092C3A" w:rsidP="00F263CF">
      <w:pPr>
        <w:tabs>
          <w:tab w:val="left" w:pos="709"/>
          <w:tab w:val="left" w:pos="1985"/>
        </w:tabs>
        <w:spacing w:before="120" w:after="80" w:line="240" w:lineRule="auto"/>
        <w:jc w:val="both"/>
      </w:pPr>
    </w:p>
    <w:p w14:paraId="73FB03A1" w14:textId="149301D4" w:rsidR="00F263CF" w:rsidRPr="00166705" w:rsidRDefault="00F263CF" w:rsidP="00F263CF">
      <w:pPr>
        <w:tabs>
          <w:tab w:val="left" w:pos="709"/>
          <w:tab w:val="left" w:pos="1985"/>
        </w:tabs>
        <w:spacing w:before="120" w:after="80" w:line="240" w:lineRule="auto"/>
        <w:jc w:val="both"/>
        <w:rPr>
          <w:bCs/>
        </w:rPr>
      </w:pPr>
      <w:r w:rsidRPr="00166705">
        <w:t>REFERENC</w:t>
      </w:r>
      <w:r w:rsidRPr="00A31FAA">
        <w:t>IA</w:t>
      </w:r>
      <w:r w:rsidRPr="00166705">
        <w:t>:</w:t>
      </w:r>
      <w:r w:rsidRPr="00166705">
        <w:rPr>
          <w:bCs/>
        </w:rPr>
        <w:t xml:space="preserve"> 9516 </w:t>
      </w:r>
    </w:p>
    <w:p w14:paraId="7FC72388" w14:textId="58FBCB0B" w:rsidR="00F263CF" w:rsidRPr="00166705" w:rsidRDefault="00F263CF" w:rsidP="00F263CF">
      <w:pPr>
        <w:tabs>
          <w:tab w:val="left" w:pos="709"/>
          <w:tab w:val="left" w:pos="1985"/>
        </w:tabs>
        <w:spacing w:before="120" w:after="80" w:line="240" w:lineRule="auto"/>
        <w:jc w:val="both"/>
        <w:rPr>
          <w:bCs/>
        </w:rPr>
      </w:pPr>
      <w:r w:rsidRPr="00166705">
        <w:t>DESIGNA</w:t>
      </w:r>
      <w:r w:rsidRPr="00A31FAA">
        <w:t>C</w:t>
      </w:r>
      <w:r w:rsidRPr="00166705">
        <w:t>I</w:t>
      </w:r>
      <w:r w:rsidRPr="00A31FAA">
        <w:t>Ó</w:t>
      </w:r>
      <w:r w:rsidRPr="00166705">
        <w:t xml:space="preserve">N: </w:t>
      </w:r>
      <w:r w:rsidRPr="00A31FAA">
        <w:t xml:space="preserve">CAJA DE SUPERFICIE PLACA </w:t>
      </w:r>
      <w:r w:rsidRPr="00166705">
        <w:rPr>
          <w:bCs/>
        </w:rPr>
        <w:t xml:space="preserve">KIN   </w:t>
      </w:r>
    </w:p>
    <w:p w14:paraId="55872703" w14:textId="77777777" w:rsidR="00E406CA" w:rsidRPr="00166705" w:rsidRDefault="00E406CA" w:rsidP="00EA77F6"/>
    <w:p w14:paraId="194016C1" w14:textId="77777777" w:rsidR="00E406CA" w:rsidRPr="00166705" w:rsidRDefault="00E406CA" w:rsidP="00EA77F6"/>
    <w:p w14:paraId="0202FADD" w14:textId="77777777" w:rsidR="00EA77F6" w:rsidRPr="00166705" w:rsidRDefault="00EA77F6" w:rsidP="00EA77F6"/>
    <w:p w14:paraId="38F19367" w14:textId="2BB3081C" w:rsidR="00DC0623" w:rsidRPr="00166705" w:rsidRDefault="001578E2">
      <w:pPr>
        <w:rPr>
          <w:u w:val="single"/>
        </w:rPr>
      </w:pPr>
      <w:r w:rsidRPr="00166705">
        <w:rPr>
          <w:u w:val="single"/>
        </w:rPr>
        <w:br w:type="page"/>
      </w:r>
    </w:p>
    <w:p w14:paraId="06E81900" w14:textId="02BEA6F8" w:rsidR="00DC0623" w:rsidRPr="00AE2520" w:rsidRDefault="00DC0623" w:rsidP="00DC0623">
      <w:pPr>
        <w:pStyle w:val="Ttulo2"/>
      </w:pPr>
      <w:bookmarkStart w:id="18" w:name="_Toc40878160"/>
      <w:r>
        <w:lastRenderedPageBreak/>
        <w:t xml:space="preserve">PLACA DE CALLE VIDEO </w:t>
      </w:r>
      <w:r w:rsidR="001E41EB">
        <w:t>ANTI VANDÁLICA</w:t>
      </w:r>
      <w:bookmarkEnd w:id="18"/>
    </w:p>
    <w:p w14:paraId="1113DA9D" w14:textId="77777777" w:rsidR="00DC0623" w:rsidRPr="00397FCB" w:rsidRDefault="00DC0623" w:rsidP="00DC0623">
      <w:pPr>
        <w:pStyle w:val="Ttulo3"/>
        <w:rPr>
          <w:rStyle w:val="Textoennegrita"/>
        </w:rPr>
      </w:pPr>
      <w:r w:rsidRPr="00397FCB">
        <w:rPr>
          <w:rStyle w:val="Textoennegrita"/>
        </w:rPr>
        <w:t>Descripción</w:t>
      </w:r>
    </w:p>
    <w:p w14:paraId="41B662B2" w14:textId="02FEA828" w:rsidR="00DC0623" w:rsidRPr="00397FCB" w:rsidRDefault="00DC0623" w:rsidP="00DC0623">
      <w:pPr>
        <w:jc w:val="both"/>
      </w:pPr>
      <w:r>
        <w:t>La</w:t>
      </w:r>
      <w:r w:rsidRPr="00397FCB">
        <w:t xml:space="preserve"> </w:t>
      </w:r>
      <w:r>
        <w:t>PLACA</w:t>
      </w:r>
      <w:r w:rsidRPr="00397FCB">
        <w:t xml:space="preserve"> debe ser de estructura </w:t>
      </w:r>
      <w:r w:rsidR="001E41EB">
        <w:t xml:space="preserve">de acero inoxidable </w:t>
      </w:r>
      <w:r w:rsidRPr="00397FCB">
        <w:t>compacta e incluir los siguientes elementos: amplificador de audio, cámara de vídeo en color con iluminación de escena blanca, pantalla</w:t>
      </w:r>
      <w:r w:rsidR="00630621">
        <w:t xml:space="preserve"> </w:t>
      </w:r>
      <w:r w:rsidRPr="00397FCB">
        <w:t xml:space="preserve">y lector de tarjetas de proximidad. </w:t>
      </w:r>
      <w:r w:rsidR="00AB0432">
        <w:t>Debe incorporar ayudas para las personas con déficit visual.</w:t>
      </w:r>
    </w:p>
    <w:p w14:paraId="0CF52035" w14:textId="77777777" w:rsidR="00DC0623" w:rsidRPr="00397FCB" w:rsidRDefault="00DC0623" w:rsidP="00DC0623">
      <w:pPr>
        <w:pStyle w:val="Ttulo3"/>
        <w:rPr>
          <w:rStyle w:val="Textoennegrita"/>
        </w:rPr>
      </w:pPr>
      <w:r w:rsidRPr="00397FCB">
        <w:rPr>
          <w:rStyle w:val="Textoennegrita"/>
        </w:rPr>
        <w:t>Configuración</w:t>
      </w:r>
    </w:p>
    <w:p w14:paraId="32E1470E" w14:textId="77777777" w:rsidR="00DC0623" w:rsidRPr="00397FCB" w:rsidRDefault="00DC0623" w:rsidP="00DC0623">
      <w:pPr>
        <w:pStyle w:val="Prrafodelista"/>
        <w:numPr>
          <w:ilvl w:val="0"/>
          <w:numId w:val="50"/>
        </w:numPr>
        <w:spacing w:after="42"/>
      </w:pPr>
      <w:r>
        <w:t>La PLACA</w:t>
      </w:r>
      <w:r w:rsidRPr="00397FCB">
        <w:t xml:space="preserve"> se configurará a través de un servidor web </w:t>
      </w:r>
      <w:r>
        <w:t>embebido</w:t>
      </w:r>
      <w:r w:rsidRPr="00397FCB">
        <w:t>.</w:t>
      </w:r>
    </w:p>
    <w:p w14:paraId="076FA79A" w14:textId="46233FBA" w:rsidR="00DC0623" w:rsidRDefault="00DC0623" w:rsidP="00DC0623">
      <w:pPr>
        <w:pStyle w:val="Prrafodelista"/>
        <w:numPr>
          <w:ilvl w:val="0"/>
          <w:numId w:val="50"/>
        </w:numPr>
        <w:spacing w:after="42"/>
      </w:pPr>
      <w:r>
        <w:t>La PLACA</w:t>
      </w:r>
      <w:r w:rsidRPr="00397FCB">
        <w:t xml:space="preserve"> será configurable para funcionar como un </w:t>
      </w:r>
      <w:r>
        <w:t>p</w:t>
      </w:r>
      <w:r w:rsidRPr="00397FCB">
        <w:t>anel de ent</w:t>
      </w:r>
      <w:r>
        <w:t>rada general o panel de bloque.</w:t>
      </w:r>
    </w:p>
    <w:p w14:paraId="1BFD8049" w14:textId="77777777" w:rsidR="00B02A55" w:rsidRDefault="00B02A55" w:rsidP="00B02A55">
      <w:pPr>
        <w:pStyle w:val="Prrafodelista"/>
        <w:numPr>
          <w:ilvl w:val="0"/>
          <w:numId w:val="50"/>
        </w:numPr>
        <w:spacing w:after="42"/>
      </w:pPr>
      <w:r>
        <w:t>La PLACA debe poder ajustar los niveles de audio de bajada y síntesis de voz independientemente.</w:t>
      </w:r>
    </w:p>
    <w:p w14:paraId="672F31C8" w14:textId="77777777" w:rsidR="00B02A55" w:rsidRDefault="00B02A55" w:rsidP="00B02A55">
      <w:pPr>
        <w:pStyle w:val="Prrafodelista"/>
        <w:numPr>
          <w:ilvl w:val="0"/>
          <w:numId w:val="50"/>
        </w:numPr>
        <w:spacing w:after="42"/>
      </w:pPr>
      <w:r>
        <w:t>La PLACA debe poderse configurar al menos en 12 idiomas para mostrar los textos y síntesis de voz.</w:t>
      </w:r>
    </w:p>
    <w:p w14:paraId="617D654F" w14:textId="77777777" w:rsidR="00DC0623" w:rsidRDefault="00DC0623" w:rsidP="00DC0623">
      <w:pPr>
        <w:pStyle w:val="Prrafodelista"/>
        <w:numPr>
          <w:ilvl w:val="0"/>
          <w:numId w:val="34"/>
        </w:numPr>
        <w:spacing w:after="57"/>
      </w:pPr>
      <w:r>
        <w:t>La PLACA</w:t>
      </w:r>
      <w:r w:rsidRPr="00397FCB">
        <w:t xml:space="preserve"> proporcionará una forma sencilla de mostrar la configuración actual de la red.</w:t>
      </w:r>
      <w:r w:rsidRPr="002E3ACE">
        <w:t xml:space="preserve"> </w:t>
      </w:r>
    </w:p>
    <w:p w14:paraId="22A4618A" w14:textId="5A81B2AB" w:rsidR="00DC0623" w:rsidRDefault="00DC0623" w:rsidP="00DC0623">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r>
        <w:t>.</w:t>
      </w:r>
    </w:p>
    <w:p w14:paraId="3CB03B7E" w14:textId="4C56A876" w:rsidR="00B02A55" w:rsidRDefault="00B02A55" w:rsidP="00DC0623">
      <w:pPr>
        <w:pStyle w:val="Prrafodelista"/>
        <w:numPr>
          <w:ilvl w:val="0"/>
          <w:numId w:val="34"/>
        </w:numPr>
        <w:spacing w:after="57"/>
      </w:pPr>
      <w:r>
        <w:t xml:space="preserve">La PLACA debe poder configurarse con una imagen personalizada en la pantalla de bienvenida. </w:t>
      </w:r>
    </w:p>
    <w:p w14:paraId="33899E32" w14:textId="42BD3D0E" w:rsidR="001E41EB" w:rsidRDefault="001E41EB" w:rsidP="00DC0623">
      <w:pPr>
        <w:pStyle w:val="Prrafodelista"/>
        <w:numPr>
          <w:ilvl w:val="0"/>
          <w:numId w:val="34"/>
        </w:numPr>
        <w:spacing w:after="57"/>
      </w:pPr>
      <w:r>
        <w:t>La PLACA debe poder mostrar solo las funciones habilitadas para cada instalación.</w:t>
      </w:r>
    </w:p>
    <w:p w14:paraId="6B11D891" w14:textId="77777777" w:rsidR="00B02A55" w:rsidRDefault="00B02A55" w:rsidP="00B02A55">
      <w:pPr>
        <w:pStyle w:val="Prrafodelista"/>
        <w:numPr>
          <w:ilvl w:val="0"/>
          <w:numId w:val="34"/>
        </w:numPr>
        <w:spacing w:after="57"/>
      </w:pPr>
      <w:r>
        <w:t>La PLACA debe poder configurarse a parámetros de fábrica cuando se necesite.</w:t>
      </w:r>
    </w:p>
    <w:p w14:paraId="4241A2DD" w14:textId="0BB02F5B" w:rsidR="00B02A55" w:rsidRPr="00397FCB" w:rsidRDefault="00EA6318" w:rsidP="00B02A55">
      <w:pPr>
        <w:pStyle w:val="Prrafodelista"/>
        <w:numPr>
          <w:ilvl w:val="0"/>
          <w:numId w:val="34"/>
        </w:numPr>
        <w:spacing w:after="57"/>
      </w:pPr>
      <w:r>
        <w:t>En l</w:t>
      </w:r>
      <w:r w:rsidR="00B02A55">
        <w:t>a PLACA debe poder</w:t>
      </w:r>
      <w:r>
        <w:t>se</w:t>
      </w:r>
      <w:r w:rsidR="00B02A55">
        <w:t xml:space="preserve"> actualizar el firmware.</w:t>
      </w:r>
    </w:p>
    <w:p w14:paraId="173EBCCF" w14:textId="77777777" w:rsidR="00DC0623" w:rsidRPr="00397FCB" w:rsidRDefault="00DC0623" w:rsidP="00DC0623">
      <w:pPr>
        <w:pStyle w:val="Ttulo3"/>
        <w:rPr>
          <w:rStyle w:val="Textoennegrita"/>
        </w:rPr>
      </w:pPr>
      <w:r w:rsidRPr="00397FCB">
        <w:rPr>
          <w:rStyle w:val="Textoennegrita"/>
        </w:rPr>
        <w:t>Funciones</w:t>
      </w:r>
    </w:p>
    <w:p w14:paraId="5CDE0439" w14:textId="77777777" w:rsidR="00DC0623" w:rsidRDefault="00DC0623" w:rsidP="00DC0623">
      <w:pPr>
        <w:spacing w:after="90" w:line="438" w:lineRule="auto"/>
        <w:ind w:right="2"/>
      </w:pPr>
      <w:r>
        <w:t>La PLACA</w:t>
      </w:r>
      <w:r w:rsidRPr="00397FCB">
        <w:t xml:space="preserve"> </w:t>
      </w:r>
      <w:r>
        <w:t>dispondrá de</w:t>
      </w:r>
      <w:r w:rsidRPr="00397FCB">
        <w:t xml:space="preserve"> las siguientes funciones: </w:t>
      </w:r>
    </w:p>
    <w:p w14:paraId="4C54F34C" w14:textId="77777777" w:rsidR="00DC0623" w:rsidRDefault="00DC0623" w:rsidP="00DC0623">
      <w:pPr>
        <w:spacing w:after="90" w:line="438" w:lineRule="auto"/>
        <w:ind w:right="2"/>
        <w:rPr>
          <w:u w:val="single" w:color="595959"/>
        </w:rPr>
      </w:pPr>
      <w:r>
        <w:rPr>
          <w:u w:val="single" w:color="595959"/>
        </w:rPr>
        <w:t>Información</w:t>
      </w:r>
    </w:p>
    <w:p w14:paraId="7206765C" w14:textId="47C2D689" w:rsidR="00DC0623" w:rsidRDefault="00DC0623">
      <w:pPr>
        <w:pStyle w:val="Prrafodelista"/>
        <w:numPr>
          <w:ilvl w:val="0"/>
          <w:numId w:val="50"/>
        </w:numPr>
        <w:spacing w:after="57"/>
      </w:pPr>
      <w:r w:rsidRPr="00A31FAA">
        <w:t xml:space="preserve">En reposo la placa de calle mostrará </w:t>
      </w:r>
      <w:r w:rsidR="00630621" w:rsidRPr="00A31FAA">
        <w:t xml:space="preserve">las funciones disponibles por medio de iconos </w:t>
      </w:r>
      <w:r w:rsidR="001E41EB">
        <w:t xml:space="preserve">y texto en el idioma local </w:t>
      </w:r>
      <w:r w:rsidR="00630621" w:rsidRPr="00A31FAA">
        <w:t>junto a la</w:t>
      </w:r>
      <w:r w:rsidRPr="00A31FAA">
        <w:t xml:space="preserve"> fecha y la hora.</w:t>
      </w:r>
    </w:p>
    <w:p w14:paraId="18AD168C" w14:textId="5B75E466" w:rsidR="00EB0DCB" w:rsidRDefault="00EB0DCB">
      <w:pPr>
        <w:pStyle w:val="Prrafodelista"/>
        <w:numPr>
          <w:ilvl w:val="0"/>
          <w:numId w:val="50"/>
        </w:numPr>
        <w:spacing w:after="57"/>
      </w:pPr>
      <w:r>
        <w:t>Mostrará una imagen personalizada en pantalla para información del usuario.</w:t>
      </w:r>
    </w:p>
    <w:p w14:paraId="54C7FD1D" w14:textId="25CF7221" w:rsidR="00EB0DCB" w:rsidRPr="00A31FAA" w:rsidRDefault="00EB0DCB" w:rsidP="00A31FAA">
      <w:pPr>
        <w:pStyle w:val="Prrafodelista"/>
        <w:numPr>
          <w:ilvl w:val="0"/>
          <w:numId w:val="50"/>
        </w:numPr>
        <w:spacing w:after="57"/>
      </w:pPr>
      <w:r>
        <w:t>Mostrará una lista ordenada alfabéticamente de residentes para facilitar la llamada.</w:t>
      </w:r>
    </w:p>
    <w:p w14:paraId="22553B62" w14:textId="77777777" w:rsidR="00B02A55" w:rsidRPr="00B84A45" w:rsidRDefault="00B02A55" w:rsidP="00B02A55">
      <w:pPr>
        <w:pStyle w:val="Prrafodelista"/>
        <w:numPr>
          <w:ilvl w:val="0"/>
          <w:numId w:val="50"/>
        </w:numPr>
        <w:spacing w:after="57"/>
      </w:pPr>
      <w:r>
        <w:t>La PLACA debe reproducir un mensaje vocal de apertura de puerta en el idioma local como ayuda a las visitas y residentes</w:t>
      </w:r>
    </w:p>
    <w:p w14:paraId="602D5105" w14:textId="063F9FA5" w:rsidR="00630621" w:rsidRPr="00A31FAA" w:rsidRDefault="00630621" w:rsidP="00A31FAA">
      <w:pPr>
        <w:pStyle w:val="Prrafodelista"/>
        <w:numPr>
          <w:ilvl w:val="0"/>
          <w:numId w:val="50"/>
        </w:numPr>
        <w:spacing w:after="57"/>
      </w:pPr>
      <w:r w:rsidRPr="00A31FAA">
        <w:t xml:space="preserve">Una página </w:t>
      </w:r>
      <w:r w:rsidR="00B02A55" w:rsidRPr="00A31FAA">
        <w:t xml:space="preserve">personalizable </w:t>
      </w:r>
      <w:r w:rsidRPr="00A31FAA">
        <w:t>de ayuda mostrará el uso de cada icono en el lenguaje local.</w:t>
      </w:r>
    </w:p>
    <w:p w14:paraId="6C768A05" w14:textId="1F6C7660" w:rsidR="00630621" w:rsidRDefault="00630621">
      <w:pPr>
        <w:pStyle w:val="Prrafodelista"/>
        <w:numPr>
          <w:ilvl w:val="0"/>
          <w:numId w:val="50"/>
        </w:numPr>
        <w:spacing w:after="57"/>
      </w:pPr>
      <w:r w:rsidRPr="00A31FAA">
        <w:t>Toda la actividad de las diferentes funciones debe incluir información gráfica y de texto</w:t>
      </w:r>
      <w:r w:rsidR="00EB0DCB">
        <w:t xml:space="preserve"> para facilitar el uso a las personas con pérdida auditiva</w:t>
      </w:r>
      <w:r w:rsidRPr="00A31FAA">
        <w:t>.</w:t>
      </w:r>
    </w:p>
    <w:p w14:paraId="75212D9D" w14:textId="1F060BBB" w:rsidR="00EB0DCB" w:rsidRDefault="00EB0DCB">
      <w:pPr>
        <w:pStyle w:val="Prrafodelista"/>
        <w:numPr>
          <w:ilvl w:val="0"/>
          <w:numId w:val="50"/>
        </w:numPr>
        <w:spacing w:after="57"/>
      </w:pPr>
      <w:r>
        <w:t>Los pulsadores más destacados estarán señalizados para facilitar el manejo a las personas con pérdida visual.</w:t>
      </w:r>
    </w:p>
    <w:p w14:paraId="45FCCA04" w14:textId="336E3C42" w:rsidR="00EB0DCB" w:rsidRPr="00A31FAA" w:rsidRDefault="00EB0DCB" w:rsidP="00A31FAA">
      <w:pPr>
        <w:pStyle w:val="Prrafodelista"/>
        <w:numPr>
          <w:ilvl w:val="0"/>
          <w:numId w:val="50"/>
        </w:numPr>
        <w:spacing w:after="57"/>
      </w:pPr>
      <w:r>
        <w:t>Las funciones disponibles deben poder seleccionarse en un menú gráfico en pantalla.</w:t>
      </w:r>
    </w:p>
    <w:p w14:paraId="7CF799C2" w14:textId="77777777" w:rsidR="00DC0623" w:rsidRPr="00397FCB" w:rsidRDefault="00DC0623" w:rsidP="00DC0623">
      <w:pPr>
        <w:spacing w:after="90" w:line="438" w:lineRule="auto"/>
        <w:ind w:right="2"/>
      </w:pPr>
      <w:r>
        <w:rPr>
          <w:u w:val="single" w:color="595959"/>
        </w:rPr>
        <w:t>Llam</w:t>
      </w:r>
      <w:r w:rsidRPr="00397FCB">
        <w:rPr>
          <w:u w:val="single" w:color="595959"/>
        </w:rPr>
        <w:t>a</w:t>
      </w:r>
      <w:r>
        <w:rPr>
          <w:u w:val="single" w:color="595959"/>
        </w:rPr>
        <w:t>da</w:t>
      </w:r>
    </w:p>
    <w:p w14:paraId="41D2AEDF" w14:textId="5C68D1A7" w:rsidR="00DC0623" w:rsidRDefault="00DC0623" w:rsidP="00DC0623">
      <w:pPr>
        <w:pStyle w:val="Prrafodelista"/>
        <w:numPr>
          <w:ilvl w:val="0"/>
          <w:numId w:val="50"/>
        </w:numPr>
        <w:spacing w:after="252"/>
        <w:ind w:left="600"/>
      </w:pPr>
      <w:r w:rsidRPr="00397FCB">
        <w:t xml:space="preserve">Llamada directa a </w:t>
      </w:r>
      <w:r>
        <w:t>TERMINAL</w:t>
      </w:r>
      <w:r w:rsidRPr="00397FCB">
        <w:t xml:space="preserve">. Introduciendo un código de </w:t>
      </w:r>
      <w:r>
        <w:t xml:space="preserve">1 a </w:t>
      </w:r>
      <w:r w:rsidRPr="00397FCB">
        <w:t xml:space="preserve">4 dígitos para la entrada de bloque y </w:t>
      </w:r>
      <w:r>
        <w:t xml:space="preserve">5 a </w:t>
      </w:r>
      <w:r w:rsidRPr="00397FCB">
        <w:t>7 dígitos para la entrada general.</w:t>
      </w:r>
      <w:r w:rsidR="00630621">
        <w:t xml:space="preserve"> El marcado de llamada se debe poder combinar con una letra mediante un teclado configurable.</w:t>
      </w:r>
    </w:p>
    <w:p w14:paraId="3C3FCABC" w14:textId="3661BB6D" w:rsidR="00630621" w:rsidRDefault="00630621" w:rsidP="00DC0623">
      <w:pPr>
        <w:pStyle w:val="Prrafodelista"/>
        <w:numPr>
          <w:ilvl w:val="0"/>
          <w:numId w:val="50"/>
        </w:numPr>
        <w:spacing w:after="252"/>
        <w:ind w:left="600"/>
      </w:pPr>
      <w:r>
        <w:lastRenderedPageBreak/>
        <w:t>Llamada mediante agenda. Los nombres de los residentes se deben mostrar ordenados alfabéticamente con la opción de desplazar la lista para encontrar al residente deseado.</w:t>
      </w:r>
    </w:p>
    <w:p w14:paraId="4A8B838B" w14:textId="77777777" w:rsidR="00DC0623" w:rsidRDefault="00DC0623" w:rsidP="00DC0623">
      <w:pPr>
        <w:pStyle w:val="Prrafodelista"/>
        <w:numPr>
          <w:ilvl w:val="0"/>
          <w:numId w:val="50"/>
        </w:numPr>
        <w:spacing w:after="252"/>
        <w:ind w:left="600"/>
      </w:pPr>
      <w:r>
        <w:t>La llamada a los TERMINALES debe desviarse opcionalmente a los teléfonos móviles de los propietarios sin necesidad de elementos de infraestructura adicional mediante una conexión a internet.</w:t>
      </w:r>
    </w:p>
    <w:p w14:paraId="65423FDD" w14:textId="78D114F8" w:rsidR="00DC0623" w:rsidRPr="00397FCB" w:rsidRDefault="00DC0623" w:rsidP="00DC0623">
      <w:pPr>
        <w:pStyle w:val="Prrafodelista"/>
        <w:numPr>
          <w:ilvl w:val="0"/>
          <w:numId w:val="50"/>
        </w:numPr>
        <w:spacing w:after="252"/>
        <w:ind w:left="600"/>
      </w:pPr>
      <w:r w:rsidRPr="00397FCB">
        <w:t xml:space="preserve">Llamada a </w:t>
      </w:r>
      <w:r>
        <w:t>CONSERJERÍA</w:t>
      </w:r>
      <w:r w:rsidR="00EB0DCB" w:rsidRPr="00EB0DCB">
        <w:t xml:space="preserve"> </w:t>
      </w:r>
      <w:r w:rsidR="00EB0DCB" w:rsidRPr="00397FCB">
        <w:t xml:space="preserve">Introduciendo un código de 4 dígitos </w:t>
      </w:r>
      <w:r w:rsidR="00EB0DCB">
        <w:t>o pulsando simplemente la tecla campana</w:t>
      </w:r>
      <w:r w:rsidRPr="00397FCB">
        <w:t>.</w:t>
      </w:r>
    </w:p>
    <w:p w14:paraId="3998EF5B" w14:textId="77777777" w:rsidR="00DC0623" w:rsidRPr="00397FCB" w:rsidRDefault="00DC0623" w:rsidP="00DC0623">
      <w:pPr>
        <w:spacing w:after="259" w:line="259" w:lineRule="auto"/>
        <w:ind w:left="-5" w:hanging="10"/>
      </w:pPr>
      <w:r>
        <w:rPr>
          <w:u w:val="single" w:color="595959"/>
        </w:rPr>
        <w:t>Autoe</w:t>
      </w:r>
      <w:r w:rsidRPr="00397FCB">
        <w:rPr>
          <w:u w:val="single" w:color="595959"/>
        </w:rPr>
        <w:t>ncendido</w:t>
      </w:r>
    </w:p>
    <w:p w14:paraId="3B234961" w14:textId="77777777" w:rsidR="00DC0623" w:rsidRPr="00397FCB" w:rsidRDefault="00DC0623" w:rsidP="00DC0623">
      <w:pPr>
        <w:pStyle w:val="Prrafodelista"/>
        <w:numPr>
          <w:ilvl w:val="0"/>
          <w:numId w:val="50"/>
        </w:numPr>
        <w:spacing w:after="252"/>
        <w:ind w:left="600"/>
      </w:pPr>
      <w:r w:rsidRPr="00397FCB">
        <w:t>Aceptar</w:t>
      </w:r>
      <w:r>
        <w:t>á la</w:t>
      </w:r>
      <w:r w:rsidRPr="00397FCB">
        <w:t xml:space="preserve"> llamada de </w:t>
      </w:r>
      <w:r>
        <w:t>un TERMINAL de vivienda</w:t>
      </w:r>
      <w:r w:rsidRPr="00397FCB">
        <w:t xml:space="preserve"> o de </w:t>
      </w:r>
      <w:r>
        <w:t>CONSERJERÍA</w:t>
      </w:r>
      <w:r w:rsidRPr="00397FCB">
        <w:t xml:space="preserve">. En este caso, la </w:t>
      </w:r>
      <w:r>
        <w:t>PLACA</w:t>
      </w:r>
      <w:r w:rsidRPr="00397FCB">
        <w:t xml:space="preserve"> no generará ningún sonido. El usuario podrá </w:t>
      </w:r>
      <w:r>
        <w:t>abrir la comunicación de audio.</w:t>
      </w:r>
    </w:p>
    <w:p w14:paraId="53C2E77A" w14:textId="77777777" w:rsidR="00DC0623" w:rsidRDefault="00DC0623" w:rsidP="00DC0623">
      <w:pPr>
        <w:spacing w:after="117" w:line="410" w:lineRule="auto"/>
        <w:ind w:right="1206"/>
      </w:pPr>
      <w:r>
        <w:rPr>
          <w:u w:val="single" w:color="595959"/>
        </w:rPr>
        <w:t>Conversació</w:t>
      </w:r>
      <w:r w:rsidRPr="00397FCB">
        <w:rPr>
          <w:u w:val="single" w:color="595959"/>
        </w:rPr>
        <w:t>n</w:t>
      </w:r>
    </w:p>
    <w:p w14:paraId="773719F8" w14:textId="77777777" w:rsidR="00DC0623" w:rsidRPr="00397FCB" w:rsidRDefault="00DC0623" w:rsidP="00DC0623">
      <w:pPr>
        <w:pStyle w:val="Prrafodelista"/>
        <w:numPr>
          <w:ilvl w:val="0"/>
          <w:numId w:val="50"/>
        </w:numPr>
        <w:spacing w:after="252"/>
        <w:ind w:left="600"/>
      </w:pPr>
      <w:r>
        <w:t>C</w:t>
      </w:r>
      <w:r w:rsidRPr="00397FCB">
        <w:t>omunicación de audio y video con los terminales de</w:t>
      </w:r>
      <w:r>
        <w:t xml:space="preserve"> vivienda</w:t>
      </w:r>
      <w:r w:rsidRPr="00397FCB">
        <w:t xml:space="preserve">, con información de tiempo </w:t>
      </w:r>
      <w:r>
        <w:t xml:space="preserve">de conversación </w:t>
      </w:r>
      <w:r w:rsidRPr="00397FCB">
        <w:t>en la pantalla.</w:t>
      </w:r>
    </w:p>
    <w:p w14:paraId="17EC3974" w14:textId="4564CCD7" w:rsidR="00DC0623" w:rsidRDefault="00DC0623" w:rsidP="00DC0623">
      <w:pPr>
        <w:pStyle w:val="Prrafodelista"/>
        <w:numPr>
          <w:ilvl w:val="0"/>
          <w:numId w:val="50"/>
        </w:numPr>
        <w:spacing w:after="252"/>
        <w:ind w:left="600"/>
      </w:pPr>
      <w:r w:rsidRPr="00397FCB">
        <w:t>Información audible y visible del estado de la comunicación con logos, mensajes de texto y síntesis de voz.</w:t>
      </w:r>
    </w:p>
    <w:p w14:paraId="47131FEF" w14:textId="0FFAD1DA" w:rsidR="00132427" w:rsidRPr="00397FCB" w:rsidRDefault="00132427" w:rsidP="00132427">
      <w:pPr>
        <w:pStyle w:val="Prrafodelista"/>
        <w:numPr>
          <w:ilvl w:val="0"/>
          <w:numId w:val="50"/>
        </w:numPr>
        <w:spacing w:after="252"/>
        <w:ind w:left="600"/>
      </w:pPr>
      <w:r>
        <w:t>Cámaras de video IP asociadas a la PLACA se deben poder seleccionar desde el TERMINAL para tener diferentes puntos de vista.</w:t>
      </w:r>
    </w:p>
    <w:p w14:paraId="5C64E271" w14:textId="77777777" w:rsidR="00DC0623" w:rsidRPr="00397FCB" w:rsidRDefault="00DC0623" w:rsidP="00DC0623">
      <w:pPr>
        <w:spacing w:after="259" w:line="259" w:lineRule="auto"/>
        <w:ind w:left="-5" w:hanging="10"/>
      </w:pPr>
      <w:r w:rsidRPr="00397FCB">
        <w:rPr>
          <w:u w:val="single" w:color="595959"/>
        </w:rPr>
        <w:t>Control de acceso</w:t>
      </w:r>
    </w:p>
    <w:p w14:paraId="254FF7F2" w14:textId="77777777" w:rsidR="00DC0623" w:rsidRPr="00397FCB" w:rsidRDefault="00DC0623" w:rsidP="00DC0623">
      <w:pPr>
        <w:pStyle w:val="Prrafodelista"/>
        <w:numPr>
          <w:ilvl w:val="0"/>
          <w:numId w:val="50"/>
        </w:numPr>
      </w:pPr>
      <w:r w:rsidRPr="00397FCB">
        <w:t>Activ</w:t>
      </w:r>
      <w:r>
        <w:t>ación de</w:t>
      </w:r>
      <w:r w:rsidRPr="00397FCB">
        <w:t xml:space="preserve"> la cerradura eléctrica de diferentes maneras:</w:t>
      </w:r>
    </w:p>
    <w:p w14:paraId="07E7D22A" w14:textId="0B3BC353" w:rsidR="00DC0623" w:rsidRPr="00397FCB" w:rsidRDefault="00DC0623" w:rsidP="00DC0623">
      <w:pPr>
        <w:pStyle w:val="Prrafodelista"/>
        <w:numPr>
          <w:ilvl w:val="1"/>
          <w:numId w:val="50"/>
        </w:numPr>
      </w:pPr>
      <w:r>
        <w:t>Desde el TERMINAL de vivienda</w:t>
      </w:r>
      <w:r w:rsidR="002E387E">
        <w:t>, teléfono móvil</w:t>
      </w:r>
      <w:r>
        <w:t xml:space="preserve"> o CONSERJERÍA </w:t>
      </w:r>
      <w:r w:rsidRPr="00397FCB">
        <w:t>en comunicación</w:t>
      </w:r>
      <w:r>
        <w:t xml:space="preserve"> con la PLACA</w:t>
      </w:r>
      <w:r w:rsidRPr="00397FCB">
        <w:t>.</w:t>
      </w:r>
    </w:p>
    <w:p w14:paraId="108CE055" w14:textId="77777777" w:rsidR="00A106D6" w:rsidRDefault="00A106D6" w:rsidP="00A106D6">
      <w:pPr>
        <w:pStyle w:val="Prrafodelista"/>
        <w:numPr>
          <w:ilvl w:val="1"/>
          <w:numId w:val="50"/>
        </w:numPr>
      </w:pPr>
      <w:r w:rsidRPr="00397FCB">
        <w:t xml:space="preserve">Validación de una tarjeta de proximidad </w:t>
      </w:r>
      <w:proofErr w:type="spellStart"/>
      <w:r w:rsidRPr="00397FCB">
        <w:t>Mifare</w:t>
      </w:r>
      <w:proofErr w:type="spellEnd"/>
      <w:r w:rsidRPr="00397FCB">
        <w:t xml:space="preserve"> </w:t>
      </w:r>
      <w:r>
        <w:t xml:space="preserve">de un </w:t>
      </w:r>
      <w:r w:rsidRPr="00397FCB">
        <w:t>residente. Cada residente tendrá al menos un</w:t>
      </w:r>
      <w:r>
        <w:t>a tarjeta</w:t>
      </w:r>
      <w:r w:rsidRPr="00397FCB">
        <w:t xml:space="preserve"> individual que activará la cerradura eléctrica. L</w:t>
      </w:r>
      <w:r>
        <w:t>a</w:t>
      </w:r>
      <w:r w:rsidRPr="00397FCB">
        <w:t xml:space="preserve">s </w:t>
      </w:r>
      <w:r>
        <w:t>tarjetas</w:t>
      </w:r>
      <w:r w:rsidRPr="00397FCB">
        <w:t xml:space="preserve"> se </w:t>
      </w:r>
      <w:r>
        <w:t xml:space="preserve">pueden configurar </w:t>
      </w:r>
      <w:r w:rsidRPr="00397FCB">
        <w:t>alternativamente con una fecha de caducidad.</w:t>
      </w:r>
      <w:r>
        <w:t xml:space="preserve"> La capacidad mínima debe ser de 100.000 usuarios.</w:t>
      </w:r>
    </w:p>
    <w:p w14:paraId="7A902019" w14:textId="43A35E28" w:rsidR="00B02A55" w:rsidRDefault="00DC0623" w:rsidP="00B02A55">
      <w:pPr>
        <w:pStyle w:val="Prrafodelista"/>
        <w:numPr>
          <w:ilvl w:val="1"/>
          <w:numId w:val="50"/>
        </w:numPr>
      </w:pPr>
      <w:r>
        <w:t>Validación de la cara del propietario mediante un sistema de reconocimiento facial empleando la cámara de la PLACA.</w:t>
      </w:r>
      <w:r w:rsidR="00B02A55" w:rsidRPr="007E66B8">
        <w:t xml:space="preserve"> </w:t>
      </w:r>
      <w:r w:rsidR="00B02A55">
        <w:t>La capacidad mínima debe ser de 6.000 usuarios.</w:t>
      </w:r>
    </w:p>
    <w:p w14:paraId="2FE2AD87" w14:textId="24515377" w:rsidR="00DC0623" w:rsidRDefault="00DC0623" w:rsidP="00DC0623">
      <w:pPr>
        <w:pStyle w:val="Prrafodelista"/>
        <w:numPr>
          <w:ilvl w:val="1"/>
          <w:numId w:val="50"/>
        </w:numPr>
      </w:pPr>
      <w:r>
        <w:t>Introducción de un código de teclado válido mediante el teclado de la PLACA.</w:t>
      </w:r>
    </w:p>
    <w:p w14:paraId="2627E2CB" w14:textId="77777777" w:rsidR="00DC0623" w:rsidRDefault="00DC0623" w:rsidP="00DC0623">
      <w:pPr>
        <w:pStyle w:val="Prrafodelista"/>
        <w:numPr>
          <w:ilvl w:val="1"/>
          <w:numId w:val="50"/>
        </w:numPr>
      </w:pPr>
      <w:r w:rsidRPr="00397FCB">
        <w:t>Activación del botón de salida.</w:t>
      </w:r>
    </w:p>
    <w:p w14:paraId="63345BE9" w14:textId="77777777" w:rsidR="00DC0623" w:rsidRPr="00397FCB" w:rsidRDefault="00DC0623" w:rsidP="00DC0623">
      <w:pPr>
        <w:pStyle w:val="Prrafodelista"/>
        <w:numPr>
          <w:ilvl w:val="1"/>
          <w:numId w:val="50"/>
        </w:numPr>
      </w:pPr>
      <w:r>
        <w:t>Desbloqueo automático durante situación de alarma de fuego.</w:t>
      </w:r>
    </w:p>
    <w:p w14:paraId="6AB6F580" w14:textId="7F00B3AD" w:rsidR="00DC0623" w:rsidRDefault="00DC0623" w:rsidP="00DC0623">
      <w:pPr>
        <w:pStyle w:val="Prrafodelista"/>
        <w:numPr>
          <w:ilvl w:val="1"/>
          <w:numId w:val="50"/>
        </w:numPr>
      </w:pPr>
      <w:r w:rsidRPr="00397FCB">
        <w:t>Sistema de control de acceso externo.</w:t>
      </w:r>
    </w:p>
    <w:p w14:paraId="58F9F0FA" w14:textId="249F50FA" w:rsidR="00132427" w:rsidRPr="00397FCB" w:rsidRDefault="00132427" w:rsidP="00DC0623">
      <w:pPr>
        <w:pStyle w:val="Prrafodelista"/>
        <w:numPr>
          <w:ilvl w:val="1"/>
          <w:numId w:val="50"/>
        </w:numPr>
      </w:pPr>
      <w:r>
        <w:t>Código PIN de invitado mediante un controlador externo.</w:t>
      </w:r>
    </w:p>
    <w:p w14:paraId="07F51302" w14:textId="77777777" w:rsidR="00DC0623" w:rsidRDefault="00DC0623" w:rsidP="00DC0623">
      <w:pPr>
        <w:pStyle w:val="Prrafodelista"/>
        <w:ind w:left="735"/>
      </w:pPr>
    </w:p>
    <w:p w14:paraId="5FE6EF98" w14:textId="77777777" w:rsidR="00DC0623" w:rsidRPr="00397FCB" w:rsidRDefault="00DC0623" w:rsidP="00DC0623">
      <w:pPr>
        <w:pStyle w:val="Prrafodelista"/>
        <w:numPr>
          <w:ilvl w:val="0"/>
          <w:numId w:val="50"/>
        </w:numPr>
      </w:pPr>
      <w:r w:rsidRPr="00397FCB">
        <w:t xml:space="preserve">El relé </w:t>
      </w:r>
      <w:r>
        <w:t>abre puertas deberá tener una activación y retraso de activación temporizadas</w:t>
      </w:r>
      <w:r w:rsidRPr="00397FCB">
        <w:t>.</w:t>
      </w:r>
    </w:p>
    <w:p w14:paraId="39827914" w14:textId="77777777" w:rsidR="00DC0623" w:rsidRDefault="00DC0623" w:rsidP="00DC0623">
      <w:pPr>
        <w:pStyle w:val="Prrafodelista"/>
        <w:numPr>
          <w:ilvl w:val="0"/>
          <w:numId w:val="50"/>
        </w:numPr>
        <w:spacing w:after="252"/>
      </w:pPr>
      <w:r w:rsidRPr="00397FCB">
        <w:t xml:space="preserve">El mensaje de voz se reproducirá en el idioma local para dar retroalimentación </w:t>
      </w:r>
      <w:r>
        <w:t>a</w:t>
      </w:r>
      <w:r w:rsidRPr="00397FCB">
        <w:t xml:space="preserve"> </w:t>
      </w:r>
      <w:r>
        <w:t xml:space="preserve">la </w:t>
      </w:r>
      <w:r w:rsidRPr="00397FCB">
        <w:t>activación de</w:t>
      </w:r>
      <w:r>
        <w:t xml:space="preserve">l abre </w:t>
      </w:r>
      <w:r w:rsidRPr="00397FCB">
        <w:t>puerta</w:t>
      </w:r>
      <w:r>
        <w:t>s</w:t>
      </w:r>
      <w:r w:rsidRPr="00397FCB">
        <w:t>.</w:t>
      </w:r>
    </w:p>
    <w:p w14:paraId="5D6BCC74" w14:textId="77777777" w:rsidR="00DC0623" w:rsidRDefault="00DC0623" w:rsidP="00DC0623">
      <w:pPr>
        <w:pStyle w:val="Prrafodelista"/>
        <w:numPr>
          <w:ilvl w:val="0"/>
          <w:numId w:val="50"/>
        </w:numPr>
        <w:spacing w:after="252"/>
      </w:pPr>
      <w:r>
        <w:t>Se debe proporcionar un sistema alternativo de apertura de puerta mediante un relé interno para aumentar la seguridad de la instalación.</w:t>
      </w:r>
    </w:p>
    <w:p w14:paraId="0B8F7654" w14:textId="77777777" w:rsidR="00DC0623" w:rsidRPr="00397FCB" w:rsidRDefault="00DC0623" w:rsidP="00DC0623">
      <w:pPr>
        <w:pStyle w:val="Prrafodelista"/>
        <w:numPr>
          <w:ilvl w:val="0"/>
          <w:numId w:val="50"/>
        </w:numPr>
        <w:spacing w:after="252"/>
      </w:pPr>
      <w:r>
        <w:t xml:space="preserve">Se debe poder desactivar el sistema de alarma de cada vivienda mediante el uso de una tarjeta de proximidad. </w:t>
      </w:r>
    </w:p>
    <w:p w14:paraId="19BB357B" w14:textId="77777777" w:rsidR="00DC0623" w:rsidRPr="00397FCB" w:rsidRDefault="00DC0623" w:rsidP="00DC0623">
      <w:pPr>
        <w:spacing w:after="259" w:line="259" w:lineRule="auto"/>
        <w:ind w:left="-5" w:hanging="10"/>
      </w:pPr>
      <w:r w:rsidRPr="00397FCB">
        <w:rPr>
          <w:u w:val="single" w:color="595959"/>
        </w:rPr>
        <w:lastRenderedPageBreak/>
        <w:t xml:space="preserve">Control de </w:t>
      </w:r>
      <w:r>
        <w:rPr>
          <w:u w:val="single" w:color="595959"/>
        </w:rPr>
        <w:t>ascensor</w:t>
      </w:r>
    </w:p>
    <w:p w14:paraId="3DFF75AB" w14:textId="21CEA8DC" w:rsidR="00DC0623" w:rsidRDefault="00DC0623" w:rsidP="00DC0623">
      <w:pPr>
        <w:pStyle w:val="Prrafodelista"/>
        <w:numPr>
          <w:ilvl w:val="0"/>
          <w:numId w:val="50"/>
        </w:numPr>
        <w:spacing w:after="249"/>
      </w:pPr>
      <w:r>
        <w:t>La PLACA</w:t>
      </w:r>
      <w:r w:rsidRPr="00397FCB">
        <w:t xml:space="preserve"> comunicará al sistema de control del ascensor los pisos permitidos para cada visitante y residente.</w:t>
      </w:r>
    </w:p>
    <w:p w14:paraId="38A1133E" w14:textId="77777777" w:rsidR="00B02A55" w:rsidRPr="00397FCB" w:rsidRDefault="00B02A55" w:rsidP="00B02A55">
      <w:pPr>
        <w:pStyle w:val="Prrafodelista"/>
        <w:numPr>
          <w:ilvl w:val="0"/>
          <w:numId w:val="50"/>
        </w:numPr>
        <w:spacing w:after="249"/>
      </w:pPr>
      <w:r>
        <w:t>La activación del control de ascensor se debe realizar mediante tarjeta de proximidad, reconocimiento facial o desde la aplicación</w:t>
      </w:r>
    </w:p>
    <w:p w14:paraId="0C51EDA0" w14:textId="77777777" w:rsidR="00DC0623" w:rsidRPr="00397FCB" w:rsidRDefault="00DC0623" w:rsidP="00DC0623">
      <w:pPr>
        <w:spacing w:after="259" w:line="259" w:lineRule="auto"/>
        <w:ind w:left="-5" w:hanging="10"/>
      </w:pPr>
      <w:r w:rsidRPr="00397FCB">
        <w:rPr>
          <w:u w:val="single" w:color="595959"/>
        </w:rPr>
        <w:t>Eventos</w:t>
      </w:r>
    </w:p>
    <w:p w14:paraId="3E15D80F" w14:textId="77777777" w:rsidR="00DC0623" w:rsidRPr="0063340D" w:rsidRDefault="00DC0623" w:rsidP="00DC0623">
      <w:pPr>
        <w:pStyle w:val="Prrafodelista"/>
        <w:numPr>
          <w:ilvl w:val="0"/>
          <w:numId w:val="50"/>
        </w:numPr>
      </w:pPr>
      <w:r w:rsidRPr="0063340D">
        <w:t>Gener</w:t>
      </w:r>
      <w:r>
        <w:t>ación de</w:t>
      </w:r>
      <w:r w:rsidRPr="0063340D">
        <w:t xml:space="preserve"> una información de evento</w:t>
      </w:r>
      <w:r>
        <w:t>s inmediata</w:t>
      </w:r>
      <w:r w:rsidRPr="0063340D">
        <w:t xml:space="preserve"> para cada actividad en el </w:t>
      </w:r>
      <w:r>
        <w:t>Software de A</w:t>
      </w:r>
      <w:r w:rsidRPr="0063340D">
        <w:t xml:space="preserve">dministrador con información de fecha, hora y </w:t>
      </w:r>
      <w:r>
        <w:t>PLACA</w:t>
      </w:r>
      <w:r w:rsidRPr="0063340D">
        <w:t>.</w:t>
      </w:r>
    </w:p>
    <w:p w14:paraId="670E957B" w14:textId="01D1FB58" w:rsidR="00DC0623" w:rsidRDefault="00DC0623" w:rsidP="00DC0623">
      <w:pPr>
        <w:pStyle w:val="Prrafodelista"/>
        <w:numPr>
          <w:ilvl w:val="0"/>
          <w:numId w:val="50"/>
        </w:numPr>
        <w:spacing w:after="259"/>
      </w:pPr>
      <w:r w:rsidRPr="0063340D">
        <w:t>Genera</w:t>
      </w:r>
      <w:r>
        <w:t>ción de la</w:t>
      </w:r>
      <w:r w:rsidRPr="0063340D">
        <w:t xml:space="preserve"> actividad de alarmas (tamper, puerta </w:t>
      </w:r>
      <w:r>
        <w:t xml:space="preserve">dejada </w:t>
      </w:r>
      <w:r w:rsidRPr="0063340D">
        <w:t>abierta</w:t>
      </w:r>
      <w:r w:rsidR="008A1A2D">
        <w:t xml:space="preserve"> o forzada</w:t>
      </w:r>
      <w:r w:rsidRPr="0063340D">
        <w:t>)</w:t>
      </w:r>
      <w:r>
        <w:t xml:space="preserve"> en l</w:t>
      </w:r>
      <w:r w:rsidRPr="0063340D">
        <w:t xml:space="preserve">a </w:t>
      </w:r>
      <w:r>
        <w:t>CONSERJERÍA</w:t>
      </w:r>
      <w:r w:rsidRPr="0063340D">
        <w:t>.</w:t>
      </w:r>
    </w:p>
    <w:p w14:paraId="35898E50" w14:textId="77777777" w:rsidR="00DC0623" w:rsidRDefault="00DC0623" w:rsidP="00DC0623">
      <w:pPr>
        <w:spacing w:after="259"/>
      </w:pPr>
      <w:r>
        <w:t>Integración</w:t>
      </w:r>
    </w:p>
    <w:p w14:paraId="79256BD9" w14:textId="6CB0E407" w:rsidR="00DC0623" w:rsidRDefault="00DC0623" w:rsidP="00DC0623">
      <w:pPr>
        <w:pStyle w:val="Prrafodelista"/>
        <w:numPr>
          <w:ilvl w:val="0"/>
          <w:numId w:val="50"/>
        </w:numPr>
        <w:spacing w:after="259"/>
      </w:pPr>
      <w:r>
        <w:t>La PLACA debe generar un flujo de video RTSP para poderse integrar con DVR o VMS de terceros.</w:t>
      </w:r>
    </w:p>
    <w:p w14:paraId="5928E191" w14:textId="14B698CA" w:rsidR="008451F7" w:rsidRDefault="008451F7" w:rsidP="00DC0623">
      <w:pPr>
        <w:pStyle w:val="Prrafodelista"/>
        <w:numPr>
          <w:ilvl w:val="0"/>
          <w:numId w:val="50"/>
        </w:numPr>
        <w:spacing w:after="259"/>
      </w:pPr>
      <w:r>
        <w:t xml:space="preserve">La PLACA debe integrarse con controladores de puerta de terceros por medio de </w:t>
      </w:r>
      <w:proofErr w:type="gramStart"/>
      <w:r>
        <w:t>interface</w:t>
      </w:r>
      <w:proofErr w:type="gramEnd"/>
      <w:r>
        <w:t xml:space="preserve"> </w:t>
      </w:r>
      <w:proofErr w:type="spellStart"/>
      <w:r>
        <w:t>Wiegand</w:t>
      </w:r>
      <w:proofErr w:type="spellEnd"/>
      <w:r>
        <w:t xml:space="preserve"> dual.</w:t>
      </w:r>
    </w:p>
    <w:p w14:paraId="3C1032BB" w14:textId="75014007" w:rsidR="008451F7" w:rsidRPr="0063340D" w:rsidRDefault="008451F7" w:rsidP="00DC0623">
      <w:pPr>
        <w:pStyle w:val="Prrafodelista"/>
        <w:numPr>
          <w:ilvl w:val="0"/>
          <w:numId w:val="50"/>
        </w:numPr>
        <w:spacing w:after="259"/>
      </w:pPr>
      <w:r>
        <w:t>La PLACA debe incluir un espacio para instalar un lector de proximidad de terceros y ser funcionalmente compatible.</w:t>
      </w:r>
    </w:p>
    <w:p w14:paraId="2BA76D67" w14:textId="77777777" w:rsidR="00DC0623" w:rsidRPr="00AF37A9" w:rsidRDefault="00DC0623" w:rsidP="00DC0623">
      <w:pPr>
        <w:pStyle w:val="Ttulo3"/>
        <w:rPr>
          <w:rStyle w:val="Textoennegrita"/>
        </w:rPr>
      </w:pPr>
      <w:r w:rsidRPr="00AF37A9">
        <w:rPr>
          <w:rStyle w:val="Textoennegrita"/>
        </w:rPr>
        <w:t>C</w:t>
      </w:r>
      <w:r>
        <w:rPr>
          <w:rStyle w:val="Textoennegrita"/>
        </w:rPr>
        <w:t>aracterí</w:t>
      </w:r>
      <w:r w:rsidRPr="00AF37A9">
        <w:rPr>
          <w:rStyle w:val="Textoennegrita"/>
        </w:rPr>
        <w:t>stic</w:t>
      </w:r>
      <w:r>
        <w:rPr>
          <w:rStyle w:val="Textoennegrita"/>
        </w:rPr>
        <w:t>a</w:t>
      </w:r>
      <w:r w:rsidRPr="00AF37A9">
        <w:rPr>
          <w:rStyle w:val="Textoennegrita"/>
        </w:rPr>
        <w:t>s</w:t>
      </w:r>
    </w:p>
    <w:p w14:paraId="511CCEC6" w14:textId="77777777" w:rsidR="00DC0623" w:rsidRPr="0095440D" w:rsidRDefault="00DC0623" w:rsidP="00DC0623">
      <w:pPr>
        <w:rPr>
          <w:u w:val="single"/>
        </w:rPr>
      </w:pPr>
      <w:r w:rsidRPr="0095440D">
        <w:rPr>
          <w:u w:val="single"/>
        </w:rPr>
        <w:t>Audio</w:t>
      </w:r>
    </w:p>
    <w:p w14:paraId="59357146" w14:textId="77777777" w:rsidR="00DC0623" w:rsidRPr="0063340D" w:rsidRDefault="00DC0623" w:rsidP="00DC0623">
      <w:pPr>
        <w:pStyle w:val="Prrafodelista"/>
        <w:numPr>
          <w:ilvl w:val="0"/>
          <w:numId w:val="34"/>
        </w:numPr>
      </w:pPr>
      <w:r w:rsidRPr="0063340D">
        <w:t xml:space="preserve">Audio bidireccional con cancelación automática de eco y ruido.                                                                                                                                                                                                                                   </w:t>
      </w:r>
    </w:p>
    <w:p w14:paraId="7247611E" w14:textId="77777777" w:rsidR="00DC0623" w:rsidRDefault="00DC0623" w:rsidP="00DC0623">
      <w:pPr>
        <w:pStyle w:val="Prrafodelista"/>
        <w:numPr>
          <w:ilvl w:val="0"/>
          <w:numId w:val="34"/>
        </w:numPr>
      </w:pPr>
      <w:r>
        <w:t>Altavoz de 1W.</w:t>
      </w:r>
    </w:p>
    <w:p w14:paraId="3765C22C" w14:textId="77777777" w:rsidR="00DC0623" w:rsidRPr="00DB6B98" w:rsidRDefault="00DC0623" w:rsidP="00DC0623">
      <w:pPr>
        <w:pStyle w:val="Prrafodelista"/>
        <w:numPr>
          <w:ilvl w:val="0"/>
          <w:numId w:val="34"/>
        </w:numPr>
        <w:rPr>
          <w:lang w:val="en-US"/>
        </w:rPr>
      </w:pPr>
      <w:r w:rsidRPr="00DB6B98">
        <w:rPr>
          <w:lang w:val="en-US"/>
        </w:rPr>
        <w:t>Overall Loudness Rating (OLR)&gt; 15dB.</w:t>
      </w:r>
    </w:p>
    <w:p w14:paraId="55D6D8A4" w14:textId="77777777" w:rsidR="00DC0623" w:rsidRDefault="00DC0623" w:rsidP="00DC0623">
      <w:pPr>
        <w:pStyle w:val="Prrafodelista"/>
        <w:numPr>
          <w:ilvl w:val="0"/>
          <w:numId w:val="34"/>
        </w:numPr>
      </w:pPr>
      <w:r>
        <w:t>Distorsión Acústica &lt;1%</w:t>
      </w:r>
    </w:p>
    <w:p w14:paraId="2E41F06F" w14:textId="77777777" w:rsidR="00DC0623" w:rsidRDefault="00DC0623" w:rsidP="00DC0623">
      <w:pPr>
        <w:pStyle w:val="Prrafodelista"/>
        <w:numPr>
          <w:ilvl w:val="0"/>
          <w:numId w:val="34"/>
        </w:numPr>
      </w:pPr>
      <w:r>
        <w:t>Relación S/N &gt;40dB</w:t>
      </w:r>
    </w:p>
    <w:p w14:paraId="32B19888" w14:textId="77777777" w:rsidR="00DC0623" w:rsidRPr="0063340D" w:rsidRDefault="00DC0623" w:rsidP="00DC0623">
      <w:pPr>
        <w:pStyle w:val="Prrafodelista"/>
        <w:numPr>
          <w:ilvl w:val="0"/>
          <w:numId w:val="34"/>
        </w:numPr>
      </w:pPr>
      <w:r w:rsidRPr="0063340D">
        <w:t>Ruido de canal inactivo &lt; 32dB (A)</w:t>
      </w:r>
    </w:p>
    <w:p w14:paraId="62357AD0" w14:textId="77777777" w:rsidR="00DC0623" w:rsidRDefault="00DC0623" w:rsidP="00DC0623">
      <w:pPr>
        <w:pStyle w:val="Prrafodelista"/>
        <w:numPr>
          <w:ilvl w:val="0"/>
          <w:numId w:val="34"/>
        </w:numPr>
      </w:pPr>
      <w:r>
        <w:t xml:space="preserve">Micrófono </w:t>
      </w:r>
      <w:proofErr w:type="spellStart"/>
      <w:r>
        <w:t>Electret</w:t>
      </w:r>
      <w:proofErr w:type="spellEnd"/>
      <w:r>
        <w:t>.</w:t>
      </w:r>
    </w:p>
    <w:p w14:paraId="38B55C7F" w14:textId="77777777" w:rsidR="00DC0623" w:rsidRPr="006C09E1" w:rsidRDefault="00DC0623" w:rsidP="00DC0623">
      <w:pPr>
        <w:pStyle w:val="Prrafodelista"/>
        <w:numPr>
          <w:ilvl w:val="0"/>
          <w:numId w:val="34"/>
        </w:numPr>
      </w:pPr>
      <w:r w:rsidRPr="006C09E1">
        <w:t>Ajuste del nivel de audio en 6 niveles.</w:t>
      </w:r>
    </w:p>
    <w:p w14:paraId="20AA534C" w14:textId="77777777" w:rsidR="00DC0623" w:rsidRPr="0095440D" w:rsidRDefault="00DC0623" w:rsidP="00DC0623">
      <w:pPr>
        <w:rPr>
          <w:u w:val="single"/>
        </w:rPr>
      </w:pPr>
      <w:r w:rsidRPr="0095440D">
        <w:rPr>
          <w:u w:val="single"/>
        </w:rPr>
        <w:t>Video</w:t>
      </w:r>
    </w:p>
    <w:p w14:paraId="414A584F" w14:textId="77777777" w:rsidR="00DC0623" w:rsidRDefault="00DC0623" w:rsidP="00DC0623">
      <w:pPr>
        <w:pStyle w:val="Prrafodelista"/>
        <w:numPr>
          <w:ilvl w:val="0"/>
          <w:numId w:val="34"/>
        </w:numPr>
      </w:pPr>
      <w:r w:rsidRPr="00C865D4">
        <w:t>Sensor: 1/3” color CMOS</w:t>
      </w:r>
      <w:r>
        <w:t>.</w:t>
      </w:r>
    </w:p>
    <w:p w14:paraId="5C2AB666" w14:textId="376F0E27" w:rsidR="00DC0623" w:rsidRDefault="00DC0623" w:rsidP="00DC0623">
      <w:pPr>
        <w:pStyle w:val="Prrafodelista"/>
        <w:numPr>
          <w:ilvl w:val="0"/>
          <w:numId w:val="34"/>
        </w:numPr>
      </w:pPr>
      <w:r>
        <w:t>Píxeles efectivos 1.</w:t>
      </w:r>
      <w:r w:rsidR="00297691">
        <w:t>3</w:t>
      </w:r>
      <w:r>
        <w:t xml:space="preserve"> </w:t>
      </w:r>
      <w:proofErr w:type="spellStart"/>
      <w:r>
        <w:t>Mpixel</w:t>
      </w:r>
      <w:proofErr w:type="spellEnd"/>
      <w:r>
        <w:t>.</w:t>
      </w:r>
    </w:p>
    <w:p w14:paraId="6DA44FE0" w14:textId="77777777" w:rsidR="00DC0623" w:rsidRDefault="00DC0623" w:rsidP="00DC0623">
      <w:pPr>
        <w:pStyle w:val="Prrafodelista"/>
        <w:numPr>
          <w:ilvl w:val="0"/>
          <w:numId w:val="34"/>
        </w:numPr>
      </w:pPr>
      <w:r>
        <w:t>Iluminación externa mínima: 0 lux.</w:t>
      </w:r>
    </w:p>
    <w:p w14:paraId="539948FF" w14:textId="77777777" w:rsidR="00DC0623" w:rsidRDefault="00DC0623" w:rsidP="00DC0623">
      <w:pPr>
        <w:pStyle w:val="Prrafodelista"/>
        <w:numPr>
          <w:ilvl w:val="0"/>
          <w:numId w:val="34"/>
        </w:numPr>
      </w:pPr>
      <w:r>
        <w:t>S / N&gt; 45dB.</w:t>
      </w:r>
    </w:p>
    <w:p w14:paraId="3A924BF5" w14:textId="77777777" w:rsidR="00DC0623" w:rsidRDefault="00DC0623" w:rsidP="00DC0623">
      <w:pPr>
        <w:pStyle w:val="Prrafodelista"/>
        <w:numPr>
          <w:ilvl w:val="0"/>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r>
        <w:t>.</w:t>
      </w:r>
    </w:p>
    <w:p w14:paraId="1978D05F" w14:textId="77777777" w:rsidR="00DC0623" w:rsidRPr="00130806" w:rsidRDefault="00DC0623" w:rsidP="00DC0623">
      <w:pPr>
        <w:pStyle w:val="Prrafodelista"/>
        <w:numPr>
          <w:ilvl w:val="0"/>
          <w:numId w:val="34"/>
        </w:numPr>
      </w:pPr>
      <w:r w:rsidRPr="00130806">
        <w:t>Resolución seleccionable (QVGA, VGA, HD).</w:t>
      </w:r>
    </w:p>
    <w:p w14:paraId="4ADE823C" w14:textId="77777777" w:rsidR="00DC0623" w:rsidRDefault="00DC0623" w:rsidP="00DC0623">
      <w:pPr>
        <w:pStyle w:val="Prrafodelista"/>
        <w:numPr>
          <w:ilvl w:val="0"/>
          <w:numId w:val="34"/>
        </w:numPr>
      </w:pPr>
      <w:r>
        <w:t>Auto iris.</w:t>
      </w:r>
    </w:p>
    <w:p w14:paraId="55371AB4" w14:textId="77777777" w:rsidR="00DC0623" w:rsidRDefault="00DC0623" w:rsidP="00DC0623">
      <w:pPr>
        <w:pStyle w:val="Prrafodelista"/>
        <w:numPr>
          <w:ilvl w:val="0"/>
          <w:numId w:val="34"/>
        </w:numPr>
      </w:pPr>
      <w:r>
        <w:t>Auto BLC.</w:t>
      </w:r>
    </w:p>
    <w:p w14:paraId="3E083C3D" w14:textId="2DD9FA3E" w:rsidR="00DC0623" w:rsidRPr="00130806" w:rsidRDefault="00DC0623" w:rsidP="00DC0623">
      <w:pPr>
        <w:pStyle w:val="Prrafodelista"/>
        <w:numPr>
          <w:ilvl w:val="0"/>
          <w:numId w:val="34"/>
        </w:numPr>
      </w:pPr>
      <w:r w:rsidRPr="00130806">
        <w:t>Ángulo de visión</w:t>
      </w:r>
      <w:r>
        <w:t>:</w:t>
      </w:r>
      <w:r w:rsidRPr="00130806">
        <w:t xml:space="preserve"> </w:t>
      </w:r>
      <w:r w:rsidR="00297691">
        <w:t>128ºH, 70ºV</w:t>
      </w:r>
      <w:r w:rsidRPr="00130806">
        <w:t>.</w:t>
      </w:r>
    </w:p>
    <w:p w14:paraId="5CFBC9A0" w14:textId="5600B89B" w:rsidR="00DC0623" w:rsidRDefault="00DC0623" w:rsidP="00DC0623">
      <w:pPr>
        <w:pStyle w:val="Prrafodelista"/>
        <w:numPr>
          <w:ilvl w:val="0"/>
          <w:numId w:val="34"/>
        </w:numPr>
      </w:pPr>
      <w:r w:rsidRPr="00130806">
        <w:t xml:space="preserve">Visión nocturna </w:t>
      </w:r>
      <w:r>
        <w:t>a</w:t>
      </w:r>
      <w:r w:rsidRPr="00130806">
        <w:t xml:space="preserve"> color </w:t>
      </w:r>
      <w:r>
        <w:t>mediante leds</w:t>
      </w:r>
      <w:r w:rsidRPr="00130806">
        <w:t xml:space="preserve"> blanco</w:t>
      </w:r>
      <w:r>
        <w:t>s</w:t>
      </w:r>
      <w:r w:rsidRPr="00130806">
        <w:t xml:space="preserve"> con detección automática de </w:t>
      </w:r>
      <w:r>
        <w:t xml:space="preserve">umbral de </w:t>
      </w:r>
      <w:r w:rsidRPr="00130806">
        <w:t>luz.</w:t>
      </w:r>
    </w:p>
    <w:p w14:paraId="4A48156C" w14:textId="77777777" w:rsidR="00DC0623" w:rsidRPr="0095440D" w:rsidRDefault="00DC0623" w:rsidP="00DC0623">
      <w:pPr>
        <w:rPr>
          <w:u w:val="single"/>
        </w:rPr>
      </w:pPr>
      <w:r w:rsidRPr="0095440D">
        <w:rPr>
          <w:u w:val="single"/>
        </w:rPr>
        <w:lastRenderedPageBreak/>
        <w:t>TFT</w:t>
      </w:r>
    </w:p>
    <w:p w14:paraId="4A6A9C96" w14:textId="2E9426B3" w:rsidR="00DC0623" w:rsidRDefault="00DC0623" w:rsidP="00DC0623">
      <w:pPr>
        <w:pStyle w:val="Prrafodelista"/>
        <w:numPr>
          <w:ilvl w:val="0"/>
          <w:numId w:val="34"/>
        </w:numPr>
      </w:pPr>
      <w:r>
        <w:t xml:space="preserve">Tamaño: </w:t>
      </w:r>
      <w:r w:rsidR="008B5C1F">
        <w:t>4</w:t>
      </w:r>
      <w:r>
        <w:t>,</w:t>
      </w:r>
      <w:r w:rsidR="008B5C1F">
        <w:t>3</w:t>
      </w:r>
      <w:r>
        <w:t xml:space="preserve"> ".</w:t>
      </w:r>
    </w:p>
    <w:p w14:paraId="770603DA" w14:textId="77777777" w:rsidR="00DC0623" w:rsidRDefault="00DC0623" w:rsidP="00DC0623">
      <w:pPr>
        <w:pStyle w:val="Prrafodelista"/>
        <w:numPr>
          <w:ilvl w:val="0"/>
          <w:numId w:val="34"/>
        </w:numPr>
      </w:pPr>
      <w:r>
        <w:t>Formato 16: 9.</w:t>
      </w:r>
    </w:p>
    <w:p w14:paraId="3CCEA879" w14:textId="28852810" w:rsidR="00DC0623" w:rsidRDefault="00DC0623" w:rsidP="00DC0623">
      <w:pPr>
        <w:pStyle w:val="Prrafodelista"/>
        <w:numPr>
          <w:ilvl w:val="0"/>
          <w:numId w:val="34"/>
        </w:numPr>
      </w:pPr>
      <w:r>
        <w:t xml:space="preserve">Resolución: </w:t>
      </w:r>
      <w:r w:rsidR="008B5C1F">
        <w:t>480</w:t>
      </w:r>
      <w:r>
        <w:t>x</w:t>
      </w:r>
      <w:r w:rsidR="008B5C1F">
        <w:t>272</w:t>
      </w:r>
      <w:r w:rsidR="00132427">
        <w:t xml:space="preserve"> </w:t>
      </w:r>
      <w:r>
        <w:t>píxeles.</w:t>
      </w:r>
    </w:p>
    <w:p w14:paraId="5F22018C" w14:textId="2F0D881B" w:rsidR="00DC0623" w:rsidRDefault="00DC0623" w:rsidP="00DC0623">
      <w:pPr>
        <w:pStyle w:val="Prrafodelista"/>
        <w:numPr>
          <w:ilvl w:val="0"/>
          <w:numId w:val="34"/>
        </w:numPr>
      </w:pPr>
      <w:r>
        <w:t>Colores: 16.7M.</w:t>
      </w:r>
    </w:p>
    <w:p w14:paraId="352B46D5" w14:textId="175EBEF6" w:rsidR="00132427" w:rsidRDefault="00132427" w:rsidP="00DC0623">
      <w:pPr>
        <w:pStyle w:val="Prrafodelista"/>
        <w:numPr>
          <w:ilvl w:val="0"/>
          <w:numId w:val="34"/>
        </w:numPr>
      </w:pPr>
      <w:r>
        <w:t xml:space="preserve">Contraste: </w:t>
      </w:r>
      <w:r w:rsidR="008B5C1F">
        <w:t>4</w:t>
      </w:r>
      <w:r>
        <w:t>00/1.</w:t>
      </w:r>
    </w:p>
    <w:p w14:paraId="36A23EA9" w14:textId="28D0B258" w:rsidR="00DC0623" w:rsidRDefault="00DC0623" w:rsidP="00DC0623">
      <w:pPr>
        <w:pStyle w:val="Prrafodelista"/>
        <w:numPr>
          <w:ilvl w:val="0"/>
          <w:numId w:val="34"/>
        </w:numPr>
      </w:pPr>
      <w:r>
        <w:t xml:space="preserve">Brillo: </w:t>
      </w:r>
      <w:r w:rsidR="008B5C1F">
        <w:t>2</w:t>
      </w:r>
      <w:r>
        <w:t>00 cd / m2.</w:t>
      </w:r>
    </w:p>
    <w:p w14:paraId="094ABB54" w14:textId="3B124257" w:rsidR="00DC0623" w:rsidRPr="005F6300" w:rsidRDefault="00DC0623" w:rsidP="00DC0623">
      <w:pPr>
        <w:pStyle w:val="Prrafodelista"/>
        <w:numPr>
          <w:ilvl w:val="0"/>
          <w:numId w:val="34"/>
        </w:numPr>
      </w:pPr>
      <w:r w:rsidRPr="005F6300">
        <w:t>Ángulo de visión: 1</w:t>
      </w:r>
      <w:r w:rsidR="008B5C1F">
        <w:t>0</w:t>
      </w:r>
      <w:r w:rsidRPr="005F6300">
        <w:t xml:space="preserve">0H / </w:t>
      </w:r>
      <w:r w:rsidR="008B5C1F">
        <w:t>9</w:t>
      </w:r>
      <w:r w:rsidRPr="005F6300">
        <w:t>0V.</w:t>
      </w:r>
    </w:p>
    <w:p w14:paraId="29F64AB3" w14:textId="4687E83C" w:rsidR="008B5C1F" w:rsidRDefault="00132427" w:rsidP="008B5C1F">
      <w:pPr>
        <w:pStyle w:val="Prrafodelista"/>
        <w:numPr>
          <w:ilvl w:val="0"/>
          <w:numId w:val="34"/>
        </w:numPr>
      </w:pPr>
      <w:proofErr w:type="spellStart"/>
      <w:r>
        <w:t>Backlight</w:t>
      </w:r>
      <w:proofErr w:type="spellEnd"/>
      <w:r w:rsidR="008B5C1F">
        <w:t>: 6 leds</w:t>
      </w:r>
    </w:p>
    <w:p w14:paraId="5CAB3E17" w14:textId="21C46AFF" w:rsidR="008B5C1F" w:rsidRDefault="008B5C1F">
      <w:pPr>
        <w:pStyle w:val="Prrafodelista"/>
        <w:numPr>
          <w:ilvl w:val="0"/>
          <w:numId w:val="34"/>
        </w:numPr>
      </w:pPr>
      <w:r>
        <w:t>Detección de presencia a 0,5m para activar el display y alargar su vida.</w:t>
      </w:r>
    </w:p>
    <w:p w14:paraId="4F4F71AC" w14:textId="77777777" w:rsidR="00DC0623" w:rsidRPr="005F6300" w:rsidRDefault="00DC0623" w:rsidP="00DC0623">
      <w:pPr>
        <w:rPr>
          <w:u w:val="single"/>
        </w:rPr>
      </w:pPr>
      <w:r w:rsidRPr="005F6300">
        <w:rPr>
          <w:u w:val="single"/>
        </w:rPr>
        <w:t>Mecánica</w:t>
      </w:r>
    </w:p>
    <w:p w14:paraId="35C8A289" w14:textId="77777777" w:rsidR="00DC0623" w:rsidRPr="005F6300" w:rsidRDefault="00DC0623" w:rsidP="00DC0623">
      <w:pPr>
        <w:spacing w:after="252"/>
      </w:pPr>
      <w:r w:rsidRPr="005F6300">
        <w:t xml:space="preserve">La </w:t>
      </w:r>
      <w:r>
        <w:t>PLACA</w:t>
      </w:r>
      <w:r w:rsidRPr="005F6300">
        <w:t xml:space="preserve"> deberá:</w:t>
      </w:r>
    </w:p>
    <w:p w14:paraId="4646ECCB" w14:textId="77777777" w:rsidR="008B5C1F" w:rsidRDefault="008B5C1F" w:rsidP="00DC0623">
      <w:pPr>
        <w:pStyle w:val="Prrafodelista"/>
        <w:numPr>
          <w:ilvl w:val="0"/>
          <w:numId w:val="34"/>
        </w:numPr>
      </w:pPr>
      <w:r>
        <w:t>Estar fabricada en acero inoxidable AISI 316L de 3 mm de espesor.</w:t>
      </w:r>
    </w:p>
    <w:p w14:paraId="6D102D72" w14:textId="039A4DF4" w:rsidR="00DC0623" w:rsidRPr="006C2984" w:rsidRDefault="00DC0623" w:rsidP="00DC0623">
      <w:pPr>
        <w:pStyle w:val="Prrafodelista"/>
        <w:numPr>
          <w:ilvl w:val="0"/>
          <w:numId w:val="34"/>
        </w:numPr>
      </w:pPr>
      <w:r w:rsidRPr="006C2984">
        <w:t>Ser mont</w:t>
      </w:r>
      <w:r>
        <w:t>ada</w:t>
      </w:r>
      <w:r w:rsidRPr="006C2984">
        <w:t xml:space="preserve"> en su propia caja de </w:t>
      </w:r>
      <w:r>
        <w:t>instalación</w:t>
      </w:r>
      <w:r w:rsidRPr="006C2984">
        <w:t xml:space="preserve"> metálica </w:t>
      </w:r>
      <w:r w:rsidR="00B02A55">
        <w:t>empotrada</w:t>
      </w:r>
      <w:r w:rsidR="008B5C1F">
        <w:t>,</w:t>
      </w:r>
      <w:r w:rsidR="00B02A55">
        <w:t xml:space="preserve"> </w:t>
      </w:r>
      <w:r w:rsidRPr="006C2984">
        <w:t>diseñada para uso enrasado</w:t>
      </w:r>
      <w:r w:rsidR="008B5C1F">
        <w:t>,</w:t>
      </w:r>
      <w:r w:rsidR="00B02A55">
        <w:t xml:space="preserve"> o de superficie</w:t>
      </w:r>
      <w:r w:rsidRPr="006C2984">
        <w:t>.</w:t>
      </w:r>
    </w:p>
    <w:p w14:paraId="20AC59CA" w14:textId="56C38C5C" w:rsidR="00DC0623" w:rsidRPr="006C2984" w:rsidRDefault="008B5C1F" w:rsidP="00DC0623">
      <w:pPr>
        <w:pStyle w:val="Prrafodelista"/>
        <w:numPr>
          <w:ilvl w:val="0"/>
          <w:numId w:val="34"/>
        </w:numPr>
      </w:pPr>
      <w:r w:rsidRPr="00A31FAA">
        <w:rPr>
          <w:color w:val="FF0000"/>
        </w:rPr>
        <w:t>[]</w:t>
      </w:r>
      <w:r>
        <w:t xml:space="preserve">Emplear tornillos </w:t>
      </w:r>
      <w:proofErr w:type="gramStart"/>
      <w:r>
        <w:t>anti vandálicos</w:t>
      </w:r>
      <w:proofErr w:type="gramEnd"/>
      <w:r>
        <w:t xml:space="preserve"> de seguridad</w:t>
      </w:r>
      <w:r w:rsidR="00DC0623" w:rsidRPr="006C2984">
        <w:t>.</w:t>
      </w:r>
      <w:r>
        <w:t xml:space="preserve"> </w:t>
      </w:r>
      <w:r w:rsidRPr="00A31FAA">
        <w:rPr>
          <w:color w:val="FF0000"/>
        </w:rPr>
        <w:t>[]</w:t>
      </w:r>
      <w:r>
        <w:t>No emplear tornillos a la vista.</w:t>
      </w:r>
    </w:p>
    <w:p w14:paraId="284FEF32" w14:textId="259E5385" w:rsidR="00DC0623" w:rsidRDefault="008B5C1F" w:rsidP="00DC0623">
      <w:pPr>
        <w:pStyle w:val="Prrafodelista"/>
        <w:numPr>
          <w:ilvl w:val="0"/>
          <w:numId w:val="34"/>
        </w:numPr>
      </w:pPr>
      <w:r>
        <w:t>Integrar un teclado matricial de 4x3 pulsadores resistentes fabricados en Zamak y retroiluminados.</w:t>
      </w:r>
    </w:p>
    <w:p w14:paraId="7CA72B2F" w14:textId="6CE05460" w:rsidR="008B5C1F" w:rsidRDefault="008B5C1F" w:rsidP="00DC0623">
      <w:pPr>
        <w:pStyle w:val="Prrafodelista"/>
        <w:numPr>
          <w:ilvl w:val="0"/>
          <w:numId w:val="34"/>
        </w:numPr>
      </w:pPr>
      <w:r>
        <w:t>Tener el display protegido con policarbonato resistente al impacto.</w:t>
      </w:r>
    </w:p>
    <w:p w14:paraId="7511EB7F" w14:textId="05B23DAE" w:rsidR="008B5C1F" w:rsidRPr="005F6300" w:rsidRDefault="008B5C1F" w:rsidP="00DC0623">
      <w:pPr>
        <w:pStyle w:val="Prrafodelista"/>
        <w:numPr>
          <w:ilvl w:val="0"/>
          <w:numId w:val="34"/>
        </w:numPr>
      </w:pPr>
      <w:r>
        <w:t>Poder integrar un lector de proximidad.</w:t>
      </w:r>
    </w:p>
    <w:p w14:paraId="1D982636" w14:textId="77777777" w:rsidR="00DC0623" w:rsidRPr="00A84C67" w:rsidRDefault="00DC0623" w:rsidP="00DC0623">
      <w:r w:rsidRPr="00A84C67">
        <w:rPr>
          <w:u w:val="single"/>
        </w:rPr>
        <w:t>Eléctrica</w:t>
      </w:r>
    </w:p>
    <w:p w14:paraId="70FE9F4F" w14:textId="687D6A43" w:rsidR="00DC0623" w:rsidRPr="00132427" w:rsidRDefault="00DC0623" w:rsidP="00B61737">
      <w:pPr>
        <w:pStyle w:val="Prrafodelista"/>
        <w:numPr>
          <w:ilvl w:val="0"/>
          <w:numId w:val="34"/>
        </w:numPr>
        <w:spacing w:after="0"/>
        <w:jc w:val="both"/>
        <w:rPr>
          <w:rFonts w:cstheme="minorHAnsi"/>
        </w:rPr>
      </w:pPr>
      <w:r w:rsidRPr="006C2984">
        <w:t xml:space="preserve">La alimentación debe ser </w:t>
      </w:r>
      <w:r>
        <w:t>proporcionada</w:t>
      </w:r>
      <w:r w:rsidRPr="006C2984">
        <w:t xml:space="preserve"> por una fuente externa </w:t>
      </w:r>
      <w:r>
        <w:t>de</w:t>
      </w:r>
      <w:r w:rsidRPr="006C2984">
        <w:t xml:space="preserve"> 12V</w:t>
      </w:r>
      <w:r>
        <w:t>dc</w:t>
      </w:r>
      <w:r w:rsidR="00132427">
        <w:t xml:space="preserve"> o mediante </w:t>
      </w:r>
      <w:proofErr w:type="spellStart"/>
      <w:r w:rsidR="00132427">
        <w:t>PoE</w:t>
      </w:r>
      <w:proofErr w:type="spellEnd"/>
      <w:r w:rsidRPr="00132427">
        <w:rPr>
          <w:rFonts w:cstheme="minorHAnsi"/>
        </w:rPr>
        <w:t>.</w:t>
      </w:r>
    </w:p>
    <w:p w14:paraId="733294A7" w14:textId="77777777" w:rsidR="00DC0623" w:rsidRPr="006C2984" w:rsidRDefault="00DC0623" w:rsidP="00DC0623">
      <w:pPr>
        <w:spacing w:after="0"/>
        <w:jc w:val="both"/>
        <w:rPr>
          <w:rFonts w:cstheme="minorHAnsi"/>
        </w:rPr>
      </w:pPr>
    </w:p>
    <w:p w14:paraId="767DCDB7" w14:textId="77777777" w:rsidR="00DC0623" w:rsidRPr="006C2984" w:rsidRDefault="00DC0623" w:rsidP="00DC0623">
      <w:pPr>
        <w:rPr>
          <w:u w:val="single"/>
        </w:rPr>
      </w:pPr>
      <w:r w:rsidRPr="006C2984">
        <w:rPr>
          <w:u w:val="single"/>
        </w:rPr>
        <w:t>Ambiental</w:t>
      </w:r>
    </w:p>
    <w:p w14:paraId="5349D9D8" w14:textId="77777777" w:rsidR="00DC0623" w:rsidRPr="006C2984" w:rsidRDefault="00DC0623" w:rsidP="00DC0623">
      <w:pPr>
        <w:spacing w:after="252"/>
      </w:pPr>
      <w:r>
        <w:t>La PLACA</w:t>
      </w:r>
      <w:r w:rsidRPr="006C2984">
        <w:t xml:space="preserve"> deberá cumplir como mínimo:</w:t>
      </w:r>
    </w:p>
    <w:p w14:paraId="533710C1" w14:textId="77777777" w:rsidR="00DC0623" w:rsidRDefault="00DC0623" w:rsidP="00DC0623">
      <w:pPr>
        <w:pStyle w:val="Prrafodelista"/>
        <w:numPr>
          <w:ilvl w:val="0"/>
          <w:numId w:val="34"/>
        </w:numPr>
        <w:spacing w:after="57"/>
      </w:pPr>
      <w:r>
        <w:t>IP 54.</w:t>
      </w:r>
    </w:p>
    <w:p w14:paraId="028A9B6D" w14:textId="609F225F" w:rsidR="00DC0623" w:rsidRDefault="00DC0623" w:rsidP="00DC0623">
      <w:pPr>
        <w:pStyle w:val="Prrafodelista"/>
        <w:numPr>
          <w:ilvl w:val="0"/>
          <w:numId w:val="34"/>
        </w:numPr>
        <w:spacing w:after="42"/>
      </w:pPr>
      <w:r>
        <w:t>IK 0</w:t>
      </w:r>
      <w:r w:rsidR="008B5C1F">
        <w:t>9</w:t>
      </w:r>
      <w:r>
        <w:t>.</w:t>
      </w:r>
    </w:p>
    <w:p w14:paraId="1A7959E0" w14:textId="53F67C57" w:rsidR="00DC0623" w:rsidRDefault="00DC0623" w:rsidP="00DC0623">
      <w:pPr>
        <w:pStyle w:val="Prrafodelista"/>
        <w:numPr>
          <w:ilvl w:val="0"/>
          <w:numId w:val="34"/>
        </w:numPr>
        <w:spacing w:after="57"/>
      </w:pPr>
      <w:r>
        <w:t>Rango de temperatura: -</w:t>
      </w:r>
      <w:r w:rsidR="008B5C1F">
        <w:t>4</w:t>
      </w:r>
      <w:r>
        <w:t>0</w:t>
      </w:r>
      <w:proofErr w:type="gramStart"/>
      <w:r>
        <w:t xml:space="preserve"> ..</w:t>
      </w:r>
      <w:proofErr w:type="gramEnd"/>
      <w:r>
        <w:t xml:space="preserve"> +</w:t>
      </w:r>
      <w:r w:rsidR="001963B2">
        <w:t>7</w:t>
      </w:r>
      <w:r>
        <w:t xml:space="preserve">0 </w:t>
      </w:r>
      <w:proofErr w:type="spellStart"/>
      <w:r>
        <w:t>ºC</w:t>
      </w:r>
      <w:proofErr w:type="spellEnd"/>
      <w:r>
        <w:t>.</w:t>
      </w:r>
    </w:p>
    <w:p w14:paraId="3C799F79" w14:textId="41B6A851" w:rsidR="00DC0623" w:rsidRPr="006C2984" w:rsidRDefault="00DC0623" w:rsidP="00DC0623">
      <w:pPr>
        <w:pStyle w:val="Prrafodelista"/>
        <w:numPr>
          <w:ilvl w:val="0"/>
          <w:numId w:val="34"/>
        </w:numPr>
        <w:spacing w:after="252"/>
      </w:pPr>
      <w:r w:rsidRPr="006C2984">
        <w:t>Rango de humedad</w:t>
      </w:r>
      <w:r>
        <w:t xml:space="preserve"> relativa</w:t>
      </w:r>
      <w:r w:rsidRPr="006C2984">
        <w:t xml:space="preserve">: </w:t>
      </w:r>
      <w:r w:rsidR="001963B2">
        <w:t>20</w:t>
      </w:r>
      <w:r w:rsidRPr="006C2984">
        <w:t>-</w:t>
      </w:r>
      <w:r w:rsidR="001963B2">
        <w:t>8</w:t>
      </w:r>
      <w:r w:rsidRPr="006C2984">
        <w:t>0% (sin condensación).</w:t>
      </w:r>
    </w:p>
    <w:p w14:paraId="20E7BF2C" w14:textId="77777777" w:rsidR="00DC0623" w:rsidRPr="006C2984" w:rsidRDefault="00DC0623" w:rsidP="00DC0623">
      <w:pPr>
        <w:rPr>
          <w:u w:val="single"/>
        </w:rPr>
      </w:pPr>
      <w:r w:rsidRPr="006C2984">
        <w:rPr>
          <w:u w:val="single"/>
        </w:rPr>
        <w:t>Seguridad Física</w:t>
      </w:r>
    </w:p>
    <w:p w14:paraId="759DC922" w14:textId="4BAF8446" w:rsidR="00DC0623" w:rsidRPr="006C2984" w:rsidRDefault="008B5C1F" w:rsidP="00DC0623">
      <w:pPr>
        <w:pStyle w:val="Prrafodelista"/>
        <w:numPr>
          <w:ilvl w:val="0"/>
          <w:numId w:val="34"/>
        </w:numPr>
      </w:pPr>
      <w:r w:rsidRPr="00A31FAA">
        <w:rPr>
          <w:color w:val="FF0000"/>
        </w:rPr>
        <w:t>[]</w:t>
      </w:r>
      <w:r w:rsidR="00DC0623">
        <w:t>La PLACA</w:t>
      </w:r>
      <w:r w:rsidR="00DC0623" w:rsidRPr="006C2984">
        <w:t xml:space="preserve"> no debe tener tornillos visibles para evitar el acceso no autorizado.</w:t>
      </w:r>
    </w:p>
    <w:p w14:paraId="413A0880" w14:textId="27724D38" w:rsidR="00DC0623" w:rsidRDefault="00DC0623" w:rsidP="00DC0623">
      <w:pPr>
        <w:pStyle w:val="Prrafodelista"/>
        <w:numPr>
          <w:ilvl w:val="0"/>
          <w:numId w:val="34"/>
        </w:numPr>
      </w:pPr>
      <w:r w:rsidRPr="006C2984">
        <w:t xml:space="preserve">En caso de desmontar la </w:t>
      </w:r>
      <w:r>
        <w:t>PLACA</w:t>
      </w:r>
      <w:r w:rsidRPr="006C2984">
        <w:t xml:space="preserve"> de su caja de </w:t>
      </w:r>
      <w:r>
        <w:t>instalación</w:t>
      </w:r>
      <w:r w:rsidRPr="006C2984">
        <w:t xml:space="preserve">, se debe enviar un mensaje de alarma de </w:t>
      </w:r>
      <w:r>
        <w:t>tamper</w:t>
      </w:r>
      <w:r w:rsidRPr="006C2984">
        <w:t xml:space="preserve"> a la </w:t>
      </w:r>
      <w:r>
        <w:t>CONSERJERÍA</w:t>
      </w:r>
      <w:r w:rsidRPr="006C2984">
        <w:t>.</w:t>
      </w:r>
    </w:p>
    <w:p w14:paraId="67092460" w14:textId="56CFFC5E" w:rsidR="008B5C1F" w:rsidRPr="006C2984" w:rsidRDefault="008B5C1F" w:rsidP="00DC0623">
      <w:pPr>
        <w:pStyle w:val="Prrafodelista"/>
        <w:numPr>
          <w:ilvl w:val="0"/>
          <w:numId w:val="34"/>
        </w:numPr>
      </w:pPr>
      <w:r>
        <w:t xml:space="preserve">Todos los pulsadores deben estar firmemente sujetos para prevenir su extracción por medio de herramientas desde el </w:t>
      </w:r>
      <w:proofErr w:type="gramStart"/>
      <w:r>
        <w:t>exterior</w:t>
      </w:r>
      <w:proofErr w:type="gramEnd"/>
      <w:r>
        <w:t xml:space="preserve"> así como evitar su bloqueo.</w:t>
      </w:r>
    </w:p>
    <w:p w14:paraId="6A64E6BF" w14:textId="1DEAFBC2" w:rsidR="00DC0623" w:rsidRPr="006C2984" w:rsidRDefault="00DC0623" w:rsidP="00DC0623">
      <w:pPr>
        <w:pStyle w:val="Prrafodelista"/>
        <w:numPr>
          <w:ilvl w:val="0"/>
          <w:numId w:val="34"/>
        </w:numPr>
      </w:pPr>
      <w:r w:rsidRPr="006C2984">
        <w:t xml:space="preserve">En caso de que la puerta controlada por la </w:t>
      </w:r>
      <w:r>
        <w:t>PLACA</w:t>
      </w:r>
      <w:r w:rsidRPr="006C2984">
        <w:t xml:space="preserve"> se mantenga abierta</w:t>
      </w:r>
      <w:r w:rsidR="001963B2">
        <w:t xml:space="preserve"> o se fuerce</w:t>
      </w:r>
      <w:r w:rsidRPr="006C2984">
        <w:t xml:space="preserve">, enviará una alarma a la </w:t>
      </w:r>
      <w:r>
        <w:t>CONSERJERÍA</w:t>
      </w:r>
      <w:r w:rsidRPr="006C2984">
        <w:t>.</w:t>
      </w:r>
    </w:p>
    <w:p w14:paraId="3BF51BD5" w14:textId="77777777" w:rsidR="00DC0623" w:rsidRPr="006C2984" w:rsidRDefault="00DC0623" w:rsidP="00DC0623">
      <w:pPr>
        <w:rPr>
          <w:u w:val="single"/>
        </w:rPr>
      </w:pPr>
      <w:r w:rsidRPr="006C2984">
        <w:rPr>
          <w:u w:val="single"/>
        </w:rPr>
        <w:t>Interfaces</w:t>
      </w:r>
    </w:p>
    <w:p w14:paraId="45398A2D" w14:textId="77777777" w:rsidR="00DC0623" w:rsidRPr="006C2984" w:rsidRDefault="00DC0623" w:rsidP="00DC0623">
      <w:pPr>
        <w:spacing w:after="252"/>
      </w:pPr>
      <w:r>
        <w:lastRenderedPageBreak/>
        <w:t>La PLACA</w:t>
      </w:r>
      <w:r w:rsidRPr="006C2984">
        <w:t xml:space="preserve"> deberá:</w:t>
      </w:r>
    </w:p>
    <w:p w14:paraId="4B76CB58" w14:textId="77777777" w:rsidR="00DC0623" w:rsidRPr="006C2984" w:rsidRDefault="00DC0623" w:rsidP="00DC0623">
      <w:pPr>
        <w:pStyle w:val="Prrafodelista"/>
        <w:numPr>
          <w:ilvl w:val="0"/>
          <w:numId w:val="34"/>
        </w:numPr>
        <w:spacing w:after="42"/>
      </w:pPr>
      <w:r w:rsidRPr="006C2984">
        <w:t>Est</w:t>
      </w:r>
      <w:r>
        <w:t>ar conectada</w:t>
      </w:r>
      <w:r w:rsidRPr="006C2984">
        <w:t xml:space="preserve"> a la red mediante un conector RJ-45 estándar.</w:t>
      </w:r>
    </w:p>
    <w:p w14:paraId="2763D77F" w14:textId="77777777" w:rsidR="00DC0623" w:rsidRPr="006C2984" w:rsidRDefault="00DC0623" w:rsidP="00DC0623">
      <w:pPr>
        <w:pStyle w:val="Prrafodelista"/>
        <w:numPr>
          <w:ilvl w:val="0"/>
          <w:numId w:val="34"/>
        </w:numPr>
        <w:spacing w:after="57"/>
      </w:pPr>
      <w:r w:rsidRPr="006C2984">
        <w:t>Acept</w:t>
      </w:r>
      <w:r>
        <w:t>ar</w:t>
      </w:r>
      <w:r w:rsidRPr="006C2984">
        <w:t xml:space="preserve"> la integración </w:t>
      </w:r>
      <w:r>
        <w:t>de</w:t>
      </w:r>
      <w:r w:rsidRPr="006C2984">
        <w:t xml:space="preserve"> cualquier lector de proximidad comercial a través de la interfaz </w:t>
      </w:r>
      <w:proofErr w:type="spellStart"/>
      <w:r w:rsidRPr="006C2984">
        <w:t>Wiegand</w:t>
      </w:r>
      <w:proofErr w:type="spellEnd"/>
      <w:r w:rsidRPr="006C2984">
        <w:t xml:space="preserve"> de 26 bits.</w:t>
      </w:r>
    </w:p>
    <w:p w14:paraId="3C4EE586" w14:textId="77777777" w:rsidR="00DC0623" w:rsidRPr="006C2984" w:rsidRDefault="00DC0623" w:rsidP="00DC0623">
      <w:pPr>
        <w:pStyle w:val="Prrafodelista"/>
        <w:numPr>
          <w:ilvl w:val="0"/>
          <w:numId w:val="34"/>
        </w:numPr>
        <w:spacing w:after="57"/>
      </w:pPr>
      <w:r>
        <w:t>Activar un abrepuertas</w:t>
      </w:r>
      <w:r w:rsidRPr="006C2984">
        <w:t xml:space="preserve"> eléctric</w:t>
      </w:r>
      <w:r>
        <w:t>o</w:t>
      </w:r>
      <w:r w:rsidRPr="006C2984">
        <w:t xml:space="preserve"> a través de un relé con contactos NO y NC </w:t>
      </w:r>
      <w:r>
        <w:t xml:space="preserve">de </w:t>
      </w:r>
      <w:r w:rsidRPr="006C2984">
        <w:t>10A / 24Vdc.</w:t>
      </w:r>
    </w:p>
    <w:p w14:paraId="39C81CF9" w14:textId="77777777" w:rsidR="00DC0623" w:rsidRPr="006C2984" w:rsidRDefault="00DC0623" w:rsidP="00DC0623">
      <w:pPr>
        <w:pStyle w:val="Prrafodelista"/>
        <w:numPr>
          <w:ilvl w:val="0"/>
          <w:numId w:val="34"/>
        </w:numPr>
        <w:spacing w:after="42"/>
      </w:pPr>
      <w:r w:rsidRPr="006C2984">
        <w:t>Supervis</w:t>
      </w:r>
      <w:r>
        <w:t>ar</w:t>
      </w:r>
      <w:r w:rsidRPr="006C2984">
        <w:t xml:space="preserve"> un sensor de puerta para conocer el estado de la puerta controlada.</w:t>
      </w:r>
    </w:p>
    <w:p w14:paraId="4D0C4763" w14:textId="77777777" w:rsidR="00DC0623" w:rsidRPr="006C2984" w:rsidRDefault="00DC0623" w:rsidP="00DC0623">
      <w:pPr>
        <w:pStyle w:val="Prrafodelista"/>
        <w:numPr>
          <w:ilvl w:val="0"/>
          <w:numId w:val="34"/>
        </w:numPr>
        <w:spacing w:after="54"/>
      </w:pPr>
      <w:r w:rsidRPr="006C2984">
        <w:t>Comunicarse con dispositivos de control de ascensor para permitir el acceso de</w:t>
      </w:r>
      <w:r>
        <w:t>l</w:t>
      </w:r>
      <w:r w:rsidRPr="006C2984">
        <w:t xml:space="preserve"> ascensor a los pisos </w:t>
      </w:r>
      <w:r>
        <w:t>permitidos</w:t>
      </w:r>
      <w:r w:rsidRPr="006C2984">
        <w:t xml:space="preserve"> a los visitantes o residentes.</w:t>
      </w:r>
    </w:p>
    <w:p w14:paraId="6B1B6D04" w14:textId="77777777" w:rsidR="00DC0623" w:rsidRPr="006940D0" w:rsidRDefault="00DC0623" w:rsidP="00DC0623">
      <w:pPr>
        <w:pStyle w:val="Prrafodelista"/>
        <w:numPr>
          <w:ilvl w:val="0"/>
          <w:numId w:val="34"/>
        </w:numPr>
        <w:spacing w:after="0"/>
        <w:jc w:val="both"/>
        <w:rPr>
          <w:rFonts w:cstheme="minorHAnsi"/>
        </w:rPr>
      </w:pPr>
      <w:r w:rsidRPr="006C2984">
        <w:t>Est</w:t>
      </w:r>
      <w:r>
        <w:t>ar</w:t>
      </w:r>
      <w:r w:rsidRPr="006C2984">
        <w:t xml:space="preserve"> conectad</w:t>
      </w:r>
      <w:r>
        <w:t>a</w:t>
      </w:r>
      <w:r w:rsidRPr="006C2984">
        <w:t xml:space="preserve"> a un botón de salida normalmente abierto.</w:t>
      </w:r>
    </w:p>
    <w:p w14:paraId="16321A4E" w14:textId="77777777" w:rsidR="00DC0623" w:rsidRDefault="00DC0623" w:rsidP="00DC0623">
      <w:pPr>
        <w:pStyle w:val="Prrafodelista"/>
        <w:numPr>
          <w:ilvl w:val="0"/>
          <w:numId w:val="34"/>
        </w:numPr>
        <w:spacing w:after="0"/>
        <w:jc w:val="both"/>
        <w:rPr>
          <w:rFonts w:cstheme="minorHAnsi"/>
        </w:rPr>
      </w:pPr>
      <w:r>
        <w:rPr>
          <w:rFonts w:cstheme="minorHAnsi"/>
        </w:rPr>
        <w:t>Estar conectada a un sistema de alarma de fuego para desbloquear la puerta en caso de emergencia.</w:t>
      </w:r>
    </w:p>
    <w:p w14:paraId="1B27F2E3" w14:textId="77777777" w:rsidR="00DC0623" w:rsidRDefault="00DC0623" w:rsidP="00DC0623">
      <w:pPr>
        <w:pStyle w:val="Prrafodelista"/>
        <w:numPr>
          <w:ilvl w:val="0"/>
          <w:numId w:val="34"/>
        </w:numPr>
        <w:spacing w:after="0"/>
        <w:jc w:val="both"/>
        <w:rPr>
          <w:rFonts w:cstheme="minorHAnsi"/>
        </w:rPr>
      </w:pPr>
      <w:r>
        <w:rPr>
          <w:rFonts w:cstheme="minorHAnsi"/>
        </w:rPr>
        <w:t>Comunicar con relés externos para realizar la apertura segura desde el interior y para abrir puertas adicionales asociadas.</w:t>
      </w:r>
    </w:p>
    <w:p w14:paraId="669DAC0E" w14:textId="77777777" w:rsidR="00DC0623" w:rsidRPr="006C2984" w:rsidRDefault="00DC0623" w:rsidP="00DC0623">
      <w:pPr>
        <w:pStyle w:val="Prrafodelista"/>
        <w:numPr>
          <w:ilvl w:val="0"/>
          <w:numId w:val="34"/>
        </w:numPr>
        <w:spacing w:after="0"/>
        <w:jc w:val="both"/>
        <w:rPr>
          <w:rFonts w:cstheme="minorHAnsi"/>
        </w:rPr>
      </w:pPr>
      <w:r>
        <w:rPr>
          <w:rFonts w:cstheme="minorHAnsi"/>
        </w:rPr>
        <w:t xml:space="preserve">Conectarse a controladores de puerta de terceros mediante </w:t>
      </w:r>
      <w:proofErr w:type="gramStart"/>
      <w:r>
        <w:rPr>
          <w:rFonts w:cstheme="minorHAnsi"/>
        </w:rPr>
        <w:t>interface</w:t>
      </w:r>
      <w:proofErr w:type="gramEnd"/>
      <w:r>
        <w:rPr>
          <w:rFonts w:cstheme="minorHAnsi"/>
        </w:rPr>
        <w:t xml:space="preserve"> Wiegand-26 para validar la lectura de tarjeas de proximidad mediante el lector integrado.</w:t>
      </w:r>
    </w:p>
    <w:p w14:paraId="49DE7AC3" w14:textId="77777777" w:rsidR="00DC0623" w:rsidRPr="006C2984" w:rsidRDefault="00DC0623" w:rsidP="00DC0623">
      <w:pPr>
        <w:pStyle w:val="Prrafodelista"/>
      </w:pPr>
    </w:p>
    <w:p w14:paraId="77187755" w14:textId="320CE9AD" w:rsidR="00DC0623" w:rsidRPr="006C2984" w:rsidRDefault="008B5C1F" w:rsidP="00DC0623">
      <w:pPr>
        <w:spacing w:after="182" w:line="265" w:lineRule="auto"/>
        <w:ind w:left="10" w:hanging="10"/>
      </w:pPr>
      <w:r>
        <w:rPr>
          <w:noProof/>
        </w:rPr>
        <w:drawing>
          <wp:anchor distT="0" distB="0" distL="114300" distR="114300" simplePos="0" relativeHeight="251684352" behindDoc="1" locked="0" layoutInCell="1" allowOverlap="1" wp14:anchorId="531A05A7" wp14:editId="2857ADC3">
            <wp:simplePos x="0" y="0"/>
            <wp:positionH relativeFrom="column">
              <wp:posOffset>0</wp:posOffset>
            </wp:positionH>
            <wp:positionV relativeFrom="paragraph">
              <wp:posOffset>276225</wp:posOffset>
            </wp:positionV>
            <wp:extent cx="1548765" cy="24003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4876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C8D">
        <w:rPr>
          <w:color w:val="FF0000"/>
        </w:rPr>
        <w:t xml:space="preserve"> </w:t>
      </w:r>
      <w:r w:rsidR="00DC0623">
        <w:rPr>
          <w:color w:val="FF0000"/>
        </w:rPr>
        <w:t xml:space="preserve">[ESTA PARTE ES PARA </w:t>
      </w:r>
      <w:r w:rsidR="00DC0623" w:rsidRPr="006C2984">
        <w:rPr>
          <w:color w:val="FF0000"/>
        </w:rPr>
        <w:t>IDENTIFICACIÓN.</w:t>
      </w:r>
      <w:r w:rsidR="00DC0623" w:rsidRPr="006C2984">
        <w:t xml:space="preserve"> </w:t>
      </w:r>
      <w:r w:rsidR="00DC0623" w:rsidRPr="006C2984">
        <w:rPr>
          <w:color w:val="FF0000"/>
        </w:rPr>
        <w:t>INCLUI</w:t>
      </w:r>
      <w:r w:rsidR="00DC0623">
        <w:rPr>
          <w:color w:val="FF0000"/>
        </w:rPr>
        <w:t>R</w:t>
      </w:r>
      <w:r w:rsidR="00DC0623" w:rsidRPr="006C2984">
        <w:rPr>
          <w:color w:val="FF0000"/>
        </w:rPr>
        <w:t xml:space="preserve"> CUANDO </w:t>
      </w:r>
      <w:r w:rsidR="00DC0623">
        <w:rPr>
          <w:color w:val="FF0000"/>
        </w:rPr>
        <w:t xml:space="preserve">SEA </w:t>
      </w:r>
      <w:r w:rsidR="00DC0623" w:rsidRPr="006C2984">
        <w:rPr>
          <w:color w:val="FF0000"/>
        </w:rPr>
        <w:t>NECESARIO]</w:t>
      </w:r>
    </w:p>
    <w:p w14:paraId="00A6F8AF" w14:textId="33C4C0F6" w:rsidR="00DC0623" w:rsidRPr="006C2984" w:rsidRDefault="00DC0623" w:rsidP="00DC0623">
      <w:r w:rsidRPr="006C2984">
        <w:t xml:space="preserve">REFRERENCIA: </w:t>
      </w:r>
      <w:r w:rsidR="001963B2">
        <w:t>14</w:t>
      </w:r>
      <w:r w:rsidR="008B5C1F">
        <w:t>5</w:t>
      </w:r>
      <w:r w:rsidR="001963B2">
        <w:t>5</w:t>
      </w:r>
    </w:p>
    <w:p w14:paraId="209F0E58" w14:textId="36E3D24B" w:rsidR="00DC0623" w:rsidRDefault="00DC0623" w:rsidP="00DC0623">
      <w:r w:rsidRPr="006C2984">
        <w:t xml:space="preserve">DESIGNACIÓN: </w:t>
      </w:r>
      <w:r w:rsidRPr="00A84C67">
        <w:t xml:space="preserve">PLACA </w:t>
      </w:r>
      <w:r w:rsidR="00092C3A">
        <w:t>MARINE</w:t>
      </w:r>
      <w:r w:rsidRPr="00A84C67">
        <w:t xml:space="preserve"> VIDEO </w:t>
      </w:r>
      <w:r w:rsidR="00092C3A">
        <w:t>DIGITAL</w:t>
      </w:r>
      <w:r w:rsidR="001963B2">
        <w:t xml:space="preserve"> </w:t>
      </w:r>
      <w:r w:rsidRPr="00A84C67">
        <w:t>MEET</w:t>
      </w:r>
    </w:p>
    <w:p w14:paraId="555DA381" w14:textId="6895A24F" w:rsidR="00090178" w:rsidRPr="00090178" w:rsidRDefault="00090178" w:rsidP="00090178">
      <w:pPr>
        <w:tabs>
          <w:tab w:val="left" w:pos="709"/>
          <w:tab w:val="left" w:pos="1276"/>
          <w:tab w:val="left" w:pos="2552"/>
        </w:tabs>
        <w:spacing w:before="120" w:after="80" w:line="240" w:lineRule="auto"/>
        <w:jc w:val="both"/>
        <w:rPr>
          <w:bCs/>
        </w:rPr>
      </w:pPr>
      <w:r w:rsidRPr="00090178">
        <w:t>REFERENC</w:t>
      </w:r>
      <w:r w:rsidRPr="00A31FAA">
        <w:t>IA</w:t>
      </w:r>
      <w:r w:rsidRPr="00090178">
        <w:t>:</w:t>
      </w:r>
      <w:r w:rsidRPr="00090178">
        <w:rPr>
          <w:bCs/>
        </w:rPr>
        <w:t xml:space="preserve"> 1456 </w:t>
      </w:r>
    </w:p>
    <w:p w14:paraId="04567F2F" w14:textId="76676511" w:rsidR="00090178" w:rsidRPr="00090178" w:rsidRDefault="00090178" w:rsidP="00090178">
      <w:pPr>
        <w:tabs>
          <w:tab w:val="left" w:pos="709"/>
          <w:tab w:val="left" w:pos="1276"/>
          <w:tab w:val="left" w:pos="2552"/>
        </w:tabs>
        <w:spacing w:before="120" w:after="80" w:line="240" w:lineRule="auto"/>
        <w:jc w:val="both"/>
        <w:rPr>
          <w:bCs/>
        </w:rPr>
      </w:pPr>
      <w:r w:rsidRPr="00090178">
        <w:t>DESIGNA</w:t>
      </w:r>
      <w:r w:rsidRPr="00A31FAA">
        <w:t>C</w:t>
      </w:r>
      <w:r w:rsidRPr="00090178">
        <w:t>I</w:t>
      </w:r>
      <w:r w:rsidRPr="00A31FAA">
        <w:t>Ó</w:t>
      </w:r>
      <w:r w:rsidRPr="00090178">
        <w:t xml:space="preserve">N: </w:t>
      </w:r>
      <w:r>
        <w:t xml:space="preserve">PLACA DIRECTORIO </w:t>
      </w:r>
      <w:r w:rsidR="00092C3A" w:rsidRPr="00090178">
        <w:rPr>
          <w:bCs/>
        </w:rPr>
        <w:t xml:space="preserve">MARINE </w:t>
      </w:r>
      <w:r w:rsidRPr="00090178">
        <w:rPr>
          <w:bCs/>
        </w:rPr>
        <w:t xml:space="preserve">MEET </w:t>
      </w:r>
    </w:p>
    <w:p w14:paraId="0559D018" w14:textId="782B283A" w:rsidR="00090178" w:rsidRPr="00090178" w:rsidRDefault="00090178" w:rsidP="00090178">
      <w:pPr>
        <w:tabs>
          <w:tab w:val="left" w:pos="709"/>
          <w:tab w:val="left" w:pos="1276"/>
          <w:tab w:val="left" w:pos="2552"/>
        </w:tabs>
        <w:spacing w:before="120" w:after="80" w:line="240" w:lineRule="auto"/>
        <w:jc w:val="both"/>
        <w:rPr>
          <w:bCs/>
        </w:rPr>
      </w:pPr>
      <w:r w:rsidRPr="00090178">
        <w:t>REFERENC</w:t>
      </w:r>
      <w:r w:rsidRPr="00A31FAA">
        <w:t>IA</w:t>
      </w:r>
      <w:r w:rsidRPr="00090178">
        <w:t>:</w:t>
      </w:r>
      <w:r w:rsidRPr="00090178">
        <w:rPr>
          <w:bCs/>
        </w:rPr>
        <w:t xml:space="preserve"> 1457</w:t>
      </w:r>
    </w:p>
    <w:p w14:paraId="6190EE07" w14:textId="4144EAE2" w:rsidR="00090178" w:rsidRPr="00090178" w:rsidRDefault="00090178" w:rsidP="00090178">
      <w:pPr>
        <w:tabs>
          <w:tab w:val="left" w:pos="709"/>
          <w:tab w:val="left" w:pos="1276"/>
          <w:tab w:val="left" w:pos="2552"/>
        </w:tabs>
        <w:spacing w:before="120" w:after="80" w:line="240" w:lineRule="auto"/>
        <w:jc w:val="both"/>
        <w:rPr>
          <w:bCs/>
        </w:rPr>
      </w:pPr>
      <w:r w:rsidRPr="00090178">
        <w:t>DESIGNA</w:t>
      </w:r>
      <w:r w:rsidRPr="00A31FAA">
        <w:t>C</w:t>
      </w:r>
      <w:r w:rsidRPr="00090178">
        <w:t>I</w:t>
      </w:r>
      <w:r w:rsidRPr="00A31FAA">
        <w:t>Ó</w:t>
      </w:r>
      <w:r w:rsidRPr="00090178">
        <w:t>N:</w:t>
      </w:r>
      <w:r w:rsidRPr="00090178">
        <w:rPr>
          <w:bCs/>
        </w:rPr>
        <w:t xml:space="preserve"> </w:t>
      </w:r>
      <w:r>
        <w:rPr>
          <w:bCs/>
        </w:rPr>
        <w:t xml:space="preserve">VISERA PLACA MARINE </w:t>
      </w:r>
      <w:r w:rsidRPr="00090178">
        <w:rPr>
          <w:bCs/>
        </w:rPr>
        <w:t>MEET</w:t>
      </w:r>
    </w:p>
    <w:p w14:paraId="10085D0F" w14:textId="0D98C368" w:rsidR="00090178" w:rsidRPr="00090178" w:rsidRDefault="00090178" w:rsidP="00090178">
      <w:pPr>
        <w:tabs>
          <w:tab w:val="left" w:pos="709"/>
          <w:tab w:val="left" w:pos="1985"/>
        </w:tabs>
        <w:spacing w:before="120" w:after="80" w:line="240" w:lineRule="auto"/>
        <w:jc w:val="both"/>
        <w:rPr>
          <w:bCs/>
        </w:rPr>
      </w:pPr>
      <w:r w:rsidRPr="00090178">
        <w:t>REFERENC</w:t>
      </w:r>
      <w:r w:rsidRPr="00A31FAA">
        <w:t>IA</w:t>
      </w:r>
      <w:r w:rsidRPr="00090178">
        <w:t>:</w:t>
      </w:r>
      <w:r w:rsidRPr="00090178">
        <w:rPr>
          <w:bCs/>
        </w:rPr>
        <w:t xml:space="preserve"> 1458 </w:t>
      </w:r>
    </w:p>
    <w:p w14:paraId="2BE6CC1C" w14:textId="06C7A302" w:rsidR="00090178" w:rsidRPr="00090178" w:rsidRDefault="00090178" w:rsidP="00090178">
      <w:pPr>
        <w:tabs>
          <w:tab w:val="left" w:pos="709"/>
          <w:tab w:val="left" w:pos="1985"/>
        </w:tabs>
        <w:spacing w:before="120" w:after="80" w:line="240" w:lineRule="auto"/>
        <w:jc w:val="both"/>
        <w:rPr>
          <w:bCs/>
        </w:rPr>
      </w:pPr>
      <w:r w:rsidRPr="00090178">
        <w:t>DESIGNA</w:t>
      </w:r>
      <w:r w:rsidRPr="00A31FAA">
        <w:t>C</w:t>
      </w:r>
      <w:r w:rsidRPr="00090178">
        <w:t>I</w:t>
      </w:r>
      <w:r w:rsidRPr="00A31FAA">
        <w:t>Ó</w:t>
      </w:r>
      <w:r w:rsidRPr="00090178">
        <w:t xml:space="preserve">N: </w:t>
      </w:r>
      <w:r>
        <w:t>CAJA</w:t>
      </w:r>
      <w:r w:rsidR="00092C3A">
        <w:t xml:space="preserve"> </w:t>
      </w:r>
      <w:r>
        <w:t xml:space="preserve">SUPERFICIE MARINE </w:t>
      </w:r>
      <w:r w:rsidRPr="00090178">
        <w:rPr>
          <w:bCs/>
        </w:rPr>
        <w:t xml:space="preserve">MEET   </w:t>
      </w:r>
    </w:p>
    <w:p w14:paraId="503128D6" w14:textId="61BAF534" w:rsidR="00090178" w:rsidRPr="00090178" w:rsidRDefault="00090178" w:rsidP="00090178">
      <w:pPr>
        <w:tabs>
          <w:tab w:val="left" w:pos="709"/>
          <w:tab w:val="left" w:pos="2552"/>
        </w:tabs>
        <w:spacing w:before="120" w:after="80" w:line="240" w:lineRule="auto"/>
        <w:jc w:val="both"/>
        <w:rPr>
          <w:bCs/>
        </w:rPr>
      </w:pPr>
      <w:r w:rsidRPr="00090178">
        <w:t>REFERENC</w:t>
      </w:r>
      <w:r w:rsidRPr="00A31FAA">
        <w:t>IA</w:t>
      </w:r>
      <w:r w:rsidRPr="00090178">
        <w:t>:</w:t>
      </w:r>
      <w:r w:rsidRPr="00090178">
        <w:rPr>
          <w:bCs/>
        </w:rPr>
        <w:t xml:space="preserve"> 1459</w:t>
      </w:r>
    </w:p>
    <w:p w14:paraId="08F86B58" w14:textId="4B42E4F4" w:rsidR="00090178" w:rsidRPr="00A31FAA" w:rsidRDefault="00090178" w:rsidP="00090178">
      <w:pPr>
        <w:tabs>
          <w:tab w:val="left" w:pos="709"/>
          <w:tab w:val="left" w:pos="2552"/>
        </w:tabs>
        <w:spacing w:before="120" w:after="80" w:line="240" w:lineRule="auto"/>
        <w:jc w:val="both"/>
      </w:pPr>
      <w:r w:rsidRPr="00090178">
        <w:t>DESIGNA</w:t>
      </w:r>
      <w:r w:rsidRPr="00A31FAA">
        <w:t>C</w:t>
      </w:r>
      <w:r w:rsidRPr="00090178">
        <w:t>I</w:t>
      </w:r>
      <w:r w:rsidRPr="00A31FAA">
        <w:t>Ó</w:t>
      </w:r>
      <w:r w:rsidRPr="00090178">
        <w:t xml:space="preserve">N: </w:t>
      </w:r>
      <w:r>
        <w:t xml:space="preserve">CAJA DE EMPOTRAR MARINE </w:t>
      </w:r>
      <w:r w:rsidRPr="00090178">
        <w:rPr>
          <w:bCs/>
        </w:rPr>
        <w:t>MEET</w:t>
      </w:r>
    </w:p>
    <w:p w14:paraId="49387306" w14:textId="77777777" w:rsidR="00DC0623" w:rsidRPr="00090178" w:rsidRDefault="00DC0623" w:rsidP="00DC0623">
      <w:r w:rsidRPr="00090178">
        <w:br w:type="page"/>
      </w:r>
    </w:p>
    <w:p w14:paraId="42418D75" w14:textId="587F1C21" w:rsidR="00D12307" w:rsidRPr="00746BE1" w:rsidRDefault="00746BE1" w:rsidP="00D04C8D">
      <w:pPr>
        <w:pStyle w:val="Ttulo2"/>
        <w:rPr>
          <w:u w:val="single"/>
        </w:rPr>
      </w:pPr>
      <w:bookmarkStart w:id="19" w:name="_Toc40878161"/>
      <w:r w:rsidRPr="00746BE1">
        <w:rPr>
          <w:u w:val="single"/>
        </w:rPr>
        <w:lastRenderedPageBreak/>
        <w:t>TERMINALES DE VIVIENDA</w:t>
      </w:r>
      <w:bookmarkEnd w:id="19"/>
    </w:p>
    <w:p w14:paraId="2B83D87A" w14:textId="30A72589" w:rsidR="004553BE" w:rsidRPr="0045757A" w:rsidRDefault="004553BE" w:rsidP="004553BE">
      <w:pPr>
        <w:pStyle w:val="Ttulo2"/>
      </w:pPr>
      <w:bookmarkStart w:id="20" w:name="_Toc40878162"/>
      <w:r w:rsidRPr="0045757A">
        <w:t>MONITOR 7”</w:t>
      </w:r>
      <w:r>
        <w:t xml:space="preserve"> BÁSICO</w:t>
      </w:r>
      <w:bookmarkEnd w:id="20"/>
    </w:p>
    <w:p w14:paraId="7C148853" w14:textId="77777777" w:rsidR="004553BE" w:rsidRPr="0045757A" w:rsidRDefault="004553BE" w:rsidP="004553BE">
      <w:pPr>
        <w:pStyle w:val="Ttulo3"/>
        <w:rPr>
          <w:rStyle w:val="Textoennegrita"/>
        </w:rPr>
      </w:pPr>
      <w:r w:rsidRPr="0045757A">
        <w:rPr>
          <w:rStyle w:val="Textoennegrita"/>
        </w:rPr>
        <w:t>Descripción</w:t>
      </w:r>
    </w:p>
    <w:p w14:paraId="3ABEC759" w14:textId="77777777" w:rsidR="004553BE" w:rsidRPr="0045757A" w:rsidRDefault="004553BE" w:rsidP="004553BE">
      <w:pPr>
        <w:jc w:val="both"/>
      </w:pPr>
      <w:r>
        <w:t>El</w:t>
      </w:r>
      <w:r w:rsidRPr="0045757A">
        <w:t xml:space="preserve"> </w:t>
      </w:r>
      <w:r>
        <w:t>TERMINAL</w:t>
      </w:r>
      <w:r w:rsidRPr="0045757A">
        <w:t xml:space="preserve"> </w:t>
      </w:r>
      <w:r>
        <w:t>será</w:t>
      </w:r>
      <w:r w:rsidRPr="0045757A">
        <w:t xml:space="preserve"> totalmente funcional utilizando la pantalla táctil </w:t>
      </w:r>
      <w:r>
        <w:t xml:space="preserve">y </w:t>
      </w:r>
      <w:r w:rsidRPr="0045757A">
        <w:t xml:space="preserve">con todas las opciones a </w:t>
      </w:r>
      <w:r>
        <w:t>la</w:t>
      </w:r>
      <w:r w:rsidRPr="0045757A">
        <w:t xml:space="preserve"> vista para facilitar su uso.</w:t>
      </w:r>
    </w:p>
    <w:p w14:paraId="43F26A16" w14:textId="77777777" w:rsidR="004553BE" w:rsidRPr="0045757A" w:rsidRDefault="004553BE" w:rsidP="004553BE">
      <w:pPr>
        <w:pStyle w:val="Ttulo3"/>
        <w:rPr>
          <w:rStyle w:val="Textoennegrita"/>
        </w:rPr>
      </w:pPr>
      <w:r w:rsidRPr="0045757A">
        <w:rPr>
          <w:rStyle w:val="Textoennegrita"/>
        </w:rPr>
        <w:t>Configuración</w:t>
      </w:r>
    </w:p>
    <w:p w14:paraId="45DCB624" w14:textId="77777777" w:rsidR="004553BE" w:rsidRDefault="004553BE" w:rsidP="004553BE">
      <w:pPr>
        <w:pStyle w:val="Prrafodelista"/>
        <w:numPr>
          <w:ilvl w:val="0"/>
          <w:numId w:val="34"/>
        </w:numPr>
        <w:spacing w:after="42"/>
      </w:pPr>
      <w:r>
        <w:t>El TERMINAL</w:t>
      </w:r>
      <w:r w:rsidRPr="00C139B2">
        <w:t xml:space="preserve"> </w:t>
      </w:r>
      <w:r>
        <w:t xml:space="preserve">se </w:t>
      </w:r>
      <w:r w:rsidRPr="00C139B2">
        <w:t xml:space="preserve">deberá </w:t>
      </w:r>
      <w:r>
        <w:t>poder</w:t>
      </w:r>
      <w:r w:rsidRPr="00C139B2">
        <w:t xml:space="preserve"> configura</w:t>
      </w:r>
      <w:r>
        <w:t>r</w:t>
      </w:r>
      <w:r w:rsidRPr="00C139B2">
        <w:t xml:space="preserve"> local</w:t>
      </w:r>
      <w:r>
        <w:t>mente</w:t>
      </w:r>
      <w:r w:rsidRPr="00C139B2">
        <w:t xml:space="preserve"> a través del menú de </w:t>
      </w:r>
      <w:r>
        <w:t xml:space="preserve">usuario y de </w:t>
      </w:r>
      <w:r w:rsidRPr="00C139B2">
        <w:t xml:space="preserve">instalador utilizando la pantalla táctil y de forma remota a través de un servidor web incorporado. El acceso </w:t>
      </w:r>
      <w:r>
        <w:t>estará</w:t>
      </w:r>
      <w:r w:rsidRPr="00C139B2">
        <w:t xml:space="preserve"> protegido con contraseña.</w:t>
      </w:r>
    </w:p>
    <w:p w14:paraId="3F446F5A" w14:textId="77777777" w:rsidR="004553BE" w:rsidRPr="0045757A" w:rsidRDefault="004553BE" w:rsidP="004553BE">
      <w:pPr>
        <w:pStyle w:val="Prrafodelista"/>
        <w:numPr>
          <w:ilvl w:val="0"/>
          <w:numId w:val="34"/>
        </w:numPr>
        <w:spacing w:after="42"/>
      </w:pPr>
      <w:r w:rsidRPr="0045757A">
        <w:t>Los mensajes de texto se mostrarán en el idioma local. Al menos 10 idiomas estarán disponibles de forma predeterminada.</w:t>
      </w:r>
    </w:p>
    <w:p w14:paraId="3F70953B" w14:textId="77777777" w:rsidR="004553BE" w:rsidRPr="0045757A" w:rsidRDefault="004553BE" w:rsidP="004553BE">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p>
    <w:p w14:paraId="5D19C17D" w14:textId="77777777" w:rsidR="004553BE" w:rsidRDefault="004553BE" w:rsidP="004553BE">
      <w:pPr>
        <w:pStyle w:val="Prrafodelista"/>
        <w:numPr>
          <w:ilvl w:val="0"/>
          <w:numId w:val="34"/>
        </w:numPr>
        <w:spacing w:after="42"/>
      </w:pPr>
      <w:r>
        <w:t>Se podrán e</w:t>
      </w:r>
      <w:r w:rsidRPr="0045757A">
        <w:t>mparej</w:t>
      </w:r>
      <w:r>
        <w:t>ar</w:t>
      </w:r>
      <w:r w:rsidRPr="0045757A">
        <w:t xml:space="preserve"> </w:t>
      </w:r>
      <w:r>
        <w:t>smartphones</w:t>
      </w:r>
      <w:r w:rsidRPr="0045757A">
        <w:t xml:space="preserve"> para </w:t>
      </w:r>
      <w:r>
        <w:t xml:space="preserve">el </w:t>
      </w:r>
      <w:r w:rsidRPr="0045757A">
        <w:t>desvío de llamada sin necesidad de ningún dispositivo de programación adicional.</w:t>
      </w:r>
    </w:p>
    <w:p w14:paraId="4020B612" w14:textId="77777777" w:rsidR="004553BE" w:rsidRDefault="004553BE" w:rsidP="004553BE">
      <w:pPr>
        <w:pStyle w:val="Prrafodelista"/>
        <w:numPr>
          <w:ilvl w:val="0"/>
          <w:numId w:val="34"/>
        </w:numPr>
        <w:spacing w:after="42"/>
      </w:pPr>
      <w:r>
        <w:t>Se podrán asociar cámaras IP para poderlas visualizar desde el TERMINAL. Cada cámara debe tener asociado un relé para activar el abre puerta correspondiente.</w:t>
      </w:r>
    </w:p>
    <w:p w14:paraId="08E0D98D" w14:textId="77777777" w:rsidR="004553BE" w:rsidRDefault="004553BE" w:rsidP="004553BE">
      <w:pPr>
        <w:pStyle w:val="Prrafodelista"/>
        <w:numPr>
          <w:ilvl w:val="0"/>
          <w:numId w:val="34"/>
        </w:numPr>
        <w:spacing w:after="42"/>
      </w:pPr>
      <w:r w:rsidRPr="0045757A">
        <w:t>En la pantalla se habilitarán las funciones de usuario para cada proyecto.</w:t>
      </w:r>
    </w:p>
    <w:p w14:paraId="3506B131" w14:textId="77777777" w:rsidR="004553BE" w:rsidRPr="0045757A" w:rsidRDefault="004553BE" w:rsidP="004553BE">
      <w:pPr>
        <w:pStyle w:val="Prrafodelista"/>
        <w:numPr>
          <w:ilvl w:val="0"/>
          <w:numId w:val="34"/>
        </w:numPr>
        <w:spacing w:after="42"/>
      </w:pPr>
      <w:r>
        <w:t>Se debe poder configurar los valores de fábrica.</w:t>
      </w:r>
    </w:p>
    <w:p w14:paraId="5CC87CC4" w14:textId="77777777" w:rsidR="004553BE" w:rsidRPr="0045757A" w:rsidRDefault="004553BE" w:rsidP="004553BE">
      <w:pPr>
        <w:pStyle w:val="Prrafodelista"/>
        <w:numPr>
          <w:ilvl w:val="0"/>
          <w:numId w:val="34"/>
        </w:numPr>
        <w:spacing w:after="57"/>
      </w:pPr>
      <w:r w:rsidRPr="0045757A">
        <w:t xml:space="preserve">El </w:t>
      </w:r>
      <w:r>
        <w:t>u</w:t>
      </w:r>
      <w:r w:rsidRPr="0045757A">
        <w:t>suario deberá ser capaz de:</w:t>
      </w:r>
    </w:p>
    <w:p w14:paraId="12674E7C" w14:textId="77777777" w:rsidR="004553BE" w:rsidRPr="0045757A" w:rsidRDefault="004553BE" w:rsidP="004553BE">
      <w:pPr>
        <w:pStyle w:val="Prrafodelista"/>
        <w:numPr>
          <w:ilvl w:val="1"/>
          <w:numId w:val="34"/>
        </w:numPr>
        <w:spacing w:after="57"/>
      </w:pPr>
      <w:r w:rsidRPr="0045757A">
        <w:t>Cambiar el color del aspecto en cualquier momento.</w:t>
      </w:r>
    </w:p>
    <w:p w14:paraId="203AB860" w14:textId="77777777" w:rsidR="004553BE" w:rsidRPr="0045757A" w:rsidRDefault="004553BE" w:rsidP="004553BE">
      <w:pPr>
        <w:pStyle w:val="Prrafodelista"/>
        <w:numPr>
          <w:ilvl w:val="1"/>
          <w:numId w:val="34"/>
        </w:numPr>
        <w:spacing w:after="42"/>
      </w:pPr>
      <w:r w:rsidRPr="0045757A">
        <w:t>Seleccion</w:t>
      </w:r>
      <w:r>
        <w:t>ar</w:t>
      </w:r>
      <w:r w:rsidRPr="0045757A">
        <w:t xml:space="preserve"> las melodías asociadas a cada fuente de llamada y el volumen.</w:t>
      </w:r>
    </w:p>
    <w:p w14:paraId="07BFFFBD" w14:textId="1B634872" w:rsidR="004553BE" w:rsidRDefault="004553BE" w:rsidP="004553BE">
      <w:pPr>
        <w:pStyle w:val="Prrafodelista"/>
        <w:numPr>
          <w:ilvl w:val="1"/>
          <w:numId w:val="34"/>
        </w:numPr>
        <w:spacing w:after="42"/>
      </w:pPr>
      <w:r w:rsidRPr="0045757A">
        <w:t>Configur</w:t>
      </w:r>
      <w:r>
        <w:t>ar</w:t>
      </w:r>
      <w:r w:rsidRPr="0045757A">
        <w:t xml:space="preserve"> el modo no molestar temporalmente o desactiv</w:t>
      </w:r>
      <w:r>
        <w:t>arlo</w:t>
      </w:r>
      <w:r w:rsidRPr="0045757A">
        <w:t>. Cuando se activ</w:t>
      </w:r>
      <w:r>
        <w:t>e</w:t>
      </w:r>
      <w:r w:rsidRPr="0045757A">
        <w:t>, un led dedicado debe indicar el estado.</w:t>
      </w:r>
    </w:p>
    <w:p w14:paraId="4ADF08A4" w14:textId="36D9F1AA" w:rsidR="004553BE" w:rsidRPr="00B61737" w:rsidRDefault="004553BE" w:rsidP="00A31FAA">
      <w:pPr>
        <w:pStyle w:val="Prrafodelista"/>
        <w:numPr>
          <w:ilvl w:val="0"/>
          <w:numId w:val="34"/>
        </w:numPr>
        <w:spacing w:after="42"/>
      </w:pPr>
      <w:r>
        <w:t>E</w:t>
      </w:r>
      <w:r w:rsidR="00EA6318">
        <w:t>n e</w:t>
      </w:r>
      <w:r>
        <w:t>l TERMINAL debe poder</w:t>
      </w:r>
      <w:r w:rsidR="00EA6318">
        <w:t>se</w:t>
      </w:r>
      <w:r>
        <w:t xml:space="preserve"> actualizar el firmware.</w:t>
      </w:r>
    </w:p>
    <w:p w14:paraId="6BC2A65C" w14:textId="77777777" w:rsidR="004553BE" w:rsidRPr="00A84C67" w:rsidRDefault="004553BE" w:rsidP="004553BE">
      <w:pPr>
        <w:pStyle w:val="Ttulo3"/>
        <w:rPr>
          <w:rStyle w:val="Textoennegrita"/>
        </w:rPr>
      </w:pPr>
      <w:r w:rsidRPr="00A84C67">
        <w:rPr>
          <w:rStyle w:val="Textoennegrita"/>
        </w:rPr>
        <w:t>Funciones</w:t>
      </w:r>
    </w:p>
    <w:p w14:paraId="25751A2C" w14:textId="77777777" w:rsidR="004553BE" w:rsidRPr="0045757A" w:rsidRDefault="004553BE" w:rsidP="004553BE">
      <w:r>
        <w:t>El</w:t>
      </w:r>
      <w:r w:rsidRPr="0045757A">
        <w:t xml:space="preserve"> </w:t>
      </w:r>
      <w:r>
        <w:t>TERMINAL</w:t>
      </w:r>
      <w:r w:rsidRPr="0045757A">
        <w:t xml:space="preserve"> tendrá las siguientes funciones:</w:t>
      </w:r>
    </w:p>
    <w:p w14:paraId="1879E27A" w14:textId="77777777" w:rsidR="004553BE" w:rsidRPr="0045757A" w:rsidRDefault="004553BE" w:rsidP="004553BE">
      <w:pPr>
        <w:spacing w:after="187" w:line="259" w:lineRule="auto"/>
        <w:ind w:left="-5" w:hanging="10"/>
      </w:pPr>
      <w:r w:rsidRPr="0045757A">
        <w:rPr>
          <w:u w:val="single" w:color="595959"/>
        </w:rPr>
        <w:t>Recepción de llamadas</w:t>
      </w:r>
    </w:p>
    <w:p w14:paraId="16F229A8" w14:textId="5A4349EC" w:rsidR="004553BE" w:rsidRPr="0045757A" w:rsidRDefault="004553BE" w:rsidP="004553BE">
      <w:pPr>
        <w:spacing w:after="252"/>
      </w:pPr>
      <w:r w:rsidRPr="0045757A">
        <w:t xml:space="preserve">Las llamadas pueden originarse en </w:t>
      </w:r>
      <w:r>
        <w:t>PLACA,</w:t>
      </w:r>
      <w:r w:rsidRPr="0045757A">
        <w:t xml:space="preserve"> </w:t>
      </w:r>
      <w:r>
        <w:t>CONSERJERÍA</w:t>
      </w:r>
      <w:r w:rsidRPr="0045757A">
        <w:t xml:space="preserve"> </w:t>
      </w:r>
      <w:r>
        <w:t>o TERMINAL</w:t>
      </w:r>
      <w:r w:rsidR="00B356D0">
        <w:t>, de la misma o diferente</w:t>
      </w:r>
      <w:r>
        <w:t xml:space="preserve"> vivienda</w:t>
      </w:r>
      <w:r w:rsidR="00B356D0">
        <w:t>,</w:t>
      </w:r>
      <w:r>
        <w:t xml:space="preserve"> </w:t>
      </w:r>
      <w:r w:rsidRPr="0045757A">
        <w:t>y cumplir con:</w:t>
      </w:r>
    </w:p>
    <w:p w14:paraId="6334C282" w14:textId="77777777" w:rsidR="004553BE" w:rsidRDefault="004553BE" w:rsidP="004553BE">
      <w:pPr>
        <w:pStyle w:val="Prrafodelista"/>
        <w:numPr>
          <w:ilvl w:val="0"/>
          <w:numId w:val="34"/>
        </w:numPr>
      </w:pPr>
      <w:r>
        <w:t>El usuario podrá aceptar o rechazar la llamada recibida. Dispondrá de 30 segundos para realizarlo, con indicación de una cuenta regresiva.</w:t>
      </w:r>
    </w:p>
    <w:p w14:paraId="7A16E311" w14:textId="77777777" w:rsidR="004553BE" w:rsidRPr="0062540E" w:rsidRDefault="004553BE" w:rsidP="004553BE">
      <w:pPr>
        <w:pStyle w:val="Prrafodelista"/>
        <w:numPr>
          <w:ilvl w:val="0"/>
          <w:numId w:val="34"/>
        </w:numPr>
      </w:pPr>
      <w:r w:rsidRPr="0062540E">
        <w:t>Durante la conversación, el usuario podrá ajustar el nivel del volumen del audio y el silenciamiento del micrófono.</w:t>
      </w:r>
    </w:p>
    <w:p w14:paraId="5B120E51" w14:textId="77777777" w:rsidR="004553BE" w:rsidRPr="0062540E" w:rsidRDefault="004553BE" w:rsidP="004553BE">
      <w:pPr>
        <w:pStyle w:val="Prrafodelista"/>
        <w:numPr>
          <w:ilvl w:val="0"/>
          <w:numId w:val="34"/>
        </w:numPr>
      </w:pPr>
      <w:r w:rsidRPr="0062540E">
        <w:t xml:space="preserve">El tiempo de conversación </w:t>
      </w:r>
      <w:r>
        <w:t xml:space="preserve">restante se mostrará en pantalla y </w:t>
      </w:r>
      <w:r w:rsidRPr="0062540E">
        <w:t xml:space="preserve">debe estar limitado </w:t>
      </w:r>
      <w:r>
        <w:t xml:space="preserve">a dos minutos </w:t>
      </w:r>
      <w:r w:rsidRPr="0062540E">
        <w:t>para evitar escuchar conversaciones privadas de la vivienda.</w:t>
      </w:r>
      <w:r>
        <w:t xml:space="preserve"> </w:t>
      </w:r>
    </w:p>
    <w:p w14:paraId="5EBC1F1A" w14:textId="77777777" w:rsidR="004553BE" w:rsidRPr="0062540E" w:rsidRDefault="004553BE" w:rsidP="004553BE">
      <w:pPr>
        <w:pStyle w:val="Prrafodelista"/>
        <w:numPr>
          <w:ilvl w:val="0"/>
          <w:numId w:val="34"/>
        </w:numPr>
      </w:pPr>
      <w:r>
        <w:t>El TERMINAL</w:t>
      </w:r>
      <w:r w:rsidRPr="0062540E">
        <w:t xml:space="preserve"> capturará automáticamente una imagen</w:t>
      </w:r>
      <w:r>
        <w:t xml:space="preserve"> (si está disponible)</w:t>
      </w:r>
      <w:r w:rsidRPr="0062540E">
        <w:t xml:space="preserve"> cada vez que </w:t>
      </w:r>
      <w:r>
        <w:t>se</w:t>
      </w:r>
      <w:r w:rsidRPr="0062540E">
        <w:t xml:space="preserve"> reci</w:t>
      </w:r>
      <w:r>
        <w:t>ba</w:t>
      </w:r>
      <w:r w:rsidRPr="0062540E">
        <w:t xml:space="preserve"> </w:t>
      </w:r>
      <w:r>
        <w:t xml:space="preserve">una </w:t>
      </w:r>
      <w:r w:rsidRPr="0062540E">
        <w:t>llamada.</w:t>
      </w:r>
    </w:p>
    <w:p w14:paraId="720214F0" w14:textId="77777777" w:rsidR="004553BE" w:rsidRPr="0062540E" w:rsidRDefault="004553BE" w:rsidP="004553BE">
      <w:pPr>
        <w:pStyle w:val="Prrafodelista"/>
        <w:numPr>
          <w:ilvl w:val="0"/>
          <w:numId w:val="34"/>
        </w:numPr>
      </w:pPr>
      <w:r w:rsidRPr="0062540E">
        <w:t xml:space="preserve">El usuario podrá capturar imágenes </w:t>
      </w:r>
      <w:r>
        <w:t xml:space="preserve">adicionales </w:t>
      </w:r>
      <w:r w:rsidRPr="0062540E">
        <w:t>durante la conversación.</w:t>
      </w:r>
    </w:p>
    <w:p w14:paraId="54EA3BFD" w14:textId="77777777" w:rsidR="004553BE" w:rsidRPr="0062540E" w:rsidRDefault="004553BE" w:rsidP="004553BE">
      <w:pPr>
        <w:pStyle w:val="Prrafodelista"/>
        <w:numPr>
          <w:ilvl w:val="0"/>
          <w:numId w:val="34"/>
        </w:numPr>
      </w:pPr>
      <w:r>
        <w:t>L</w:t>
      </w:r>
      <w:r w:rsidRPr="0062540E">
        <w:t>as imágenes podrán ser revisadas posteriormente con</w:t>
      </w:r>
      <w:r>
        <w:t xml:space="preserve"> la </w:t>
      </w:r>
      <w:r w:rsidRPr="0062540E">
        <w:t>información de origen, fecha y hora.</w:t>
      </w:r>
    </w:p>
    <w:p w14:paraId="390C3C0B" w14:textId="77777777" w:rsidR="004553BE" w:rsidRPr="0062540E" w:rsidRDefault="004553BE" w:rsidP="004553BE">
      <w:pPr>
        <w:pStyle w:val="Prrafodelista"/>
        <w:numPr>
          <w:ilvl w:val="0"/>
          <w:numId w:val="34"/>
        </w:numPr>
      </w:pPr>
      <w:r w:rsidRPr="0062540E">
        <w:lastRenderedPageBreak/>
        <w:t>Identificador de llamadas: El usuario debe saber desde dónde se origina la llamada con una descripción clara de texto y una melodía individual y configurable para cada fuente.</w:t>
      </w:r>
    </w:p>
    <w:p w14:paraId="25683163" w14:textId="77777777" w:rsidR="004553BE" w:rsidRDefault="004553BE" w:rsidP="004553BE">
      <w:pPr>
        <w:pStyle w:val="Prrafodelista"/>
        <w:numPr>
          <w:ilvl w:val="0"/>
          <w:numId w:val="34"/>
        </w:numPr>
      </w:pPr>
      <w:r w:rsidRPr="0062540E">
        <w:t xml:space="preserve">El usuario debe poder </w:t>
      </w:r>
      <w:r>
        <w:t>abrir</w:t>
      </w:r>
      <w:r w:rsidRPr="0062540E">
        <w:t xml:space="preserve"> la puerta de</w:t>
      </w:r>
      <w:r>
        <w:t>l acceso que realiza la llamada</w:t>
      </w:r>
      <w:r w:rsidRPr="0062540E">
        <w:t>.</w:t>
      </w:r>
    </w:p>
    <w:p w14:paraId="293B7011" w14:textId="77777777" w:rsidR="004553BE" w:rsidRDefault="004553BE" w:rsidP="004553BE">
      <w:pPr>
        <w:pStyle w:val="Prrafodelista"/>
        <w:numPr>
          <w:ilvl w:val="0"/>
          <w:numId w:val="34"/>
        </w:numPr>
      </w:pPr>
      <w:r>
        <w:t>Se podrá abrir otras puertas asociadas a la PLACA durante la conversación.</w:t>
      </w:r>
    </w:p>
    <w:p w14:paraId="6847127E" w14:textId="77777777" w:rsidR="004553BE" w:rsidRPr="0062540E" w:rsidRDefault="004553BE" w:rsidP="004553BE">
      <w:pPr>
        <w:pStyle w:val="Prrafodelista"/>
        <w:numPr>
          <w:ilvl w:val="0"/>
          <w:numId w:val="34"/>
        </w:numPr>
      </w:pPr>
      <w:r>
        <w:t>Se podrán visualizar cámaras IP asociadas a la PLACA durante la conversación para disponer de otro punto de vista.</w:t>
      </w:r>
    </w:p>
    <w:p w14:paraId="099D4F35" w14:textId="77777777" w:rsidR="004553BE" w:rsidRPr="00971AE1" w:rsidRDefault="004553BE" w:rsidP="004553BE">
      <w:pPr>
        <w:pStyle w:val="Prrafodelista"/>
        <w:numPr>
          <w:ilvl w:val="0"/>
          <w:numId w:val="34"/>
        </w:numPr>
      </w:pPr>
      <w:r>
        <w:t>Se debe llevar un r</w:t>
      </w:r>
      <w:r w:rsidRPr="0062540E">
        <w:t>egistro de llamadas recibidas y enviadas con indicación de llamada</w:t>
      </w:r>
      <w:r>
        <w:t>s</w:t>
      </w:r>
      <w:r w:rsidRPr="0062540E">
        <w:t xml:space="preserve"> perdida</w:t>
      </w:r>
      <w:r>
        <w:t>s</w:t>
      </w:r>
      <w:r w:rsidRPr="0062540E">
        <w:t xml:space="preserve">, informando </w:t>
      </w:r>
      <w:r>
        <w:t>d</w:t>
      </w:r>
      <w:r w:rsidRPr="0062540E">
        <w:t>el origen, hora y fecha de la llamada</w:t>
      </w:r>
      <w:r>
        <w:t>, con una capacidad de al menos 60 llamadas</w:t>
      </w:r>
      <w:r w:rsidRPr="0062540E">
        <w:t>.</w:t>
      </w:r>
    </w:p>
    <w:p w14:paraId="72F45927" w14:textId="77777777" w:rsidR="004553BE" w:rsidRPr="00971AE1" w:rsidRDefault="004553BE" w:rsidP="004553BE">
      <w:pPr>
        <w:pStyle w:val="Prrafodelista"/>
        <w:numPr>
          <w:ilvl w:val="0"/>
          <w:numId w:val="34"/>
        </w:numPr>
      </w:pPr>
      <w:r w:rsidRPr="00971AE1">
        <w:t>Las llamadas perdidas serán señaladas por un icono iluminado.</w:t>
      </w:r>
    </w:p>
    <w:p w14:paraId="230D1026" w14:textId="77777777" w:rsidR="004553BE" w:rsidRPr="0045757A" w:rsidRDefault="004553BE" w:rsidP="004553BE">
      <w:pPr>
        <w:spacing w:after="259" w:line="259" w:lineRule="auto"/>
        <w:ind w:left="-5" w:hanging="10"/>
      </w:pPr>
      <w:r w:rsidRPr="0045757A">
        <w:rPr>
          <w:u w:val="single" w:color="595959"/>
        </w:rPr>
        <w:t>Desvío de llamadas</w:t>
      </w:r>
    </w:p>
    <w:p w14:paraId="473159B2" w14:textId="77777777" w:rsidR="004553BE" w:rsidRPr="00971AE1" w:rsidRDefault="004553BE" w:rsidP="004553BE">
      <w:pPr>
        <w:pStyle w:val="Prrafodelista"/>
        <w:numPr>
          <w:ilvl w:val="0"/>
          <w:numId w:val="34"/>
        </w:numPr>
      </w:pPr>
      <w:r>
        <w:t>El TERMINAL</w:t>
      </w:r>
      <w:r w:rsidRPr="00971AE1">
        <w:t xml:space="preserve"> </w:t>
      </w:r>
      <w:r>
        <w:t xml:space="preserve">podrá </w:t>
      </w:r>
      <w:r w:rsidRPr="00971AE1">
        <w:t xml:space="preserve">desviar las llamadas recibidas de </w:t>
      </w:r>
      <w:r>
        <w:t>PLACA</w:t>
      </w:r>
      <w:r w:rsidRPr="00971AE1">
        <w:t xml:space="preserve"> y </w:t>
      </w:r>
      <w:r>
        <w:t>CONSERJERÍA</w:t>
      </w:r>
      <w:r w:rsidRPr="00971AE1">
        <w:t xml:space="preserve"> por lo menos </w:t>
      </w:r>
      <w:r>
        <w:t>a 4</w:t>
      </w:r>
      <w:r w:rsidRPr="00971AE1">
        <w:t xml:space="preserve"> smartphones o </w:t>
      </w:r>
      <w:proofErr w:type="spellStart"/>
      <w:r w:rsidRPr="00971AE1">
        <w:t>tablets</w:t>
      </w:r>
      <w:proofErr w:type="spellEnd"/>
      <w:r w:rsidRPr="00971AE1">
        <w:t xml:space="preserve"> asociados </w:t>
      </w:r>
      <w:r>
        <w:t xml:space="preserve">mediante </w:t>
      </w:r>
      <w:r w:rsidRPr="00971AE1">
        <w:t>una aplicación adecuada disponible para l</w:t>
      </w:r>
      <w:r>
        <w:t xml:space="preserve">os sistemas operativos Android </w:t>
      </w:r>
      <w:proofErr w:type="gramStart"/>
      <w:r>
        <w:t>e</w:t>
      </w:r>
      <w:proofErr w:type="gramEnd"/>
      <w:r w:rsidRPr="00971AE1">
        <w:t xml:space="preserve"> iOS.</w:t>
      </w:r>
    </w:p>
    <w:p w14:paraId="4B4ADDFA" w14:textId="77777777" w:rsidR="004553BE" w:rsidRPr="00971AE1" w:rsidRDefault="004553BE" w:rsidP="004553BE">
      <w:pPr>
        <w:pStyle w:val="Prrafodelista"/>
        <w:numPr>
          <w:ilvl w:val="0"/>
          <w:numId w:val="34"/>
        </w:numPr>
      </w:pPr>
      <w:r w:rsidRPr="00971AE1">
        <w:t>La recep</w:t>
      </w:r>
      <w:r>
        <w:t>ción de llamada</w:t>
      </w:r>
      <w:r w:rsidRPr="00971AE1">
        <w:t xml:space="preserve"> en estos dispositivos inteligentes será posible a través de redes 3G / 4G y WIFI.</w:t>
      </w:r>
    </w:p>
    <w:p w14:paraId="12329145" w14:textId="77777777" w:rsidR="004553BE" w:rsidRPr="0045757A" w:rsidRDefault="004553BE" w:rsidP="004553BE">
      <w:pPr>
        <w:spacing w:after="259" w:line="259" w:lineRule="auto"/>
        <w:ind w:left="-5" w:hanging="10"/>
      </w:pPr>
      <w:r w:rsidRPr="0045757A">
        <w:rPr>
          <w:u w:val="single" w:color="595959"/>
        </w:rPr>
        <w:t xml:space="preserve">Llamada a </w:t>
      </w:r>
      <w:r>
        <w:rPr>
          <w:u w:val="single" w:color="595959"/>
        </w:rPr>
        <w:t>CONSERJERÍA</w:t>
      </w:r>
    </w:p>
    <w:p w14:paraId="38FBC88D" w14:textId="77777777" w:rsidR="004553BE" w:rsidRPr="00971AE1" w:rsidRDefault="004553BE" w:rsidP="004553BE">
      <w:pPr>
        <w:pStyle w:val="Prrafodelista"/>
        <w:numPr>
          <w:ilvl w:val="0"/>
          <w:numId w:val="34"/>
        </w:numPr>
      </w:pPr>
      <w:r>
        <w:t>El</w:t>
      </w:r>
      <w:r w:rsidRPr="00971AE1">
        <w:t xml:space="preserve"> </w:t>
      </w:r>
      <w:r>
        <w:t>TERMINAL</w:t>
      </w:r>
      <w:r w:rsidRPr="00971AE1">
        <w:t xml:space="preserve"> podrá </w:t>
      </w:r>
      <w:r>
        <w:t>realizar</w:t>
      </w:r>
      <w:r w:rsidRPr="00971AE1">
        <w:t xml:space="preserve"> llamadas a diferentes </w:t>
      </w:r>
      <w:r>
        <w:t>CONSERJERÍAS</w:t>
      </w:r>
      <w:r w:rsidRPr="00971AE1">
        <w:t xml:space="preserve"> seleccionándolas en un menú dedicado con una descripción clara de cada unidad.</w:t>
      </w:r>
    </w:p>
    <w:p w14:paraId="2E49A3D0" w14:textId="77777777" w:rsidR="004553BE" w:rsidRDefault="004553BE" w:rsidP="004553BE">
      <w:pPr>
        <w:pStyle w:val="Prrafodelista"/>
        <w:numPr>
          <w:ilvl w:val="0"/>
          <w:numId w:val="34"/>
        </w:numPr>
      </w:pPr>
      <w:r w:rsidRPr="00971AE1">
        <w:t xml:space="preserve">Si la </w:t>
      </w:r>
      <w:r>
        <w:t>CONSERJERÍA</w:t>
      </w:r>
      <w:r w:rsidRPr="00971AE1">
        <w:t xml:space="preserve"> no está disponible, un texto emergente </w:t>
      </w:r>
      <w:r>
        <w:t>d</w:t>
      </w:r>
      <w:r w:rsidRPr="00971AE1">
        <w:t>ebe informar sobre esta situación</w:t>
      </w:r>
      <w:r>
        <w:t xml:space="preserve"> o alternativamente se puede dejar un mensaje de voz en la misma</w:t>
      </w:r>
      <w:r w:rsidRPr="00971AE1">
        <w:t>.</w:t>
      </w:r>
    </w:p>
    <w:p w14:paraId="5A1E2D31" w14:textId="77777777" w:rsidR="004553BE" w:rsidRPr="00CC0A8E" w:rsidRDefault="004553BE" w:rsidP="004553BE">
      <w:pPr>
        <w:spacing w:after="259" w:line="259" w:lineRule="auto"/>
        <w:ind w:left="-5" w:hanging="10"/>
        <w:rPr>
          <w:u w:val="single" w:color="595959"/>
        </w:rPr>
      </w:pPr>
      <w:r w:rsidRPr="00CC0A8E">
        <w:rPr>
          <w:u w:val="single" w:color="595959"/>
        </w:rPr>
        <w:t>Llamada de Pánico</w:t>
      </w:r>
    </w:p>
    <w:p w14:paraId="52B88758" w14:textId="77777777" w:rsidR="004553BE" w:rsidRPr="00971AE1" w:rsidRDefault="004553BE" w:rsidP="004553BE">
      <w:pPr>
        <w:pStyle w:val="Prrafodelista"/>
        <w:numPr>
          <w:ilvl w:val="0"/>
          <w:numId w:val="34"/>
        </w:numPr>
      </w:pPr>
      <w:r w:rsidRPr="00971AE1">
        <w:t xml:space="preserve">El residente debe poder </w:t>
      </w:r>
      <w:r>
        <w:t>realizar</w:t>
      </w:r>
      <w:r w:rsidRPr="00971AE1">
        <w:t xml:space="preserve"> llamadas de pánico de </w:t>
      </w:r>
      <w:r>
        <w:t xml:space="preserve">alta </w:t>
      </w:r>
      <w:r w:rsidRPr="00971AE1">
        <w:t xml:space="preserve">prioridad a la </w:t>
      </w:r>
      <w:r>
        <w:t>CONSERJERÍA</w:t>
      </w:r>
      <w:r w:rsidRPr="00971AE1">
        <w:t xml:space="preserve"> presionando un </w:t>
      </w:r>
      <w:r>
        <w:t>icono dedicado del menú principal</w:t>
      </w:r>
      <w:r w:rsidRPr="00971AE1">
        <w:t>.</w:t>
      </w:r>
    </w:p>
    <w:p w14:paraId="0C2D0CF2" w14:textId="77777777" w:rsidR="004553BE" w:rsidRPr="00971AE1" w:rsidRDefault="004553BE" w:rsidP="004553BE">
      <w:pPr>
        <w:pStyle w:val="Prrafodelista"/>
        <w:numPr>
          <w:ilvl w:val="0"/>
          <w:numId w:val="34"/>
        </w:numPr>
        <w:spacing w:after="252"/>
      </w:pPr>
      <w:r w:rsidRPr="00971AE1">
        <w:t xml:space="preserve">La </w:t>
      </w:r>
      <w:r>
        <w:t xml:space="preserve">pulsación </w:t>
      </w:r>
      <w:r w:rsidRPr="00971AE1">
        <w:t>del i</w:t>
      </w:r>
      <w:r>
        <w:t>cono</w:t>
      </w:r>
      <w:r w:rsidRPr="00971AE1">
        <w:t xml:space="preserve"> producirá </w:t>
      </w:r>
      <w:r>
        <w:t>u</w:t>
      </w:r>
      <w:r w:rsidRPr="00971AE1">
        <w:t>n sonido</w:t>
      </w:r>
      <w:r>
        <w:t xml:space="preserve"> distintivo</w:t>
      </w:r>
      <w:r w:rsidRPr="00971AE1">
        <w:t>.</w:t>
      </w:r>
    </w:p>
    <w:p w14:paraId="37564873" w14:textId="77777777" w:rsidR="004553BE" w:rsidRPr="0045757A" w:rsidRDefault="004553BE" w:rsidP="004553BE">
      <w:pPr>
        <w:spacing w:after="259" w:line="259" w:lineRule="auto"/>
        <w:ind w:left="-5" w:hanging="10"/>
      </w:pPr>
      <w:r>
        <w:rPr>
          <w:u w:val="single" w:color="595959"/>
        </w:rPr>
        <w:t>Autoencendido</w:t>
      </w:r>
    </w:p>
    <w:p w14:paraId="042647E3" w14:textId="77777777" w:rsidR="004553BE" w:rsidRDefault="004553BE" w:rsidP="004553BE">
      <w:pPr>
        <w:pStyle w:val="Prrafodelista"/>
        <w:numPr>
          <w:ilvl w:val="0"/>
          <w:numId w:val="34"/>
        </w:numPr>
      </w:pPr>
      <w:r>
        <w:t>El</w:t>
      </w:r>
      <w:r w:rsidRPr="00971AE1">
        <w:t xml:space="preserve"> </w:t>
      </w:r>
      <w:r>
        <w:t>TERMINAL</w:t>
      </w:r>
      <w:r w:rsidRPr="00971AE1">
        <w:t xml:space="preserve"> podrá </w:t>
      </w:r>
      <w:r>
        <w:t xml:space="preserve">ponerse en </w:t>
      </w:r>
      <w:r w:rsidRPr="00971AE1">
        <w:t>comunica</w:t>
      </w:r>
      <w:r>
        <w:t>ción</w:t>
      </w:r>
      <w:r w:rsidRPr="00971AE1">
        <w:t xml:space="preserve"> con diferentes </w:t>
      </w:r>
      <w:r>
        <w:t>PLACAS</w:t>
      </w:r>
      <w:r w:rsidRPr="00971AE1">
        <w:t xml:space="preserve"> en su dominio seleccionándol</w:t>
      </w:r>
      <w:r>
        <w:t>a</w:t>
      </w:r>
      <w:r w:rsidRPr="00971AE1">
        <w:t>s en un menú dedicado con una descripción clara de cada unidad.</w:t>
      </w:r>
    </w:p>
    <w:p w14:paraId="4BA0765A" w14:textId="77777777" w:rsidR="004553BE" w:rsidRPr="00971AE1" w:rsidRDefault="004553BE" w:rsidP="004553BE">
      <w:pPr>
        <w:pStyle w:val="Prrafodelista"/>
        <w:numPr>
          <w:ilvl w:val="0"/>
          <w:numId w:val="34"/>
        </w:numPr>
      </w:pPr>
      <w:r w:rsidRPr="00971AE1">
        <w:t xml:space="preserve">Si la </w:t>
      </w:r>
      <w:r>
        <w:t>PLACA</w:t>
      </w:r>
      <w:r w:rsidRPr="00971AE1">
        <w:t xml:space="preserve"> está </w:t>
      </w:r>
      <w:r>
        <w:t>ocupada</w:t>
      </w:r>
      <w:r w:rsidRPr="00971AE1">
        <w:t>, un texto emergente debe informar sobre esta situación.</w:t>
      </w:r>
    </w:p>
    <w:p w14:paraId="65E93EF3" w14:textId="77777777" w:rsidR="004553BE" w:rsidRPr="00971AE1" w:rsidRDefault="004553BE" w:rsidP="004553BE">
      <w:pPr>
        <w:pStyle w:val="Prrafodelista"/>
        <w:numPr>
          <w:ilvl w:val="0"/>
          <w:numId w:val="34"/>
        </w:numPr>
      </w:pPr>
      <w:r w:rsidRPr="00971AE1">
        <w:t>Las opciones disponibles serán las mismas que en el caso de la recepción de llamadas.</w:t>
      </w:r>
    </w:p>
    <w:p w14:paraId="4020CB77" w14:textId="77777777" w:rsidR="004553BE" w:rsidRPr="0045757A" w:rsidRDefault="004553BE" w:rsidP="004553BE">
      <w:pPr>
        <w:spacing w:after="259" w:line="259" w:lineRule="auto"/>
        <w:ind w:left="-5" w:hanging="10"/>
      </w:pPr>
      <w:r w:rsidRPr="0045757A">
        <w:rPr>
          <w:u w:val="single" w:color="595959"/>
        </w:rPr>
        <w:t>CCTV</w:t>
      </w:r>
    </w:p>
    <w:p w14:paraId="452A703E" w14:textId="2E758BB7" w:rsidR="004553BE" w:rsidRPr="00971AE1" w:rsidRDefault="004553BE" w:rsidP="004553BE">
      <w:pPr>
        <w:pStyle w:val="Prrafodelista"/>
        <w:numPr>
          <w:ilvl w:val="0"/>
          <w:numId w:val="34"/>
        </w:numPr>
      </w:pPr>
      <w:r>
        <w:t>El TERMINAL</w:t>
      </w:r>
      <w:r w:rsidRPr="00971AE1">
        <w:t xml:space="preserve"> podrá comunicarse con diferentes cámaras</w:t>
      </w:r>
      <w:r w:rsidR="00A106D6">
        <w:t xml:space="preserve"> IP</w:t>
      </w:r>
      <w:r w:rsidRPr="00971AE1">
        <w:t xml:space="preserve"> de CCTV en su dominio.</w:t>
      </w:r>
    </w:p>
    <w:p w14:paraId="0820D677" w14:textId="694688F7" w:rsidR="004553BE" w:rsidRDefault="004553BE" w:rsidP="004553BE">
      <w:pPr>
        <w:pStyle w:val="Prrafodelista"/>
        <w:numPr>
          <w:ilvl w:val="0"/>
          <w:numId w:val="34"/>
        </w:numPr>
        <w:spacing w:after="252"/>
      </w:pPr>
      <w:r w:rsidRPr="00971AE1">
        <w:t xml:space="preserve">Las cámaras deben ser compatibles con el protocolo </w:t>
      </w:r>
      <w:r w:rsidR="00A106D6">
        <w:t xml:space="preserve">IP </w:t>
      </w:r>
      <w:r w:rsidRPr="00971AE1">
        <w:t>RTSP y configuradas previamente por el instalador.</w:t>
      </w:r>
    </w:p>
    <w:p w14:paraId="6ED041D5" w14:textId="77777777" w:rsidR="004553BE" w:rsidRPr="00971AE1" w:rsidRDefault="004553BE" w:rsidP="004553BE">
      <w:pPr>
        <w:pStyle w:val="Prrafodelista"/>
        <w:numPr>
          <w:ilvl w:val="0"/>
          <w:numId w:val="34"/>
        </w:numPr>
        <w:spacing w:after="252"/>
      </w:pPr>
      <w:r>
        <w:t>Las cámaras deberán tener un relé asociado para abrir la puerta o realizar una función alternativa.</w:t>
      </w:r>
    </w:p>
    <w:p w14:paraId="467A87D5" w14:textId="77777777" w:rsidR="004553BE" w:rsidRPr="0045757A" w:rsidRDefault="004553BE" w:rsidP="004553BE">
      <w:pPr>
        <w:spacing w:after="259" w:line="259" w:lineRule="auto"/>
        <w:ind w:left="-5" w:hanging="10"/>
      </w:pPr>
      <w:r w:rsidRPr="0045757A">
        <w:rPr>
          <w:u w:val="single" w:color="595959"/>
        </w:rPr>
        <w:t>Intercomunica</w:t>
      </w:r>
      <w:r>
        <w:rPr>
          <w:u w:val="single" w:color="595959"/>
        </w:rPr>
        <w:t>ción</w:t>
      </w:r>
    </w:p>
    <w:p w14:paraId="65B9CF2B" w14:textId="75F48B39" w:rsidR="004553BE" w:rsidRDefault="004553BE" w:rsidP="004553BE">
      <w:pPr>
        <w:pStyle w:val="Prrafodelista"/>
        <w:numPr>
          <w:ilvl w:val="0"/>
          <w:numId w:val="34"/>
        </w:numPr>
      </w:pPr>
      <w:r>
        <w:lastRenderedPageBreak/>
        <w:t>El TERMINAL</w:t>
      </w:r>
      <w:r w:rsidRPr="00971AE1">
        <w:t xml:space="preserve"> podrá enviar llamadas </w:t>
      </w:r>
      <w:r>
        <w:t xml:space="preserve">a </w:t>
      </w:r>
      <w:r w:rsidRPr="00971AE1">
        <w:t>otr</w:t>
      </w:r>
      <w:r>
        <w:t>a</w:t>
      </w:r>
      <w:r w:rsidRPr="00971AE1">
        <w:t xml:space="preserve">s </w:t>
      </w:r>
      <w:r>
        <w:t>viviendas mediante la marcación del número de vivienda</w:t>
      </w:r>
      <w:r w:rsidRPr="00971AE1">
        <w:t xml:space="preserve">. </w:t>
      </w:r>
    </w:p>
    <w:p w14:paraId="7D39EFF8" w14:textId="77777777" w:rsidR="000139F1" w:rsidRDefault="000139F1" w:rsidP="00D40A66">
      <w:pPr>
        <w:pStyle w:val="Prrafodelista"/>
        <w:numPr>
          <w:ilvl w:val="0"/>
          <w:numId w:val="34"/>
        </w:numPr>
        <w:spacing w:after="259" w:line="259" w:lineRule="auto"/>
        <w:ind w:left="-5" w:hanging="10"/>
      </w:pPr>
      <w:r>
        <w:t>El TERMINAL</w:t>
      </w:r>
      <w:r w:rsidRPr="00971AE1">
        <w:t xml:space="preserve"> podrá enviar llamadas </w:t>
      </w:r>
      <w:r>
        <w:t>a otros TERMINALES de la misma vivienda seleccionándolos de una lista.</w:t>
      </w:r>
    </w:p>
    <w:p w14:paraId="58BC3013" w14:textId="77777777" w:rsidR="000139F1" w:rsidRDefault="000139F1" w:rsidP="000139F1">
      <w:pPr>
        <w:pStyle w:val="Prrafodelista"/>
        <w:spacing w:after="259" w:line="259" w:lineRule="auto"/>
        <w:ind w:left="-5"/>
      </w:pPr>
    </w:p>
    <w:p w14:paraId="244D87D4" w14:textId="32B8059D" w:rsidR="004553BE" w:rsidRPr="0045757A" w:rsidRDefault="004553BE" w:rsidP="00A31FAA">
      <w:pPr>
        <w:pStyle w:val="Prrafodelista"/>
        <w:spacing w:after="259" w:line="259" w:lineRule="auto"/>
        <w:ind w:left="-5"/>
      </w:pPr>
      <w:r w:rsidRPr="000139F1">
        <w:rPr>
          <w:u w:val="single" w:color="595959"/>
        </w:rPr>
        <w:t>Control de ascensor</w:t>
      </w:r>
    </w:p>
    <w:p w14:paraId="4D60965F" w14:textId="77777777" w:rsidR="004553BE" w:rsidRPr="009C0515" w:rsidRDefault="004553BE" w:rsidP="004553BE">
      <w:pPr>
        <w:pStyle w:val="Prrafodelista"/>
        <w:numPr>
          <w:ilvl w:val="0"/>
          <w:numId w:val="34"/>
        </w:numPr>
        <w:spacing w:after="259"/>
      </w:pPr>
      <w:r>
        <w:t>El</w:t>
      </w:r>
      <w:r w:rsidRPr="009C0515">
        <w:t xml:space="preserve"> </w:t>
      </w:r>
      <w:r>
        <w:t>TERMINAL</w:t>
      </w:r>
      <w:r w:rsidRPr="009C0515">
        <w:t xml:space="preserve"> se comunicará con el sistema de control de ascensor para </w:t>
      </w:r>
      <w:r>
        <w:t xml:space="preserve">solicitar un ascensor de bajada o de subida </w:t>
      </w:r>
      <w:r w:rsidRPr="009C0515">
        <w:t>antes de salir de casa mediante una simple pulsación en pantalla.</w:t>
      </w:r>
    </w:p>
    <w:p w14:paraId="0D75A9DC" w14:textId="77777777" w:rsidR="004553BE" w:rsidRPr="009C0515" w:rsidRDefault="004553BE" w:rsidP="004553BE">
      <w:pPr>
        <w:pStyle w:val="Prrafodelista"/>
        <w:numPr>
          <w:ilvl w:val="0"/>
          <w:numId w:val="34"/>
        </w:numPr>
        <w:spacing w:after="259"/>
      </w:pPr>
      <w:r>
        <w:t>El</w:t>
      </w:r>
      <w:r w:rsidRPr="009C0515">
        <w:t xml:space="preserve"> </w:t>
      </w:r>
      <w:r>
        <w:t>TERMINAL</w:t>
      </w:r>
      <w:r w:rsidRPr="009C0515">
        <w:t xml:space="preserve"> enviará el ascensor al vestíbulo desde donde el visitante ha hecho la llamada para concederle el acceso y luego enviará el ascensor a la planta del residente.</w:t>
      </w:r>
    </w:p>
    <w:p w14:paraId="76020D3F" w14:textId="77777777" w:rsidR="004553BE" w:rsidRPr="00CF00F3" w:rsidRDefault="004553BE" w:rsidP="004553BE">
      <w:pPr>
        <w:spacing w:after="120" w:line="407" w:lineRule="auto"/>
        <w:ind w:right="763"/>
        <w:jc w:val="both"/>
      </w:pPr>
      <w:r>
        <w:rPr>
          <w:u w:val="single" w:color="595959"/>
        </w:rPr>
        <w:t>T</w:t>
      </w:r>
      <w:r w:rsidRPr="00CF00F3">
        <w:rPr>
          <w:u w:val="single" w:color="595959"/>
        </w:rPr>
        <w:t>imbre</w:t>
      </w:r>
      <w:r>
        <w:rPr>
          <w:u w:val="single" w:color="595959"/>
        </w:rPr>
        <w:t xml:space="preserve"> de puerta</w:t>
      </w:r>
    </w:p>
    <w:p w14:paraId="47C33028" w14:textId="77777777" w:rsidR="004553BE" w:rsidRDefault="004553BE" w:rsidP="004553BE">
      <w:pPr>
        <w:pStyle w:val="Prrafodelista"/>
        <w:numPr>
          <w:ilvl w:val="0"/>
          <w:numId w:val="34"/>
        </w:numPr>
        <w:spacing w:after="259"/>
      </w:pPr>
      <w:r>
        <w:t>Será</w:t>
      </w:r>
      <w:r w:rsidRPr="00CF00F3">
        <w:t xml:space="preserve"> posible conectar un pulsador externo al </w:t>
      </w:r>
      <w:r>
        <w:t>TERMINAL</w:t>
      </w:r>
      <w:r w:rsidRPr="00CF00F3">
        <w:t xml:space="preserve"> para la función de timbre</w:t>
      </w:r>
      <w:r>
        <w:t xml:space="preserve"> de puerta</w:t>
      </w:r>
      <w:r w:rsidRPr="00CF00F3">
        <w:t>.</w:t>
      </w:r>
    </w:p>
    <w:p w14:paraId="261B5B8E" w14:textId="77777777" w:rsidR="004553BE" w:rsidRPr="00CF00F3" w:rsidRDefault="004553BE" w:rsidP="004553BE">
      <w:pPr>
        <w:pStyle w:val="Prrafodelista"/>
        <w:numPr>
          <w:ilvl w:val="0"/>
          <w:numId w:val="34"/>
        </w:numPr>
        <w:spacing w:after="259"/>
      </w:pPr>
      <w:r>
        <w:t>Será posible mostrar la imagen de una cámara IP asociada a la puerta interior.</w:t>
      </w:r>
    </w:p>
    <w:p w14:paraId="02941515" w14:textId="77777777" w:rsidR="004553BE" w:rsidRPr="0045757A" w:rsidRDefault="004553BE" w:rsidP="004553BE">
      <w:pPr>
        <w:spacing w:after="259" w:line="259" w:lineRule="auto"/>
        <w:ind w:left="-5" w:hanging="10"/>
      </w:pPr>
      <w:r w:rsidRPr="0045757A">
        <w:rPr>
          <w:u w:val="single" w:color="595959"/>
        </w:rPr>
        <w:t>Mensajes de texto</w:t>
      </w:r>
    </w:p>
    <w:p w14:paraId="05F9667A" w14:textId="77777777" w:rsidR="004553BE" w:rsidRPr="00CF00F3" w:rsidRDefault="004553BE" w:rsidP="004553BE">
      <w:pPr>
        <w:pStyle w:val="Prrafodelista"/>
        <w:numPr>
          <w:ilvl w:val="0"/>
          <w:numId w:val="34"/>
        </w:numPr>
      </w:pPr>
      <w:r>
        <w:t>El TERMINAL</w:t>
      </w:r>
      <w:r w:rsidRPr="00CF00F3">
        <w:t xml:space="preserve"> podrá recibir mensajes de texto de</w:t>
      </w:r>
      <w:r>
        <w:t xml:space="preserve">l </w:t>
      </w:r>
      <w:r w:rsidRPr="00CF00F3">
        <w:t xml:space="preserve">Software </w:t>
      </w:r>
      <w:r>
        <w:t>de Gestión</w:t>
      </w:r>
      <w:r w:rsidRPr="00CF00F3">
        <w:t>.</w:t>
      </w:r>
    </w:p>
    <w:p w14:paraId="4BDD115E" w14:textId="77777777" w:rsidR="004553BE" w:rsidRPr="00CF00F3" w:rsidRDefault="004553BE" w:rsidP="004553BE">
      <w:pPr>
        <w:pStyle w:val="Prrafodelista"/>
        <w:numPr>
          <w:ilvl w:val="0"/>
          <w:numId w:val="34"/>
        </w:numPr>
      </w:pPr>
      <w:r w:rsidRPr="00CF00F3">
        <w:t xml:space="preserve">Los mensajes recibidos se almacenarán en una bandeja de entrada </w:t>
      </w:r>
      <w:r>
        <w:t xml:space="preserve">de al menos 64 </w:t>
      </w:r>
      <w:r w:rsidRPr="00CF00F3">
        <w:t>mensajes.</w:t>
      </w:r>
    </w:p>
    <w:p w14:paraId="7AF012B6" w14:textId="77777777" w:rsidR="004553BE" w:rsidRPr="00CF00F3" w:rsidRDefault="004553BE" w:rsidP="004553BE">
      <w:pPr>
        <w:pStyle w:val="Prrafodelista"/>
        <w:numPr>
          <w:ilvl w:val="0"/>
          <w:numId w:val="34"/>
        </w:numPr>
        <w:spacing w:after="252"/>
      </w:pPr>
      <w:r w:rsidRPr="00CF00F3">
        <w:t xml:space="preserve">El estado de mensajes recibidos pendientes </w:t>
      </w:r>
      <w:r>
        <w:t xml:space="preserve">de leer </w:t>
      </w:r>
      <w:r w:rsidRPr="00CF00F3">
        <w:t>se señalizará a través de un LED dedicado.</w:t>
      </w:r>
    </w:p>
    <w:p w14:paraId="670ABD49" w14:textId="77777777" w:rsidR="004553BE" w:rsidRPr="0045757A" w:rsidRDefault="004553BE" w:rsidP="004553BE">
      <w:pPr>
        <w:spacing w:after="259" w:line="259" w:lineRule="auto"/>
        <w:ind w:left="-5" w:hanging="10"/>
      </w:pPr>
      <w:r w:rsidRPr="0045757A">
        <w:rPr>
          <w:u w:val="single" w:color="595959"/>
        </w:rPr>
        <w:t>Alarmas</w:t>
      </w:r>
    </w:p>
    <w:p w14:paraId="220C8C63" w14:textId="66843A37" w:rsidR="004553BE" w:rsidRPr="00CF00F3" w:rsidRDefault="004553BE" w:rsidP="004553BE">
      <w:pPr>
        <w:pStyle w:val="Prrafodelista"/>
        <w:numPr>
          <w:ilvl w:val="0"/>
          <w:numId w:val="34"/>
        </w:numPr>
      </w:pPr>
      <w:r>
        <w:t>El TERMINAL</w:t>
      </w:r>
      <w:r w:rsidRPr="00CF00F3">
        <w:t xml:space="preserve"> gestionará al menos </w:t>
      </w:r>
      <w:r w:rsidR="000139F1">
        <w:t>7</w:t>
      </w:r>
      <w:r w:rsidRPr="00CF00F3">
        <w:t xml:space="preserve"> zona</w:t>
      </w:r>
      <w:r>
        <w:t>s</w:t>
      </w:r>
      <w:r w:rsidRPr="00CF00F3">
        <w:t xml:space="preserve"> de sensores con </w:t>
      </w:r>
      <w:r>
        <w:t xml:space="preserve">modo de </w:t>
      </w:r>
      <w:r w:rsidRPr="00CF00F3">
        <w:t xml:space="preserve">activación configurable como NO, NC o </w:t>
      </w:r>
      <w:proofErr w:type="spellStart"/>
      <w:r w:rsidR="006B27DF" w:rsidRPr="00CF00F3">
        <w:t>anti</w:t>
      </w:r>
      <w:r w:rsidR="006B27DF">
        <w:t>-sabotaje</w:t>
      </w:r>
      <w:proofErr w:type="spellEnd"/>
      <w:r w:rsidRPr="00CF00F3">
        <w:t>.</w:t>
      </w:r>
    </w:p>
    <w:p w14:paraId="567276E6" w14:textId="77777777" w:rsidR="004553BE" w:rsidRPr="00CF00F3" w:rsidRDefault="004553BE" w:rsidP="004553BE">
      <w:pPr>
        <w:pStyle w:val="Prrafodelista"/>
        <w:numPr>
          <w:ilvl w:val="0"/>
          <w:numId w:val="34"/>
        </w:numPr>
      </w:pPr>
      <w:r>
        <w:t>El TERMINAL</w:t>
      </w:r>
      <w:r w:rsidRPr="00CF00F3">
        <w:t xml:space="preserve"> gestionará una sirena externa a través de un</w:t>
      </w:r>
      <w:r>
        <w:t>a salida</w:t>
      </w:r>
      <w:r w:rsidRPr="00CF00F3">
        <w:t xml:space="preserve"> para señalar situaciones de alarma.</w:t>
      </w:r>
    </w:p>
    <w:p w14:paraId="00483398" w14:textId="77777777" w:rsidR="004553BE" w:rsidRPr="00CF00F3" w:rsidRDefault="004553BE" w:rsidP="004553BE">
      <w:pPr>
        <w:pStyle w:val="Prrafodelista"/>
        <w:numPr>
          <w:ilvl w:val="0"/>
          <w:numId w:val="34"/>
        </w:numPr>
      </w:pPr>
      <w:r w:rsidRPr="00CF00F3">
        <w:t>Las zonas pueden configurarse como instantáneas o retardadas, con un tiempo de retardo variable.</w:t>
      </w:r>
    </w:p>
    <w:p w14:paraId="6CF0001E" w14:textId="77777777" w:rsidR="004553BE" w:rsidRPr="00CF00F3" w:rsidRDefault="004553BE" w:rsidP="004553BE">
      <w:pPr>
        <w:pStyle w:val="Prrafodelista"/>
        <w:numPr>
          <w:ilvl w:val="0"/>
          <w:numId w:val="34"/>
        </w:numPr>
      </w:pPr>
      <w:r w:rsidRPr="00CF00F3">
        <w:t>Cada zona debe ser libremente seleccionada</w:t>
      </w:r>
      <w:r>
        <w:t xml:space="preserve"> para un propósito diferente: presencia</w:t>
      </w:r>
      <w:r w:rsidRPr="00CF00F3">
        <w:t>, humo, gas, sensor de puerta, pánico, manipulación</w:t>
      </w:r>
      <w:r>
        <w:t>,</w:t>
      </w:r>
      <w:r w:rsidRPr="00CF00F3">
        <w:t xml:space="preserve"> para </w:t>
      </w:r>
      <w:r>
        <w:t>informar</w:t>
      </w:r>
      <w:r w:rsidRPr="00CF00F3">
        <w:t xml:space="preserve"> a la </w:t>
      </w:r>
      <w:r>
        <w:t>CONSERJERÍA</w:t>
      </w:r>
      <w:r w:rsidRPr="00CF00F3">
        <w:t xml:space="preserve"> sobre el origen de la alarma.</w:t>
      </w:r>
    </w:p>
    <w:p w14:paraId="4E417E0D" w14:textId="77777777" w:rsidR="004553BE" w:rsidRPr="00CF00F3" w:rsidRDefault="004553BE" w:rsidP="004553BE">
      <w:pPr>
        <w:pStyle w:val="Prrafodelista"/>
        <w:numPr>
          <w:ilvl w:val="0"/>
          <w:numId w:val="34"/>
        </w:numPr>
        <w:spacing w:after="158" w:line="290" w:lineRule="auto"/>
        <w:ind w:right="-8"/>
        <w:jc w:val="both"/>
      </w:pPr>
      <w:r w:rsidRPr="00CF00F3">
        <w:t xml:space="preserve">El usuario deberá utilizar un código PIN personal para desarmar el sistema de alarma y para </w:t>
      </w:r>
      <w:r>
        <w:t>cesar</w:t>
      </w:r>
      <w:r w:rsidRPr="00CF00F3">
        <w:t xml:space="preserve"> la activación de la sirena. Deberá disponerse de un código PIN personal </w:t>
      </w:r>
      <w:r>
        <w:t xml:space="preserve">adicional </w:t>
      </w:r>
      <w:r w:rsidRPr="00CF00F3">
        <w:t xml:space="preserve">de </w:t>
      </w:r>
      <w:r>
        <w:t xml:space="preserve">intimidación </w:t>
      </w:r>
      <w:r w:rsidRPr="00CF00F3">
        <w:t xml:space="preserve">para </w:t>
      </w:r>
      <w:r>
        <w:t>informar</w:t>
      </w:r>
      <w:r w:rsidRPr="00CF00F3">
        <w:t xml:space="preserve"> a la </w:t>
      </w:r>
      <w:r>
        <w:t>CONSERJERÍA</w:t>
      </w:r>
      <w:r w:rsidRPr="00CF00F3">
        <w:t xml:space="preserve"> </w:t>
      </w:r>
      <w:r>
        <w:t>de</w:t>
      </w:r>
      <w:r w:rsidRPr="00CF00F3">
        <w:t xml:space="preserve"> una situación de </w:t>
      </w:r>
      <w:r>
        <w:t>emergencia</w:t>
      </w:r>
      <w:r w:rsidRPr="00CF00F3">
        <w:t xml:space="preserve"> en la que el propietario esté obligado a desactivar el sistema de alarma.</w:t>
      </w:r>
    </w:p>
    <w:p w14:paraId="418DAA64" w14:textId="77777777" w:rsidR="004553BE" w:rsidRPr="003B0EFB" w:rsidRDefault="004553BE" w:rsidP="004553BE">
      <w:pPr>
        <w:pStyle w:val="Prrafodelista"/>
        <w:numPr>
          <w:ilvl w:val="0"/>
          <w:numId w:val="34"/>
        </w:numPr>
      </w:pPr>
      <w:r w:rsidRPr="003B0EFB">
        <w:t>El ajuste de la alarma debe ser extremadamente simple con tres escenarios diferentes:</w:t>
      </w:r>
      <w:r>
        <w:t xml:space="preserve"> En casa, Noche y Fuera.</w:t>
      </w:r>
    </w:p>
    <w:p w14:paraId="72CE86DB" w14:textId="77777777" w:rsidR="004553BE" w:rsidRDefault="004553BE" w:rsidP="004553BE">
      <w:pPr>
        <w:pStyle w:val="Prrafodelista"/>
        <w:numPr>
          <w:ilvl w:val="0"/>
          <w:numId w:val="34"/>
        </w:numPr>
        <w:spacing w:after="259"/>
      </w:pPr>
      <w:r>
        <w:t>El</w:t>
      </w:r>
      <w:r w:rsidRPr="003B0EFB">
        <w:t xml:space="preserve"> </w:t>
      </w:r>
      <w:r>
        <w:t>TERMINAL</w:t>
      </w:r>
      <w:r w:rsidRPr="003B0EFB">
        <w:t xml:space="preserve"> mostrará el estado actual de </w:t>
      </w:r>
      <w:r>
        <w:t xml:space="preserve">la </w:t>
      </w:r>
      <w:r w:rsidRPr="003B0EFB">
        <w:t>alarma.</w:t>
      </w:r>
    </w:p>
    <w:p w14:paraId="7818792A" w14:textId="77777777" w:rsidR="004553BE" w:rsidRPr="003B0EFB" w:rsidRDefault="004553BE" w:rsidP="004553BE">
      <w:pPr>
        <w:pStyle w:val="Prrafodelista"/>
        <w:numPr>
          <w:ilvl w:val="0"/>
          <w:numId w:val="34"/>
        </w:numPr>
        <w:spacing w:after="259"/>
      </w:pPr>
      <w:r>
        <w:t>Se podrá seleccionar el modo Casa desde una PLACA empleando una tarjeta de proximidad.</w:t>
      </w:r>
    </w:p>
    <w:p w14:paraId="5DED38F7" w14:textId="77777777" w:rsidR="004553BE" w:rsidRPr="0045757A" w:rsidRDefault="004553BE" w:rsidP="004553BE">
      <w:pPr>
        <w:spacing w:after="259" w:line="259" w:lineRule="auto"/>
        <w:ind w:left="-5" w:hanging="10"/>
      </w:pPr>
      <w:r w:rsidRPr="0045757A">
        <w:rPr>
          <w:u w:val="single" w:color="595959"/>
        </w:rPr>
        <w:lastRenderedPageBreak/>
        <w:t>Eventos</w:t>
      </w:r>
    </w:p>
    <w:p w14:paraId="70AF4D8B" w14:textId="77777777" w:rsidR="004553BE" w:rsidRPr="003B0EFB" w:rsidRDefault="004553BE" w:rsidP="004553BE">
      <w:pPr>
        <w:pStyle w:val="Prrafodelista"/>
        <w:numPr>
          <w:ilvl w:val="0"/>
          <w:numId w:val="34"/>
        </w:numPr>
        <w:spacing w:after="249"/>
      </w:pPr>
      <w:r>
        <w:t>El</w:t>
      </w:r>
      <w:r w:rsidRPr="003B0EFB">
        <w:t xml:space="preserve"> </w:t>
      </w:r>
      <w:r>
        <w:t>TERMINAL</w:t>
      </w:r>
      <w:r w:rsidRPr="003B0EFB">
        <w:t xml:space="preserve"> generará una</w:t>
      </w:r>
      <w:r>
        <w:t xml:space="preserve"> información de evento inmediata</w:t>
      </w:r>
      <w:r w:rsidRPr="003B0EFB">
        <w:t xml:space="preserve"> para cada actividad </w:t>
      </w:r>
      <w:r>
        <w:t xml:space="preserve">que realice </w:t>
      </w:r>
      <w:r w:rsidRPr="003B0EFB">
        <w:t>al Software de Gestión</w:t>
      </w:r>
      <w:r>
        <w:t>,</w:t>
      </w:r>
      <w:r w:rsidRPr="003B0EFB">
        <w:t xml:space="preserve"> con fecha, hora e información </w:t>
      </w:r>
      <w:r>
        <w:t>del TERMINAL</w:t>
      </w:r>
      <w:r w:rsidRPr="003B0EFB">
        <w:t xml:space="preserve"> para </w:t>
      </w:r>
      <w:r>
        <w:t xml:space="preserve">el </w:t>
      </w:r>
      <w:r w:rsidRPr="003B0EFB">
        <w:t>registro de seguridad.</w:t>
      </w:r>
    </w:p>
    <w:p w14:paraId="103ECA54" w14:textId="77777777" w:rsidR="004553BE" w:rsidRPr="0045757A" w:rsidRDefault="004553BE" w:rsidP="004553BE">
      <w:pPr>
        <w:spacing w:after="259" w:line="259" w:lineRule="auto"/>
        <w:ind w:left="-5" w:hanging="10"/>
      </w:pPr>
      <w:r w:rsidRPr="0045757A">
        <w:rPr>
          <w:u w:val="single" w:color="595959"/>
        </w:rPr>
        <w:t>Estado</w:t>
      </w:r>
    </w:p>
    <w:p w14:paraId="53E4C3AB" w14:textId="77777777" w:rsidR="004553BE" w:rsidRPr="003B0EFB" w:rsidRDefault="004553BE" w:rsidP="004553BE">
      <w:pPr>
        <w:pStyle w:val="Prrafodelista"/>
        <w:numPr>
          <w:ilvl w:val="0"/>
          <w:numId w:val="34"/>
        </w:numPr>
      </w:pPr>
      <w:r>
        <w:t>El</w:t>
      </w:r>
      <w:r w:rsidRPr="003B0EFB">
        <w:t xml:space="preserve"> </w:t>
      </w:r>
      <w:r>
        <w:t>TERMINAL</w:t>
      </w:r>
      <w:r w:rsidRPr="003B0EFB">
        <w:t xml:space="preserve"> mostrará a través de iconos individuales al menos el siguiente estado:</w:t>
      </w:r>
    </w:p>
    <w:p w14:paraId="0A335815" w14:textId="77777777" w:rsidR="004553BE" w:rsidRPr="003B0EFB" w:rsidRDefault="004553BE" w:rsidP="004553BE">
      <w:pPr>
        <w:pStyle w:val="Prrafodelista"/>
        <w:numPr>
          <w:ilvl w:val="1"/>
          <w:numId w:val="34"/>
        </w:numPr>
      </w:pPr>
      <w:r w:rsidRPr="003B0EFB">
        <w:t>Conexión de red.</w:t>
      </w:r>
    </w:p>
    <w:p w14:paraId="6EC6D2C0" w14:textId="77777777" w:rsidR="004553BE" w:rsidRPr="003B0EFB" w:rsidRDefault="004553BE" w:rsidP="004553BE">
      <w:pPr>
        <w:pStyle w:val="Prrafodelista"/>
        <w:numPr>
          <w:ilvl w:val="1"/>
          <w:numId w:val="34"/>
        </w:numPr>
      </w:pPr>
      <w:r>
        <w:t>Estado d</w:t>
      </w:r>
      <w:r w:rsidRPr="003B0EFB">
        <w:t>e la alarma.</w:t>
      </w:r>
    </w:p>
    <w:p w14:paraId="5C9007A2" w14:textId="77777777" w:rsidR="004553BE" w:rsidRPr="003B0EFB" w:rsidRDefault="004553BE" w:rsidP="004553BE">
      <w:pPr>
        <w:pStyle w:val="Prrafodelista"/>
        <w:numPr>
          <w:ilvl w:val="1"/>
          <w:numId w:val="34"/>
        </w:numPr>
      </w:pPr>
      <w:r w:rsidRPr="003B0EFB">
        <w:t>Llamadas perdidas.</w:t>
      </w:r>
    </w:p>
    <w:p w14:paraId="1C81C3AC" w14:textId="77777777" w:rsidR="004553BE" w:rsidRPr="003B0EFB" w:rsidRDefault="004553BE" w:rsidP="004553BE">
      <w:pPr>
        <w:pStyle w:val="Prrafodelista"/>
        <w:numPr>
          <w:ilvl w:val="1"/>
          <w:numId w:val="34"/>
        </w:numPr>
      </w:pPr>
      <w:r w:rsidRPr="003B0EFB">
        <w:t>Recepción de mensajes.</w:t>
      </w:r>
    </w:p>
    <w:p w14:paraId="393C4D97" w14:textId="77777777" w:rsidR="004553BE" w:rsidRDefault="004553BE" w:rsidP="004553BE">
      <w:pPr>
        <w:pStyle w:val="Prrafodelista"/>
        <w:numPr>
          <w:ilvl w:val="1"/>
          <w:numId w:val="34"/>
        </w:numPr>
        <w:spacing w:after="252"/>
      </w:pPr>
      <w:r w:rsidRPr="003B0EFB">
        <w:t>Modo No molestar activado.</w:t>
      </w:r>
    </w:p>
    <w:p w14:paraId="597964DC" w14:textId="77777777" w:rsidR="004553BE" w:rsidRPr="00B61737" w:rsidRDefault="004553BE" w:rsidP="004553BE">
      <w:pPr>
        <w:spacing w:after="252"/>
        <w:rPr>
          <w:u w:val="single"/>
        </w:rPr>
      </w:pPr>
      <w:r w:rsidRPr="00B61737">
        <w:rPr>
          <w:u w:val="single"/>
        </w:rPr>
        <w:t>Domótica</w:t>
      </w:r>
    </w:p>
    <w:p w14:paraId="211F1EF2" w14:textId="77777777" w:rsidR="004553BE" w:rsidRPr="003B0EFB" w:rsidRDefault="004553BE" w:rsidP="004553BE">
      <w:pPr>
        <w:spacing w:after="252"/>
      </w:pPr>
      <w:r>
        <w:t>El TERMINAL deberá manejar al menos 8 relés locales para realizar activaciones o desactivaciones por medio de la pantalla táctil.</w:t>
      </w:r>
    </w:p>
    <w:p w14:paraId="41F2E748" w14:textId="77777777" w:rsidR="004553BE" w:rsidRPr="0045757A" w:rsidRDefault="004553BE" w:rsidP="004553BE">
      <w:pPr>
        <w:pStyle w:val="Ttulo3"/>
        <w:rPr>
          <w:rStyle w:val="Textoennegrita"/>
        </w:rPr>
      </w:pPr>
      <w:r w:rsidRPr="0045757A">
        <w:rPr>
          <w:rStyle w:val="Textoennegrita"/>
        </w:rPr>
        <w:t>C</w:t>
      </w:r>
      <w:r>
        <w:rPr>
          <w:rStyle w:val="Textoennegrita"/>
        </w:rPr>
        <w:t>aracterí</w:t>
      </w:r>
      <w:r w:rsidRPr="0045757A">
        <w:rPr>
          <w:rStyle w:val="Textoennegrita"/>
        </w:rPr>
        <w:t>stic</w:t>
      </w:r>
      <w:r>
        <w:rPr>
          <w:rStyle w:val="Textoennegrita"/>
        </w:rPr>
        <w:t>a</w:t>
      </w:r>
      <w:r w:rsidRPr="0045757A">
        <w:rPr>
          <w:rStyle w:val="Textoennegrita"/>
        </w:rPr>
        <w:t>s</w:t>
      </w:r>
    </w:p>
    <w:p w14:paraId="1E9F85EE" w14:textId="77777777" w:rsidR="004553BE" w:rsidRPr="0045757A" w:rsidRDefault="004553BE" w:rsidP="004553BE">
      <w:pPr>
        <w:rPr>
          <w:u w:val="single"/>
        </w:rPr>
      </w:pPr>
      <w:r w:rsidRPr="0045757A">
        <w:rPr>
          <w:u w:val="single"/>
        </w:rPr>
        <w:t>Audio</w:t>
      </w:r>
    </w:p>
    <w:p w14:paraId="68E1CDF4" w14:textId="77777777" w:rsidR="004553BE" w:rsidRPr="00E910F2" w:rsidRDefault="004553BE" w:rsidP="004553BE">
      <w:pPr>
        <w:pStyle w:val="Prrafodelista"/>
        <w:numPr>
          <w:ilvl w:val="0"/>
          <w:numId w:val="34"/>
        </w:numPr>
      </w:pPr>
      <w:r w:rsidRPr="00E910F2">
        <w:t>Audio bidireccional con cancelación autom</w:t>
      </w:r>
      <w:r>
        <w:t>á</w:t>
      </w:r>
      <w:r w:rsidRPr="00E910F2">
        <w:t>tic</w:t>
      </w:r>
      <w:r>
        <w:t>a de</w:t>
      </w:r>
      <w:r w:rsidRPr="00E910F2">
        <w:t xml:space="preserve"> eco </w:t>
      </w:r>
      <w:r>
        <w:t>y cancelación de ruido</w:t>
      </w:r>
      <w:r w:rsidRPr="00E910F2">
        <w:t>.</w:t>
      </w:r>
    </w:p>
    <w:p w14:paraId="39A70952" w14:textId="77777777" w:rsidR="004553BE" w:rsidRPr="00791F76" w:rsidRDefault="004553BE" w:rsidP="004553BE">
      <w:pPr>
        <w:pStyle w:val="Prrafodelista"/>
        <w:numPr>
          <w:ilvl w:val="0"/>
          <w:numId w:val="34"/>
        </w:numPr>
      </w:pPr>
      <w:r>
        <w:t>Altavoz de 1W.</w:t>
      </w:r>
    </w:p>
    <w:p w14:paraId="581D560B" w14:textId="77777777" w:rsidR="004553BE" w:rsidRPr="00DB6B98" w:rsidRDefault="004553BE" w:rsidP="004553BE">
      <w:pPr>
        <w:pStyle w:val="Prrafodelista"/>
        <w:numPr>
          <w:ilvl w:val="0"/>
          <w:numId w:val="34"/>
        </w:numPr>
        <w:rPr>
          <w:lang w:val="en-US"/>
        </w:rPr>
      </w:pPr>
      <w:r w:rsidRPr="00DB6B98">
        <w:rPr>
          <w:lang w:val="en-US"/>
        </w:rPr>
        <w:t>Overall Loudness Rating (OLR)&gt; 27dB.</w:t>
      </w:r>
    </w:p>
    <w:p w14:paraId="787ADA3B" w14:textId="77777777" w:rsidR="004553BE" w:rsidRDefault="004553BE" w:rsidP="004553BE">
      <w:pPr>
        <w:pStyle w:val="Prrafodelista"/>
        <w:numPr>
          <w:ilvl w:val="0"/>
          <w:numId w:val="34"/>
        </w:numPr>
      </w:pPr>
      <w:r>
        <w:t>Distorsión acústica &lt;1%</w:t>
      </w:r>
    </w:p>
    <w:p w14:paraId="1C12FB67" w14:textId="77777777" w:rsidR="004553BE" w:rsidRDefault="004553BE" w:rsidP="004553BE">
      <w:pPr>
        <w:pStyle w:val="Prrafodelista"/>
        <w:numPr>
          <w:ilvl w:val="0"/>
          <w:numId w:val="34"/>
        </w:numPr>
      </w:pPr>
      <w:r>
        <w:t>Relación S/N &gt;40dB</w:t>
      </w:r>
    </w:p>
    <w:p w14:paraId="1F435C89" w14:textId="77777777" w:rsidR="004553BE" w:rsidRPr="00E910F2" w:rsidRDefault="004553BE" w:rsidP="004553BE">
      <w:pPr>
        <w:pStyle w:val="Prrafodelista"/>
        <w:numPr>
          <w:ilvl w:val="0"/>
          <w:numId w:val="34"/>
        </w:numPr>
      </w:pPr>
      <w:r w:rsidRPr="00E910F2">
        <w:t>Ruido del canal inactivo &lt; 32dB (A)</w:t>
      </w:r>
    </w:p>
    <w:p w14:paraId="7641BD7F" w14:textId="77777777" w:rsidR="004553BE" w:rsidRPr="00E910F2" w:rsidRDefault="004553BE" w:rsidP="004553BE">
      <w:pPr>
        <w:pStyle w:val="Prrafodelista"/>
        <w:numPr>
          <w:ilvl w:val="0"/>
          <w:numId w:val="34"/>
        </w:numPr>
      </w:pPr>
      <w:r w:rsidRPr="00E910F2">
        <w:t>Presión Sonora del timbre de llamada &gt;80dB (A)</w:t>
      </w:r>
    </w:p>
    <w:p w14:paraId="530FA726" w14:textId="7B4C2EA0" w:rsidR="004553BE" w:rsidRDefault="004553BE" w:rsidP="004553BE">
      <w:pPr>
        <w:pStyle w:val="Prrafodelista"/>
        <w:numPr>
          <w:ilvl w:val="0"/>
          <w:numId w:val="34"/>
        </w:numPr>
      </w:pPr>
      <w:r>
        <w:t xml:space="preserve">Micrófono </w:t>
      </w:r>
      <w:proofErr w:type="spellStart"/>
      <w:r>
        <w:t>Electret</w:t>
      </w:r>
      <w:proofErr w:type="spellEnd"/>
      <w:r>
        <w:t>.</w:t>
      </w:r>
    </w:p>
    <w:p w14:paraId="1A8C39F1" w14:textId="77777777" w:rsidR="004553BE" w:rsidRPr="003E5A71" w:rsidRDefault="004553BE" w:rsidP="004553BE">
      <w:pPr>
        <w:pStyle w:val="Prrafodelista"/>
        <w:numPr>
          <w:ilvl w:val="0"/>
          <w:numId w:val="34"/>
        </w:numPr>
      </w:pPr>
      <w:r w:rsidRPr="003E5A71">
        <w:t>Ajuste del nivel de audio en 6 pasos.</w:t>
      </w:r>
    </w:p>
    <w:p w14:paraId="1097A3ED" w14:textId="77777777" w:rsidR="004553BE" w:rsidRPr="00C32CE4" w:rsidRDefault="004553BE" w:rsidP="004553BE">
      <w:pPr>
        <w:rPr>
          <w:u w:val="single"/>
        </w:rPr>
      </w:pPr>
      <w:r w:rsidRPr="00C32CE4">
        <w:rPr>
          <w:u w:val="single"/>
        </w:rPr>
        <w:t>TFT</w:t>
      </w:r>
    </w:p>
    <w:p w14:paraId="2478789E" w14:textId="77777777" w:rsidR="004553BE" w:rsidRDefault="004553BE" w:rsidP="004553BE">
      <w:pPr>
        <w:pStyle w:val="Prrafodelista"/>
        <w:numPr>
          <w:ilvl w:val="0"/>
          <w:numId w:val="34"/>
        </w:numPr>
      </w:pPr>
      <w:r>
        <w:t>Tamaño: 7”.</w:t>
      </w:r>
    </w:p>
    <w:p w14:paraId="3CB7FDBF" w14:textId="77777777" w:rsidR="004553BE" w:rsidRDefault="004553BE" w:rsidP="004553BE">
      <w:pPr>
        <w:pStyle w:val="Prrafodelista"/>
        <w:numPr>
          <w:ilvl w:val="0"/>
          <w:numId w:val="34"/>
        </w:numPr>
      </w:pPr>
      <w:r>
        <w:t>Formato 16:9.</w:t>
      </w:r>
    </w:p>
    <w:p w14:paraId="798E52A3" w14:textId="64BFAA90" w:rsidR="004553BE" w:rsidRDefault="004553BE" w:rsidP="004553BE">
      <w:pPr>
        <w:pStyle w:val="Prrafodelista"/>
        <w:numPr>
          <w:ilvl w:val="0"/>
          <w:numId w:val="34"/>
        </w:numPr>
      </w:pPr>
      <w:r>
        <w:t xml:space="preserve">Resolución: </w:t>
      </w:r>
      <w:r w:rsidR="000139F1">
        <w:t>800x480</w:t>
      </w:r>
      <w:r>
        <w:t xml:space="preserve"> </w:t>
      </w:r>
      <w:proofErr w:type="gramStart"/>
      <w:r>
        <w:t>pixel</w:t>
      </w:r>
      <w:proofErr w:type="gramEnd"/>
      <w:r>
        <w:t>.</w:t>
      </w:r>
    </w:p>
    <w:p w14:paraId="640537A4" w14:textId="77777777" w:rsidR="004553BE" w:rsidRDefault="004553BE" w:rsidP="004553BE">
      <w:pPr>
        <w:pStyle w:val="Prrafodelista"/>
        <w:numPr>
          <w:ilvl w:val="0"/>
          <w:numId w:val="34"/>
        </w:numPr>
      </w:pPr>
      <w:r>
        <w:t>Colores: 16.7M.</w:t>
      </w:r>
    </w:p>
    <w:p w14:paraId="3734754E" w14:textId="08E0808D" w:rsidR="004553BE" w:rsidRDefault="004553BE" w:rsidP="004553BE">
      <w:pPr>
        <w:pStyle w:val="Prrafodelista"/>
        <w:numPr>
          <w:ilvl w:val="0"/>
          <w:numId w:val="34"/>
        </w:numPr>
      </w:pPr>
      <w:r>
        <w:t xml:space="preserve">Relación de Contraste: </w:t>
      </w:r>
      <w:r w:rsidR="000139F1">
        <w:t>4</w:t>
      </w:r>
      <w:r w:rsidRPr="001578E2">
        <w:t>00</w:t>
      </w:r>
      <w:r>
        <w:t>/1.</w:t>
      </w:r>
    </w:p>
    <w:p w14:paraId="72850C4C" w14:textId="77777777" w:rsidR="004553BE" w:rsidRDefault="004553BE" w:rsidP="004553BE">
      <w:pPr>
        <w:pStyle w:val="Prrafodelista"/>
        <w:numPr>
          <w:ilvl w:val="0"/>
          <w:numId w:val="34"/>
        </w:numPr>
      </w:pPr>
      <w:r>
        <w:t>Brillo: 200cd/m2.</w:t>
      </w:r>
    </w:p>
    <w:p w14:paraId="7535AD14" w14:textId="712B9B4E" w:rsidR="004553BE" w:rsidRPr="003E5A71" w:rsidRDefault="004553BE" w:rsidP="004553BE">
      <w:pPr>
        <w:pStyle w:val="Prrafodelista"/>
        <w:numPr>
          <w:ilvl w:val="0"/>
          <w:numId w:val="34"/>
        </w:numPr>
      </w:pPr>
      <w:r w:rsidRPr="003E5A71">
        <w:t xml:space="preserve">Ángulo de visión: </w:t>
      </w:r>
      <w:r w:rsidR="000139F1">
        <w:t>90º</w:t>
      </w:r>
      <w:r w:rsidRPr="003E5A71">
        <w:t xml:space="preserve">H / </w:t>
      </w:r>
      <w:r w:rsidR="000139F1">
        <w:t>75º</w:t>
      </w:r>
      <w:r w:rsidRPr="003E5A71">
        <w:t>V.</w:t>
      </w:r>
    </w:p>
    <w:p w14:paraId="273DC0A5" w14:textId="77777777" w:rsidR="004553BE" w:rsidRDefault="004553BE" w:rsidP="004553BE">
      <w:pPr>
        <w:pStyle w:val="Prrafodelista"/>
        <w:numPr>
          <w:ilvl w:val="0"/>
          <w:numId w:val="34"/>
        </w:numPr>
      </w:pPr>
      <w:proofErr w:type="spellStart"/>
      <w:r>
        <w:t>Backlight</w:t>
      </w:r>
      <w:proofErr w:type="spellEnd"/>
      <w:r>
        <w:t>: led.</w:t>
      </w:r>
    </w:p>
    <w:p w14:paraId="07142E78" w14:textId="77777777" w:rsidR="004553BE" w:rsidRPr="003E5A71" w:rsidRDefault="004553BE" w:rsidP="004553BE">
      <w:pPr>
        <w:pStyle w:val="Prrafodelista"/>
        <w:numPr>
          <w:ilvl w:val="0"/>
          <w:numId w:val="34"/>
        </w:numPr>
      </w:pPr>
      <w:r w:rsidRPr="003E5A71">
        <w:t>Tecnología capacitiva de pantalla táctil.</w:t>
      </w:r>
    </w:p>
    <w:p w14:paraId="2C4771BC" w14:textId="77777777" w:rsidR="004553BE" w:rsidRDefault="004553BE" w:rsidP="004553BE">
      <w:pPr>
        <w:pStyle w:val="Prrafodelista"/>
        <w:numPr>
          <w:ilvl w:val="0"/>
          <w:numId w:val="34"/>
        </w:numPr>
      </w:pPr>
      <w:r>
        <w:t xml:space="preserve">Imagen de video: </w:t>
      </w:r>
    </w:p>
    <w:p w14:paraId="4BE2FF5B" w14:textId="18EAD186" w:rsidR="004553BE" w:rsidRPr="003E5A71" w:rsidRDefault="004553BE" w:rsidP="004553BE">
      <w:pPr>
        <w:pStyle w:val="Prrafodelista"/>
        <w:numPr>
          <w:ilvl w:val="1"/>
          <w:numId w:val="34"/>
        </w:numPr>
      </w:pPr>
      <w:r w:rsidRPr="003E5A71">
        <w:t>Seleccionable según el vídeo entrante (QVGA, VGA</w:t>
      </w:r>
      <w:r w:rsidR="000139F1">
        <w:t>)</w:t>
      </w:r>
      <w:r w:rsidRPr="003E5A71">
        <w:t>.</w:t>
      </w:r>
    </w:p>
    <w:p w14:paraId="5E6B1987" w14:textId="77777777" w:rsidR="004553BE" w:rsidRDefault="004553BE" w:rsidP="004553BE">
      <w:pPr>
        <w:pStyle w:val="Prrafodelista"/>
        <w:numPr>
          <w:ilvl w:val="1"/>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p>
    <w:p w14:paraId="4DBF3738" w14:textId="77777777" w:rsidR="004553BE" w:rsidRDefault="004553BE" w:rsidP="004553BE">
      <w:pPr>
        <w:rPr>
          <w:u w:val="single"/>
        </w:rPr>
      </w:pPr>
      <w:r w:rsidRPr="0095440D">
        <w:rPr>
          <w:u w:val="single"/>
        </w:rPr>
        <w:t>Mec</w:t>
      </w:r>
      <w:r>
        <w:rPr>
          <w:u w:val="single"/>
        </w:rPr>
        <w:t>á</w:t>
      </w:r>
      <w:r w:rsidRPr="0095440D">
        <w:rPr>
          <w:u w:val="single"/>
        </w:rPr>
        <w:t>nica</w:t>
      </w:r>
    </w:p>
    <w:p w14:paraId="3BB63DC1" w14:textId="77777777" w:rsidR="004553BE" w:rsidRDefault="004553BE" w:rsidP="004553BE">
      <w:pPr>
        <w:spacing w:after="252"/>
      </w:pPr>
      <w:r>
        <w:lastRenderedPageBreak/>
        <w:t>El TERMINAL deberá:</w:t>
      </w:r>
    </w:p>
    <w:p w14:paraId="596BE9DB" w14:textId="77777777" w:rsidR="004553BE" w:rsidRPr="003E5A71" w:rsidRDefault="004553BE" w:rsidP="004553BE">
      <w:pPr>
        <w:pStyle w:val="Prrafodelista"/>
        <w:numPr>
          <w:ilvl w:val="0"/>
          <w:numId w:val="34"/>
        </w:numPr>
      </w:pPr>
      <w:r>
        <w:t>Estar c</w:t>
      </w:r>
      <w:r w:rsidRPr="003E5A71">
        <w:t>omp</w:t>
      </w:r>
      <w:r>
        <w:t>uesto</w:t>
      </w:r>
      <w:r w:rsidRPr="003E5A71">
        <w:t xml:space="preserve"> de dos partes: conector y monitor.</w:t>
      </w:r>
    </w:p>
    <w:p w14:paraId="1BF7611C" w14:textId="77777777" w:rsidR="004553BE" w:rsidRDefault="004553BE" w:rsidP="004553BE">
      <w:pPr>
        <w:pStyle w:val="Prrafodelista"/>
        <w:numPr>
          <w:ilvl w:val="0"/>
          <w:numId w:val="34"/>
        </w:numPr>
      </w:pPr>
      <w:r w:rsidRPr="003E5A71">
        <w:t>Todo el cableado se conectará al monitor.</w:t>
      </w:r>
    </w:p>
    <w:p w14:paraId="7C552DE2" w14:textId="77777777" w:rsidR="004553BE" w:rsidRDefault="004553BE" w:rsidP="004553BE">
      <w:pPr>
        <w:spacing w:after="252"/>
      </w:pPr>
      <w:r>
        <w:t>El monitor deberá:</w:t>
      </w:r>
    </w:p>
    <w:p w14:paraId="6ACE3893" w14:textId="77777777" w:rsidR="004553BE" w:rsidRPr="003E5A71" w:rsidRDefault="004553BE" w:rsidP="00A31FAA">
      <w:pPr>
        <w:pStyle w:val="Prrafodelista"/>
        <w:numPr>
          <w:ilvl w:val="0"/>
          <w:numId w:val="34"/>
        </w:numPr>
      </w:pPr>
      <w:r w:rsidRPr="003E5A71">
        <w:t>Tener una superficie frontal clara y plana sin aberturas ni partes móviles.</w:t>
      </w:r>
    </w:p>
    <w:p w14:paraId="045D5AD0" w14:textId="77777777" w:rsidR="004553BE" w:rsidRPr="003E5A71" w:rsidRDefault="004553BE" w:rsidP="00A31FAA">
      <w:pPr>
        <w:pStyle w:val="Prrafodelista"/>
        <w:numPr>
          <w:ilvl w:val="0"/>
          <w:numId w:val="34"/>
        </w:numPr>
      </w:pPr>
      <w:r w:rsidRPr="003E5A71">
        <w:t>No tene</w:t>
      </w:r>
      <w:r>
        <w:t>r</w:t>
      </w:r>
      <w:r w:rsidRPr="003E5A71">
        <w:t xml:space="preserve"> pulsadores mecánicos para una mejor apariencia, siendo tod</w:t>
      </w:r>
      <w:r>
        <w:t>a</w:t>
      </w:r>
      <w:r w:rsidRPr="003E5A71">
        <w:t xml:space="preserve"> l</w:t>
      </w:r>
      <w:r>
        <w:t>a</w:t>
      </w:r>
      <w:r w:rsidRPr="003E5A71">
        <w:t xml:space="preserve"> </w:t>
      </w:r>
      <w:r>
        <w:t xml:space="preserve">usabilidad </w:t>
      </w:r>
      <w:r w:rsidRPr="003E5A71">
        <w:t>a través de la pantalla capacitiva.</w:t>
      </w:r>
    </w:p>
    <w:p w14:paraId="0C719756" w14:textId="77777777" w:rsidR="004553BE" w:rsidRPr="003E5A71" w:rsidRDefault="004553BE" w:rsidP="00A31FAA">
      <w:pPr>
        <w:pStyle w:val="Prrafodelista"/>
        <w:numPr>
          <w:ilvl w:val="0"/>
          <w:numId w:val="34"/>
        </w:numPr>
      </w:pPr>
      <w:r w:rsidRPr="003E5A71">
        <w:t>Tener al menos 3 iconos de estado con retroiluminación led.</w:t>
      </w:r>
    </w:p>
    <w:p w14:paraId="7CC77370" w14:textId="77777777" w:rsidR="004553BE" w:rsidRPr="003E5A71" w:rsidRDefault="004553BE" w:rsidP="00A31FAA">
      <w:pPr>
        <w:pStyle w:val="Prrafodelista"/>
        <w:numPr>
          <w:ilvl w:val="0"/>
          <w:numId w:val="34"/>
        </w:numPr>
      </w:pPr>
      <w:r w:rsidRPr="003E5A71">
        <w:t>Est</w:t>
      </w:r>
      <w:r>
        <w:t>ar</w:t>
      </w:r>
      <w:r w:rsidRPr="003E5A71">
        <w:t xml:space="preserve"> disponible en color blanco, plata, negro y oro.</w:t>
      </w:r>
    </w:p>
    <w:p w14:paraId="0AA48E8B" w14:textId="77777777" w:rsidR="004553BE" w:rsidRPr="003E5A71" w:rsidRDefault="004553BE" w:rsidP="00A31FAA">
      <w:pPr>
        <w:pStyle w:val="Prrafodelista"/>
        <w:numPr>
          <w:ilvl w:val="0"/>
          <w:numId w:val="34"/>
        </w:numPr>
        <w:spacing w:after="252"/>
      </w:pPr>
      <w:r>
        <w:t>Sobresalir</w:t>
      </w:r>
      <w:r w:rsidRPr="003E5A71">
        <w:t xml:space="preserve"> no más de 20 mm de la pared.</w:t>
      </w:r>
    </w:p>
    <w:p w14:paraId="65FD31E7" w14:textId="77777777" w:rsidR="004553BE" w:rsidRPr="003E5A71" w:rsidRDefault="004553BE" w:rsidP="004553BE">
      <w:pPr>
        <w:pStyle w:val="Prrafodelista"/>
      </w:pPr>
    </w:p>
    <w:p w14:paraId="3D7048BB" w14:textId="77777777" w:rsidR="004553BE" w:rsidRPr="003E5A71" w:rsidRDefault="004553BE" w:rsidP="004553BE">
      <w:pPr>
        <w:rPr>
          <w:u w:val="single"/>
        </w:rPr>
      </w:pPr>
      <w:r>
        <w:rPr>
          <w:u w:val="single"/>
        </w:rPr>
        <w:t>Elé</w:t>
      </w:r>
      <w:r w:rsidRPr="003E5A71">
        <w:rPr>
          <w:u w:val="single"/>
        </w:rPr>
        <w:t>ctrica</w:t>
      </w:r>
    </w:p>
    <w:p w14:paraId="17A2F14C" w14:textId="1F048A11" w:rsidR="004553BE" w:rsidRPr="003E5A71" w:rsidRDefault="004553BE" w:rsidP="004553BE">
      <w:pPr>
        <w:spacing w:after="0"/>
        <w:jc w:val="both"/>
        <w:rPr>
          <w:rFonts w:cstheme="minorHAnsi"/>
        </w:rPr>
      </w:pPr>
      <w:r w:rsidRPr="003E5A71">
        <w:t xml:space="preserve">La alimentación debe ser suministrada por una fuente externa </w:t>
      </w:r>
      <w:r>
        <w:t>de</w:t>
      </w:r>
      <w:r w:rsidRPr="003E5A71">
        <w:t xml:space="preserve"> 12V</w:t>
      </w:r>
      <w:r>
        <w:t>dc</w:t>
      </w:r>
      <w:r w:rsidR="000139F1">
        <w:t xml:space="preserve"> o por </w:t>
      </w:r>
      <w:proofErr w:type="spellStart"/>
      <w:r w:rsidR="000139F1">
        <w:t>PoE</w:t>
      </w:r>
      <w:proofErr w:type="spellEnd"/>
      <w:r w:rsidRPr="003E5A71">
        <w:rPr>
          <w:rFonts w:cstheme="minorHAnsi"/>
        </w:rPr>
        <w:t>.</w:t>
      </w:r>
    </w:p>
    <w:p w14:paraId="610FAF66" w14:textId="77777777" w:rsidR="004553BE" w:rsidRPr="003E5A71" w:rsidRDefault="004553BE" w:rsidP="004553BE">
      <w:pPr>
        <w:spacing w:after="0"/>
        <w:jc w:val="both"/>
        <w:rPr>
          <w:rFonts w:cstheme="minorHAnsi"/>
        </w:rPr>
      </w:pPr>
    </w:p>
    <w:p w14:paraId="31C8BE23" w14:textId="77777777" w:rsidR="004553BE" w:rsidRPr="003E5A71" w:rsidRDefault="004553BE" w:rsidP="004553BE">
      <w:pPr>
        <w:spacing w:after="0"/>
        <w:jc w:val="both"/>
        <w:rPr>
          <w:rFonts w:cstheme="minorHAnsi"/>
        </w:rPr>
      </w:pPr>
      <w:r w:rsidRPr="003E5A71">
        <w:rPr>
          <w:u w:val="single" w:color="595959"/>
        </w:rPr>
        <w:t>Ambiental</w:t>
      </w:r>
      <w:r w:rsidRPr="003E5A71">
        <w:rPr>
          <w:rFonts w:cstheme="minorHAnsi"/>
        </w:rPr>
        <w:t xml:space="preserve"> </w:t>
      </w:r>
    </w:p>
    <w:p w14:paraId="7D3315A2" w14:textId="77777777" w:rsidR="004553BE" w:rsidRPr="003E5A71" w:rsidRDefault="004553BE" w:rsidP="004553BE">
      <w:pPr>
        <w:spacing w:after="252"/>
      </w:pPr>
      <w:r>
        <w:t>El TERMINAL</w:t>
      </w:r>
      <w:r w:rsidRPr="003E5A71">
        <w:t xml:space="preserve"> deberá cumplir como mínimo:</w:t>
      </w:r>
    </w:p>
    <w:p w14:paraId="2BD1EEA6" w14:textId="77777777" w:rsidR="004553BE" w:rsidRPr="00EF606C" w:rsidRDefault="004553BE" w:rsidP="004553BE">
      <w:pPr>
        <w:pStyle w:val="Prrafodelista"/>
        <w:numPr>
          <w:ilvl w:val="0"/>
          <w:numId w:val="34"/>
        </w:numPr>
        <w:spacing w:after="57"/>
      </w:pPr>
      <w:r w:rsidRPr="00EF606C">
        <w:t>IP 30.</w:t>
      </w:r>
    </w:p>
    <w:p w14:paraId="2FBD2774" w14:textId="77777777" w:rsidR="004553BE" w:rsidRPr="00EF606C" w:rsidRDefault="004553BE" w:rsidP="004553BE">
      <w:pPr>
        <w:pStyle w:val="Prrafodelista"/>
        <w:numPr>
          <w:ilvl w:val="0"/>
          <w:numId w:val="34"/>
        </w:numPr>
        <w:spacing w:after="57"/>
      </w:pPr>
      <w:r w:rsidRPr="00EF606C">
        <w:t>IK 04.</w:t>
      </w:r>
    </w:p>
    <w:p w14:paraId="069F5C1E" w14:textId="58CDE8E5" w:rsidR="004553BE" w:rsidRPr="00EF606C" w:rsidRDefault="004553BE" w:rsidP="004553BE">
      <w:pPr>
        <w:pStyle w:val="Prrafodelista"/>
        <w:numPr>
          <w:ilvl w:val="0"/>
          <w:numId w:val="34"/>
        </w:numPr>
        <w:spacing w:after="42"/>
      </w:pPr>
      <w:r w:rsidRPr="00EF606C">
        <w:t>Rango de temperatura: -</w:t>
      </w:r>
      <w:r w:rsidR="000139F1">
        <w:t>1</w:t>
      </w:r>
      <w:r w:rsidRPr="00EF606C">
        <w:t>0 +5</w:t>
      </w:r>
      <w:r w:rsidR="000139F1">
        <w:t>5</w:t>
      </w:r>
      <w:r w:rsidRPr="00EF606C">
        <w:t xml:space="preserve"> </w:t>
      </w:r>
      <w:proofErr w:type="spellStart"/>
      <w:r w:rsidRPr="00EF606C">
        <w:t>ºC</w:t>
      </w:r>
      <w:proofErr w:type="spellEnd"/>
      <w:r w:rsidRPr="00EF606C">
        <w:t>.</w:t>
      </w:r>
    </w:p>
    <w:p w14:paraId="2A9DAF9C" w14:textId="3A30D3DA" w:rsidR="004553BE" w:rsidRPr="00EF606C" w:rsidRDefault="004553BE" w:rsidP="004553BE">
      <w:pPr>
        <w:pStyle w:val="Prrafodelista"/>
        <w:numPr>
          <w:ilvl w:val="0"/>
          <w:numId w:val="34"/>
        </w:numPr>
        <w:spacing w:after="252"/>
      </w:pPr>
      <w:r w:rsidRPr="00EF606C">
        <w:t xml:space="preserve">Rango de humedad relativa: </w:t>
      </w:r>
      <w:r w:rsidR="000139F1">
        <w:t>20</w:t>
      </w:r>
      <w:r w:rsidRPr="00EF606C">
        <w:t xml:space="preserve"> - </w:t>
      </w:r>
      <w:r w:rsidR="000139F1">
        <w:t>85</w:t>
      </w:r>
      <w:r w:rsidRPr="00EF606C">
        <w:t>% (sin condensación).</w:t>
      </w:r>
    </w:p>
    <w:p w14:paraId="7E66BCCC" w14:textId="77777777" w:rsidR="004553BE" w:rsidRPr="003E5A71" w:rsidRDefault="004553BE" w:rsidP="004553BE">
      <w:pPr>
        <w:spacing w:after="259" w:line="259" w:lineRule="auto"/>
        <w:ind w:left="-5" w:hanging="10"/>
      </w:pPr>
      <w:r w:rsidRPr="003E5A71">
        <w:rPr>
          <w:u w:val="single" w:color="595959"/>
        </w:rPr>
        <w:t>Seguridad física</w:t>
      </w:r>
    </w:p>
    <w:p w14:paraId="4665E91A" w14:textId="77777777" w:rsidR="004553BE" w:rsidRPr="00EF606C" w:rsidRDefault="004553BE" w:rsidP="004553BE">
      <w:pPr>
        <w:pStyle w:val="Prrafodelista"/>
        <w:numPr>
          <w:ilvl w:val="0"/>
          <w:numId w:val="34"/>
        </w:numPr>
        <w:spacing w:after="252"/>
        <w:ind w:left="600"/>
      </w:pPr>
      <w:r>
        <w:t>El TERMINAL</w:t>
      </w:r>
      <w:r w:rsidRPr="00EF606C">
        <w:t xml:space="preserve"> debe estar protegida mediante un interruptor tamper contra manipulaciones indebidas para detectar el </w:t>
      </w:r>
      <w:r>
        <w:t>sabotaje</w:t>
      </w:r>
      <w:r w:rsidRPr="00EF606C">
        <w:t xml:space="preserve"> y generar la alarma a la</w:t>
      </w:r>
      <w:r>
        <w:t xml:space="preserve"> CONSERJERÍA</w:t>
      </w:r>
      <w:r w:rsidRPr="00EF606C">
        <w:t>.</w:t>
      </w:r>
    </w:p>
    <w:p w14:paraId="4EAC6230" w14:textId="77777777" w:rsidR="004553BE" w:rsidRPr="003E5A71" w:rsidRDefault="004553BE" w:rsidP="004553BE">
      <w:pPr>
        <w:spacing w:after="187" w:line="259" w:lineRule="auto"/>
        <w:ind w:left="-5" w:hanging="10"/>
      </w:pPr>
      <w:r w:rsidRPr="003E5A71">
        <w:rPr>
          <w:u w:val="single" w:color="595959"/>
        </w:rPr>
        <w:t>Interfaces</w:t>
      </w:r>
    </w:p>
    <w:p w14:paraId="463F99D0" w14:textId="77777777" w:rsidR="004553BE" w:rsidRPr="003E5A71" w:rsidRDefault="004553BE" w:rsidP="004553BE">
      <w:pPr>
        <w:spacing w:after="252"/>
      </w:pPr>
      <w:r>
        <w:t>El TERMINAL</w:t>
      </w:r>
      <w:r w:rsidRPr="003E5A71">
        <w:t xml:space="preserve"> deberá:</w:t>
      </w:r>
    </w:p>
    <w:p w14:paraId="10FC9A41" w14:textId="77777777" w:rsidR="004553BE" w:rsidRPr="00EF606C" w:rsidRDefault="004553BE" w:rsidP="004553BE">
      <w:pPr>
        <w:pStyle w:val="Prrafodelista"/>
        <w:numPr>
          <w:ilvl w:val="0"/>
          <w:numId w:val="34"/>
        </w:numPr>
        <w:spacing w:after="57"/>
      </w:pPr>
      <w:r w:rsidRPr="00EF606C">
        <w:t>Tene</w:t>
      </w:r>
      <w:r>
        <w:t>r</w:t>
      </w:r>
      <w:r w:rsidRPr="00EF606C">
        <w:t xml:space="preserve"> una interfaz gráfica de usuario intuitiva con iconos simples etiquetados</w:t>
      </w:r>
      <w:r>
        <w:t xml:space="preserve"> y</w:t>
      </w:r>
      <w:r w:rsidRPr="00EF606C">
        <w:t xml:space="preserve"> con todas las opciones a la vista.</w:t>
      </w:r>
    </w:p>
    <w:p w14:paraId="45B67359" w14:textId="77777777" w:rsidR="004553BE" w:rsidRPr="00EF606C" w:rsidRDefault="004553BE" w:rsidP="004553BE">
      <w:pPr>
        <w:pStyle w:val="Prrafodelista"/>
        <w:numPr>
          <w:ilvl w:val="0"/>
          <w:numId w:val="34"/>
        </w:numPr>
        <w:spacing w:after="42"/>
      </w:pPr>
      <w:r w:rsidRPr="00EF606C">
        <w:t>Est</w:t>
      </w:r>
      <w:r>
        <w:t>ar</w:t>
      </w:r>
      <w:r w:rsidRPr="00EF606C">
        <w:t xml:space="preserve"> conectado a la red mediante un conector RJ-45 estándar.</w:t>
      </w:r>
    </w:p>
    <w:p w14:paraId="0373FEF8" w14:textId="77777777" w:rsidR="004553BE" w:rsidRPr="00EF606C" w:rsidRDefault="004553BE" w:rsidP="004553BE">
      <w:pPr>
        <w:pStyle w:val="Prrafodelista"/>
        <w:numPr>
          <w:ilvl w:val="0"/>
          <w:numId w:val="34"/>
        </w:numPr>
        <w:spacing w:after="57"/>
      </w:pPr>
      <w:r w:rsidRPr="00EF606C">
        <w:t>Control</w:t>
      </w:r>
      <w:r>
        <w:t>ar</w:t>
      </w:r>
      <w:r w:rsidRPr="00EF606C">
        <w:t xml:space="preserve"> un </w:t>
      </w:r>
      <w:r>
        <w:t>pulsador</w:t>
      </w:r>
      <w:r w:rsidRPr="00EF606C">
        <w:t xml:space="preserve"> de timbre </w:t>
      </w:r>
      <w:r>
        <w:t xml:space="preserve">de puerta </w:t>
      </w:r>
      <w:r w:rsidRPr="00EF606C">
        <w:t>y gener</w:t>
      </w:r>
      <w:r>
        <w:t>ar una</w:t>
      </w:r>
      <w:r w:rsidRPr="00EF606C">
        <w:t xml:space="preserve"> melodía cuando </w:t>
      </w:r>
      <w:r>
        <w:t>se</w:t>
      </w:r>
      <w:r w:rsidRPr="00EF606C">
        <w:t xml:space="preserve"> activ</w:t>
      </w:r>
      <w:r>
        <w:t>e</w:t>
      </w:r>
      <w:r w:rsidRPr="00EF606C">
        <w:t>.</w:t>
      </w:r>
    </w:p>
    <w:p w14:paraId="14091736" w14:textId="77777777" w:rsidR="004553BE" w:rsidRPr="00EF606C" w:rsidRDefault="004553BE" w:rsidP="004553BE">
      <w:pPr>
        <w:pStyle w:val="Prrafodelista"/>
        <w:numPr>
          <w:ilvl w:val="0"/>
          <w:numId w:val="34"/>
        </w:numPr>
        <w:spacing w:after="57"/>
      </w:pPr>
      <w:r w:rsidRPr="00EF606C">
        <w:t>Supervisar un botón de páni</w:t>
      </w:r>
      <w:r>
        <w:t>co o un sensor externo que envíe</w:t>
      </w:r>
      <w:r w:rsidRPr="00EF606C">
        <w:t xml:space="preserve"> mensajes de </w:t>
      </w:r>
      <w:r>
        <w:t>alarma</w:t>
      </w:r>
      <w:r w:rsidRPr="00EF606C">
        <w:t xml:space="preserve"> a </w:t>
      </w:r>
      <w:r>
        <w:t>la CONSERJERÍA</w:t>
      </w:r>
      <w:r w:rsidRPr="00EF606C">
        <w:t xml:space="preserve"> y </w:t>
      </w:r>
      <w:r>
        <w:t>al Software d</w:t>
      </w:r>
      <w:r w:rsidRPr="00EF606C">
        <w:t xml:space="preserve">e </w:t>
      </w:r>
      <w:r>
        <w:t>Gestión</w:t>
      </w:r>
      <w:r w:rsidRPr="00EF606C">
        <w:t>.</w:t>
      </w:r>
    </w:p>
    <w:p w14:paraId="3BCC1F0D" w14:textId="77777777" w:rsidR="004553BE" w:rsidRDefault="004553BE" w:rsidP="004553BE">
      <w:pPr>
        <w:pStyle w:val="Prrafodelista"/>
        <w:numPr>
          <w:ilvl w:val="0"/>
          <w:numId w:val="34"/>
        </w:numPr>
        <w:spacing w:after="232" w:line="290" w:lineRule="auto"/>
        <w:ind w:right="-8"/>
        <w:jc w:val="both"/>
      </w:pPr>
      <w:r w:rsidRPr="00EF606C">
        <w:t>Comun</w:t>
      </w:r>
      <w:r>
        <w:t>icar</w:t>
      </w:r>
      <w:r w:rsidRPr="00EF606C">
        <w:t xml:space="preserve"> con los dispositivos de control de ascensor </w:t>
      </w:r>
      <w:r w:rsidRPr="009C0515">
        <w:t>para enviar el ascensor al hall p</w:t>
      </w:r>
      <w:r w:rsidRPr="00EF606C">
        <w:t>ara dar la bienvenida a los visitantes o al piso del residente antes de salir de casa, con información de estado de</w:t>
      </w:r>
      <w:r>
        <w:t>l</w:t>
      </w:r>
      <w:r w:rsidRPr="00EF606C">
        <w:t xml:space="preserve"> ascensor sobre el piso </w:t>
      </w:r>
      <w:r>
        <w:t xml:space="preserve">donde se encuentra </w:t>
      </w:r>
      <w:r w:rsidRPr="00EF606C">
        <w:t xml:space="preserve">y el sentido de movimiento. </w:t>
      </w:r>
    </w:p>
    <w:p w14:paraId="20D0048D" w14:textId="0E3E4EDE" w:rsidR="004553BE" w:rsidRPr="00EF606C" w:rsidRDefault="004553BE" w:rsidP="004553BE">
      <w:pPr>
        <w:pStyle w:val="Prrafodelista"/>
        <w:numPr>
          <w:ilvl w:val="0"/>
          <w:numId w:val="34"/>
        </w:numPr>
        <w:spacing w:after="232" w:line="290" w:lineRule="auto"/>
        <w:ind w:right="-8"/>
        <w:jc w:val="both"/>
      </w:pPr>
      <w:r>
        <w:t>Tener</w:t>
      </w:r>
      <w:r w:rsidRPr="00EF606C">
        <w:t xml:space="preserve"> </w:t>
      </w:r>
      <w:r>
        <w:t>7</w:t>
      </w:r>
      <w:r w:rsidRPr="00EF606C">
        <w:t xml:space="preserve"> zonas de conexión de alarma para gestionar sensores configurables con detección de sabotaje.</w:t>
      </w:r>
    </w:p>
    <w:p w14:paraId="674B4BFE" w14:textId="34C9E029" w:rsidR="004553BE" w:rsidRPr="00EF606C" w:rsidRDefault="000139F1" w:rsidP="004553BE">
      <w:pPr>
        <w:rPr>
          <w:color w:val="FF0000"/>
        </w:rPr>
      </w:pPr>
      <w:r>
        <w:rPr>
          <w:noProof/>
        </w:rPr>
        <w:lastRenderedPageBreak/>
        <w:drawing>
          <wp:anchor distT="0" distB="0" distL="114300" distR="114300" simplePos="0" relativeHeight="251682304" behindDoc="0" locked="0" layoutInCell="1" allowOverlap="1" wp14:anchorId="40BB3096" wp14:editId="3FA961A8">
            <wp:simplePos x="0" y="0"/>
            <wp:positionH relativeFrom="margin">
              <wp:align>left</wp:align>
            </wp:positionH>
            <wp:positionV relativeFrom="paragraph">
              <wp:posOffset>223520</wp:posOffset>
            </wp:positionV>
            <wp:extent cx="1647825" cy="105664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1647825" cy="1056640"/>
                    </a:xfrm>
                    <a:prstGeom prst="rect">
                      <a:avLst/>
                    </a:prstGeom>
                    <a:noFill/>
                    <a:ln>
                      <a:noFill/>
                    </a:ln>
                  </pic:spPr>
                </pic:pic>
              </a:graphicData>
            </a:graphic>
          </wp:anchor>
        </w:drawing>
      </w:r>
      <w:r w:rsidR="004553BE" w:rsidRPr="003E5A71">
        <w:rPr>
          <w:color w:val="FF0000"/>
        </w:rPr>
        <w:t xml:space="preserve"> </w:t>
      </w:r>
      <w:r w:rsidR="004553BE" w:rsidRPr="00EF606C">
        <w:rPr>
          <w:color w:val="FF0000"/>
        </w:rPr>
        <w:t>[</w:t>
      </w:r>
      <w:r w:rsidR="004553BE">
        <w:rPr>
          <w:color w:val="FF0000"/>
        </w:rPr>
        <w:t>ESTA PARTE ES PARA</w:t>
      </w:r>
      <w:r w:rsidR="004553BE" w:rsidRPr="00746BE1">
        <w:rPr>
          <w:color w:val="FF0000"/>
        </w:rPr>
        <w:t xml:space="preserve"> IDENTIFICACIÓN.</w:t>
      </w:r>
      <w:r w:rsidR="004553BE" w:rsidRPr="00746BE1">
        <w:t xml:space="preserve"> </w:t>
      </w:r>
      <w:r w:rsidR="004553BE" w:rsidRPr="00746BE1">
        <w:rPr>
          <w:color w:val="FF0000"/>
        </w:rPr>
        <w:t>INCLUI</w:t>
      </w:r>
      <w:r w:rsidR="004553BE">
        <w:rPr>
          <w:color w:val="FF0000"/>
        </w:rPr>
        <w:t>R</w:t>
      </w:r>
      <w:r w:rsidR="004553BE" w:rsidRPr="00746BE1">
        <w:rPr>
          <w:color w:val="FF0000"/>
        </w:rPr>
        <w:t xml:space="preserve"> CUANDO </w:t>
      </w:r>
      <w:r w:rsidR="004553BE">
        <w:rPr>
          <w:color w:val="FF0000"/>
        </w:rPr>
        <w:t>SEA N</w:t>
      </w:r>
      <w:r w:rsidR="004553BE" w:rsidRPr="00746BE1">
        <w:rPr>
          <w:color w:val="FF0000"/>
        </w:rPr>
        <w:t>ECESARIO</w:t>
      </w:r>
      <w:r w:rsidR="004553BE" w:rsidRPr="00EF606C">
        <w:rPr>
          <w:color w:val="FF0000"/>
        </w:rPr>
        <w:t>]</w:t>
      </w:r>
    </w:p>
    <w:p w14:paraId="4EAF4702" w14:textId="7FA43062" w:rsidR="004553BE" w:rsidRPr="00EF606C" w:rsidRDefault="004553BE" w:rsidP="004553BE">
      <w:r w:rsidRPr="00EF606C">
        <w:t xml:space="preserve">REFERENCIA: </w:t>
      </w:r>
      <w:r w:rsidR="000139F1">
        <w:t>14501</w:t>
      </w:r>
    </w:p>
    <w:p w14:paraId="3543FB9B" w14:textId="2B62BB58" w:rsidR="004553BE" w:rsidRPr="000A251E" w:rsidRDefault="004553BE" w:rsidP="004553BE">
      <w:r w:rsidRPr="000A251E">
        <w:t>DESIGNA</w:t>
      </w:r>
      <w:r>
        <w:t>CIÓ</w:t>
      </w:r>
      <w:r w:rsidRPr="000A251E">
        <w:t xml:space="preserve">N: </w:t>
      </w:r>
      <w:r>
        <w:t xml:space="preserve">MONITOR </w:t>
      </w:r>
      <w:r w:rsidR="000139F1">
        <w:t>NEO</w:t>
      </w:r>
      <w:r>
        <w:t xml:space="preserve"> 7”</w:t>
      </w:r>
      <w:r w:rsidR="000139F1">
        <w:t xml:space="preserve"> POE</w:t>
      </w:r>
      <w:r w:rsidR="00CF35B8">
        <w:t xml:space="preserve"> BLANCO MEET</w:t>
      </w:r>
    </w:p>
    <w:p w14:paraId="6E7EC63A" w14:textId="43843121" w:rsidR="000139F1" w:rsidRPr="00EF606C" w:rsidRDefault="000139F1" w:rsidP="000139F1">
      <w:r w:rsidRPr="00EF606C">
        <w:t xml:space="preserve">REFERENCIA: </w:t>
      </w:r>
      <w:r>
        <w:t>9541</w:t>
      </w:r>
    </w:p>
    <w:p w14:paraId="108791A4" w14:textId="2CC14400" w:rsidR="000139F1" w:rsidRPr="000A251E" w:rsidRDefault="000139F1" w:rsidP="000139F1">
      <w:r w:rsidRPr="000A251E">
        <w:t>DESIGNA</w:t>
      </w:r>
      <w:r>
        <w:t>CIÓ</w:t>
      </w:r>
      <w:r w:rsidRPr="000A251E">
        <w:t>N:</w:t>
      </w:r>
      <w:r>
        <w:t xml:space="preserve"> CONECTOR </w:t>
      </w:r>
      <w:r w:rsidR="00CF35B8">
        <w:t xml:space="preserve">MONITOR MIO/WIT </w:t>
      </w:r>
      <w:r>
        <w:t>MEET</w:t>
      </w:r>
    </w:p>
    <w:p w14:paraId="0CD1F258" w14:textId="77777777" w:rsidR="00347EEC" w:rsidRDefault="00347EEC">
      <w:pPr>
        <w:rPr>
          <w:rFonts w:asciiTheme="majorHAnsi" w:eastAsiaTheme="majorEastAsia" w:hAnsiTheme="majorHAnsi" w:cstheme="majorBidi"/>
          <w:caps/>
          <w:color w:val="577188" w:themeColor="accent1" w:themeShade="BF"/>
          <w:sz w:val="24"/>
          <w14:ligatures w14:val="standardContextual"/>
        </w:rPr>
      </w:pPr>
      <w:r>
        <w:br w:type="page"/>
      </w:r>
    </w:p>
    <w:p w14:paraId="1420DD94" w14:textId="553FD4C2" w:rsidR="00D12307" w:rsidRPr="0045757A" w:rsidRDefault="00D12307" w:rsidP="000269FE">
      <w:pPr>
        <w:pStyle w:val="Ttulo2"/>
      </w:pPr>
      <w:bookmarkStart w:id="21" w:name="_Toc40878163"/>
      <w:r w:rsidRPr="0045757A">
        <w:lastRenderedPageBreak/>
        <w:t>MONITOR</w:t>
      </w:r>
      <w:r w:rsidR="00746BE1" w:rsidRPr="0045757A">
        <w:t xml:space="preserve"> 7”</w:t>
      </w:r>
      <w:bookmarkEnd w:id="21"/>
    </w:p>
    <w:p w14:paraId="4BE11FE7" w14:textId="32F4C8B0" w:rsidR="00FF6ED6" w:rsidRPr="0045757A" w:rsidRDefault="00FF6ED6" w:rsidP="00FF6ED6">
      <w:pPr>
        <w:pStyle w:val="Ttulo3"/>
        <w:rPr>
          <w:rStyle w:val="Textoennegrita"/>
        </w:rPr>
      </w:pPr>
      <w:r w:rsidRPr="0045757A">
        <w:rPr>
          <w:rStyle w:val="Textoennegrita"/>
        </w:rPr>
        <w:t>Descrip</w:t>
      </w:r>
      <w:r w:rsidR="0045757A" w:rsidRPr="0045757A">
        <w:rPr>
          <w:rStyle w:val="Textoennegrita"/>
        </w:rPr>
        <w:t>c</w:t>
      </w:r>
      <w:r w:rsidRPr="0045757A">
        <w:rPr>
          <w:rStyle w:val="Textoennegrita"/>
        </w:rPr>
        <w:t>i</w:t>
      </w:r>
      <w:r w:rsidR="0045757A" w:rsidRPr="0045757A">
        <w:rPr>
          <w:rStyle w:val="Textoennegrita"/>
        </w:rPr>
        <w:t>ó</w:t>
      </w:r>
      <w:r w:rsidRPr="0045757A">
        <w:rPr>
          <w:rStyle w:val="Textoennegrita"/>
        </w:rPr>
        <w:t>n</w:t>
      </w:r>
    </w:p>
    <w:p w14:paraId="1691B00C" w14:textId="3C518201" w:rsidR="00FF6ED6" w:rsidRPr="0045757A" w:rsidRDefault="00C945D1" w:rsidP="00FF6ED6">
      <w:pPr>
        <w:jc w:val="both"/>
      </w:pPr>
      <w:r>
        <w:t>El</w:t>
      </w:r>
      <w:r w:rsidR="0045757A" w:rsidRPr="0045757A">
        <w:t xml:space="preserve"> </w:t>
      </w:r>
      <w:r>
        <w:t>TERMINAL</w:t>
      </w:r>
      <w:r w:rsidR="0045757A" w:rsidRPr="0045757A">
        <w:t xml:space="preserve"> </w:t>
      </w:r>
      <w:r w:rsidR="0045757A">
        <w:t>será</w:t>
      </w:r>
      <w:r w:rsidR="0045757A" w:rsidRPr="0045757A">
        <w:t xml:space="preserve"> totalmente funcional utilizando la pantalla táctil </w:t>
      </w:r>
      <w:r w:rsidR="0045757A">
        <w:t xml:space="preserve">y </w:t>
      </w:r>
      <w:r w:rsidR="0045757A" w:rsidRPr="0045757A">
        <w:t xml:space="preserve">con todas las opciones a </w:t>
      </w:r>
      <w:r w:rsidR="0045757A">
        <w:t>la</w:t>
      </w:r>
      <w:r w:rsidR="0045757A" w:rsidRPr="0045757A">
        <w:t xml:space="preserve"> vista para facilitar su uso.</w:t>
      </w:r>
    </w:p>
    <w:p w14:paraId="1F1BAF61" w14:textId="5FCA8440" w:rsidR="00FF6ED6" w:rsidRPr="0045757A" w:rsidRDefault="00FF6ED6" w:rsidP="00FF6ED6">
      <w:pPr>
        <w:pStyle w:val="Ttulo3"/>
        <w:rPr>
          <w:rStyle w:val="Textoennegrita"/>
        </w:rPr>
      </w:pPr>
      <w:r w:rsidRPr="0045757A">
        <w:rPr>
          <w:rStyle w:val="Textoennegrita"/>
        </w:rPr>
        <w:t>Configura</w:t>
      </w:r>
      <w:r w:rsidR="0045757A" w:rsidRPr="0045757A">
        <w:rPr>
          <w:rStyle w:val="Textoennegrita"/>
        </w:rPr>
        <w:t>c</w:t>
      </w:r>
      <w:r w:rsidRPr="0045757A">
        <w:rPr>
          <w:rStyle w:val="Textoennegrita"/>
        </w:rPr>
        <w:t>i</w:t>
      </w:r>
      <w:r w:rsidR="0045757A" w:rsidRPr="0045757A">
        <w:rPr>
          <w:rStyle w:val="Textoennegrita"/>
        </w:rPr>
        <w:t>ó</w:t>
      </w:r>
      <w:r w:rsidRPr="0045757A">
        <w:rPr>
          <w:rStyle w:val="Textoennegrita"/>
        </w:rPr>
        <w:t>n</w:t>
      </w:r>
    </w:p>
    <w:p w14:paraId="5C4EE2E2" w14:textId="77777777" w:rsidR="00B1349A" w:rsidRDefault="00B1349A" w:rsidP="00B1349A">
      <w:pPr>
        <w:pStyle w:val="Prrafodelista"/>
        <w:numPr>
          <w:ilvl w:val="0"/>
          <w:numId w:val="34"/>
        </w:numPr>
        <w:spacing w:after="42"/>
      </w:pPr>
      <w:r>
        <w:t>El TERMINAL</w:t>
      </w:r>
      <w:r w:rsidRPr="00C139B2">
        <w:t xml:space="preserve"> </w:t>
      </w:r>
      <w:r>
        <w:t xml:space="preserve">se </w:t>
      </w:r>
      <w:r w:rsidRPr="00C139B2">
        <w:t xml:space="preserve">deberá </w:t>
      </w:r>
      <w:r>
        <w:t>poder</w:t>
      </w:r>
      <w:r w:rsidRPr="00C139B2">
        <w:t xml:space="preserve"> configura</w:t>
      </w:r>
      <w:r>
        <w:t>r</w:t>
      </w:r>
      <w:r w:rsidRPr="00C139B2">
        <w:t xml:space="preserve"> local</w:t>
      </w:r>
      <w:r>
        <w:t>mente</w:t>
      </w:r>
      <w:r w:rsidRPr="00C139B2">
        <w:t xml:space="preserve"> a través del menú de </w:t>
      </w:r>
      <w:r>
        <w:t xml:space="preserve">usuario y de </w:t>
      </w:r>
      <w:r w:rsidRPr="00C139B2">
        <w:t xml:space="preserve">instalador utilizando la pantalla táctil y de forma remota a través de un servidor web incorporado. El acceso </w:t>
      </w:r>
      <w:r>
        <w:t>estará</w:t>
      </w:r>
      <w:r w:rsidRPr="00C139B2">
        <w:t xml:space="preserve"> protegido con contraseña.</w:t>
      </w:r>
    </w:p>
    <w:p w14:paraId="5962CE91" w14:textId="77777777" w:rsidR="00B1349A" w:rsidRPr="0045757A" w:rsidRDefault="00B1349A" w:rsidP="00B1349A">
      <w:pPr>
        <w:pStyle w:val="Prrafodelista"/>
        <w:numPr>
          <w:ilvl w:val="0"/>
          <w:numId w:val="34"/>
        </w:numPr>
        <w:spacing w:after="42"/>
      </w:pPr>
      <w:r w:rsidRPr="0045757A">
        <w:t>Los mensajes de texto se mostrarán en el idioma local. Al menos 10 idiomas estarán disponibles de forma predeterminada.</w:t>
      </w:r>
    </w:p>
    <w:p w14:paraId="3E9B820B" w14:textId="77777777" w:rsidR="00B1349A" w:rsidRPr="0045757A" w:rsidRDefault="00B1349A" w:rsidP="00B1349A">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p>
    <w:p w14:paraId="6ED8B304" w14:textId="77777777" w:rsidR="00B1349A" w:rsidRDefault="00B1349A" w:rsidP="00B1349A">
      <w:pPr>
        <w:pStyle w:val="Prrafodelista"/>
        <w:numPr>
          <w:ilvl w:val="0"/>
          <w:numId w:val="34"/>
        </w:numPr>
        <w:spacing w:after="42"/>
      </w:pPr>
      <w:r>
        <w:t>Se podrán e</w:t>
      </w:r>
      <w:r w:rsidRPr="0045757A">
        <w:t>mparej</w:t>
      </w:r>
      <w:r>
        <w:t>ar</w:t>
      </w:r>
      <w:r w:rsidRPr="0045757A">
        <w:t xml:space="preserve"> </w:t>
      </w:r>
      <w:r>
        <w:t>smartphones</w:t>
      </w:r>
      <w:r w:rsidRPr="0045757A">
        <w:t xml:space="preserve"> para </w:t>
      </w:r>
      <w:r>
        <w:t xml:space="preserve">el </w:t>
      </w:r>
      <w:r w:rsidRPr="0045757A">
        <w:t>desvío de llamada sin necesidad de ningún dispositivo de programación adicional.</w:t>
      </w:r>
    </w:p>
    <w:p w14:paraId="0A588430" w14:textId="77777777" w:rsidR="00B1349A" w:rsidRDefault="00B1349A" w:rsidP="00B1349A">
      <w:pPr>
        <w:pStyle w:val="Prrafodelista"/>
        <w:numPr>
          <w:ilvl w:val="0"/>
          <w:numId w:val="34"/>
        </w:numPr>
        <w:spacing w:after="42"/>
      </w:pPr>
      <w:r>
        <w:t>Se podrán asociar cámaras IP para poderlas visualizar desde el TERMINAL. Cada cámara debe tener asociado un relé para activar el abre puerta correspondiente.</w:t>
      </w:r>
    </w:p>
    <w:p w14:paraId="00D3CFED" w14:textId="77777777" w:rsidR="00B1349A" w:rsidRDefault="00B1349A" w:rsidP="00B1349A">
      <w:pPr>
        <w:pStyle w:val="Prrafodelista"/>
        <w:numPr>
          <w:ilvl w:val="0"/>
          <w:numId w:val="34"/>
        </w:numPr>
        <w:spacing w:after="42"/>
      </w:pPr>
      <w:r>
        <w:t>Se pueden cargar aplicaciones de terceros para integrarse con otros sistemas.</w:t>
      </w:r>
    </w:p>
    <w:p w14:paraId="58DC6A33" w14:textId="77777777" w:rsidR="00B1349A" w:rsidRDefault="00B1349A" w:rsidP="00B1349A">
      <w:pPr>
        <w:pStyle w:val="Prrafodelista"/>
        <w:numPr>
          <w:ilvl w:val="0"/>
          <w:numId w:val="34"/>
        </w:numPr>
        <w:spacing w:after="42"/>
      </w:pPr>
      <w:r w:rsidRPr="0045757A">
        <w:t>En la pantalla se habilitarán las funciones de usuario para cada proyecto.</w:t>
      </w:r>
    </w:p>
    <w:p w14:paraId="1AE2FBB9" w14:textId="77777777" w:rsidR="00B1349A" w:rsidRPr="0045757A" w:rsidRDefault="00B1349A" w:rsidP="00B1349A">
      <w:pPr>
        <w:pStyle w:val="Prrafodelista"/>
        <w:numPr>
          <w:ilvl w:val="0"/>
          <w:numId w:val="34"/>
        </w:numPr>
        <w:spacing w:after="42"/>
      </w:pPr>
      <w:r>
        <w:t>Se debe poder configurar los valores de fábrica.</w:t>
      </w:r>
    </w:p>
    <w:p w14:paraId="10DFBB4E" w14:textId="77777777" w:rsidR="00B1349A" w:rsidRPr="0045757A" w:rsidRDefault="00B1349A" w:rsidP="00B1349A">
      <w:pPr>
        <w:pStyle w:val="Prrafodelista"/>
        <w:numPr>
          <w:ilvl w:val="0"/>
          <w:numId w:val="34"/>
        </w:numPr>
        <w:spacing w:after="57"/>
      </w:pPr>
      <w:r w:rsidRPr="0045757A">
        <w:t xml:space="preserve">El </w:t>
      </w:r>
      <w:r>
        <w:t>u</w:t>
      </w:r>
      <w:r w:rsidRPr="0045757A">
        <w:t>suario deberá ser capaz de:</w:t>
      </w:r>
    </w:p>
    <w:p w14:paraId="722163AB" w14:textId="77777777" w:rsidR="00B1349A" w:rsidRPr="0045757A" w:rsidRDefault="00B1349A" w:rsidP="00B1349A">
      <w:pPr>
        <w:pStyle w:val="Prrafodelista"/>
        <w:numPr>
          <w:ilvl w:val="1"/>
          <w:numId w:val="34"/>
        </w:numPr>
        <w:spacing w:after="57"/>
      </w:pPr>
      <w:r w:rsidRPr="0045757A">
        <w:t>Cambiar el color del aspecto en cualquier momento.</w:t>
      </w:r>
    </w:p>
    <w:p w14:paraId="05F98A24" w14:textId="77777777" w:rsidR="00B1349A" w:rsidRPr="0045757A" w:rsidRDefault="00B1349A" w:rsidP="00B1349A">
      <w:pPr>
        <w:pStyle w:val="Prrafodelista"/>
        <w:numPr>
          <w:ilvl w:val="1"/>
          <w:numId w:val="34"/>
        </w:numPr>
        <w:spacing w:after="42"/>
      </w:pPr>
      <w:r w:rsidRPr="0045757A">
        <w:t>Seleccion</w:t>
      </w:r>
      <w:r>
        <w:t>ar</w:t>
      </w:r>
      <w:r w:rsidRPr="0045757A">
        <w:t xml:space="preserve"> las melodías asociadas a cada fuente de llamada y el volumen.</w:t>
      </w:r>
    </w:p>
    <w:p w14:paraId="10799763" w14:textId="4D7E1E37" w:rsidR="008A1A2D" w:rsidRDefault="00B1349A" w:rsidP="00B61737">
      <w:pPr>
        <w:pStyle w:val="Prrafodelista"/>
        <w:numPr>
          <w:ilvl w:val="1"/>
          <w:numId w:val="34"/>
        </w:numPr>
        <w:spacing w:after="42"/>
      </w:pPr>
      <w:r w:rsidRPr="0045757A">
        <w:t>Configur</w:t>
      </w:r>
      <w:r>
        <w:t>ar</w:t>
      </w:r>
      <w:r w:rsidRPr="0045757A">
        <w:t xml:space="preserve"> el modo no molestar temporalmente o desactiv</w:t>
      </w:r>
      <w:r>
        <w:t>arlo</w:t>
      </w:r>
      <w:r w:rsidRPr="0045757A">
        <w:t>. Cuando se activ</w:t>
      </w:r>
      <w:r>
        <w:t>e</w:t>
      </w:r>
      <w:r w:rsidRPr="0045757A">
        <w:t>, un led dedicado debe indicar el estado.</w:t>
      </w:r>
    </w:p>
    <w:p w14:paraId="7A5A126C" w14:textId="062CF7AA" w:rsidR="002F05B6" w:rsidRPr="00B61737" w:rsidRDefault="002F05B6" w:rsidP="00A31FAA">
      <w:pPr>
        <w:pStyle w:val="Prrafodelista"/>
        <w:numPr>
          <w:ilvl w:val="0"/>
          <w:numId w:val="34"/>
        </w:numPr>
        <w:spacing w:after="42"/>
      </w:pPr>
      <w:r>
        <w:t>En el TERMINAL debe poder</w:t>
      </w:r>
      <w:r w:rsidR="00EA6318">
        <w:t>se</w:t>
      </w:r>
      <w:r>
        <w:t xml:space="preserve"> actualizar el firmware.</w:t>
      </w:r>
    </w:p>
    <w:p w14:paraId="5D1CF1DD" w14:textId="6018FC83" w:rsidR="00FF6ED6" w:rsidRPr="00A84C67" w:rsidRDefault="00FF6ED6" w:rsidP="00FF6ED6">
      <w:pPr>
        <w:pStyle w:val="Ttulo3"/>
        <w:rPr>
          <w:rStyle w:val="Textoennegrita"/>
        </w:rPr>
      </w:pPr>
      <w:r w:rsidRPr="00A84C67">
        <w:rPr>
          <w:rStyle w:val="Textoennegrita"/>
        </w:rPr>
        <w:t>Fun</w:t>
      </w:r>
      <w:r w:rsidR="0045757A" w:rsidRPr="00A84C67">
        <w:rPr>
          <w:rStyle w:val="Textoennegrita"/>
        </w:rPr>
        <w:t>c</w:t>
      </w:r>
      <w:r w:rsidRPr="00A84C67">
        <w:rPr>
          <w:rStyle w:val="Textoennegrita"/>
        </w:rPr>
        <w:t>ion</w:t>
      </w:r>
      <w:r w:rsidR="0045757A" w:rsidRPr="00A84C67">
        <w:rPr>
          <w:rStyle w:val="Textoennegrita"/>
        </w:rPr>
        <w:t>e</w:t>
      </w:r>
      <w:r w:rsidRPr="00A84C67">
        <w:rPr>
          <w:rStyle w:val="Textoennegrita"/>
        </w:rPr>
        <w:t>s</w:t>
      </w:r>
    </w:p>
    <w:p w14:paraId="3B3DAC9E" w14:textId="35370BE3" w:rsidR="0045757A" w:rsidRPr="0045757A" w:rsidRDefault="0062540E" w:rsidP="0045757A">
      <w:r>
        <w:t>El</w:t>
      </w:r>
      <w:r w:rsidR="0045757A" w:rsidRPr="0045757A">
        <w:t xml:space="preserve"> </w:t>
      </w:r>
      <w:r w:rsidR="00C945D1">
        <w:t>TERMINAL</w:t>
      </w:r>
      <w:r w:rsidR="0045757A" w:rsidRPr="0045757A">
        <w:t xml:space="preserve"> tendrá las siguientes funciones:</w:t>
      </w:r>
    </w:p>
    <w:p w14:paraId="48140928" w14:textId="77777777" w:rsidR="0045757A" w:rsidRPr="0045757A" w:rsidRDefault="0045757A" w:rsidP="0045757A">
      <w:pPr>
        <w:spacing w:after="187" w:line="259" w:lineRule="auto"/>
        <w:ind w:left="-5" w:hanging="10"/>
      </w:pPr>
      <w:r w:rsidRPr="0045757A">
        <w:rPr>
          <w:u w:val="single" w:color="595959"/>
        </w:rPr>
        <w:t>Recepción de llamadas</w:t>
      </w:r>
    </w:p>
    <w:p w14:paraId="43B0229E" w14:textId="750428BB" w:rsidR="0045757A" w:rsidRPr="0045757A" w:rsidRDefault="0045757A" w:rsidP="0045757A">
      <w:pPr>
        <w:spacing w:after="252"/>
      </w:pPr>
      <w:r w:rsidRPr="0045757A">
        <w:t xml:space="preserve">Las llamadas pueden originarse en </w:t>
      </w:r>
      <w:r w:rsidR="00C945D1">
        <w:t>PLACA</w:t>
      </w:r>
      <w:r w:rsidR="00577FDB">
        <w:t>,</w:t>
      </w:r>
      <w:r w:rsidRPr="0045757A">
        <w:t xml:space="preserve"> </w:t>
      </w:r>
      <w:bookmarkStart w:id="22" w:name="OLE_LINK9"/>
      <w:bookmarkStart w:id="23" w:name="OLE_LINK10"/>
      <w:bookmarkStart w:id="24" w:name="OLE_LINK11"/>
      <w:r w:rsidR="00C945D1">
        <w:t>CONSERJERÍA</w:t>
      </w:r>
      <w:r w:rsidRPr="0045757A">
        <w:t xml:space="preserve"> </w:t>
      </w:r>
      <w:r w:rsidR="00577FDB">
        <w:t xml:space="preserve">o TERMINAL de otra vivienda </w:t>
      </w:r>
      <w:bookmarkEnd w:id="22"/>
      <w:bookmarkEnd w:id="23"/>
      <w:bookmarkEnd w:id="24"/>
      <w:r w:rsidRPr="0045757A">
        <w:t>y cumplir con:</w:t>
      </w:r>
    </w:p>
    <w:p w14:paraId="5AE05C05" w14:textId="193F05E8" w:rsidR="002E3ACE" w:rsidRDefault="002E3ACE" w:rsidP="0062540E">
      <w:pPr>
        <w:pStyle w:val="Prrafodelista"/>
        <w:numPr>
          <w:ilvl w:val="0"/>
          <w:numId w:val="34"/>
        </w:numPr>
      </w:pPr>
      <w:bookmarkStart w:id="25" w:name="OLE_LINK2"/>
      <w:bookmarkStart w:id="26" w:name="OLE_LINK12"/>
      <w:r>
        <w:t xml:space="preserve">El </w:t>
      </w:r>
      <w:r w:rsidR="008E20D4">
        <w:t>usuario</w:t>
      </w:r>
      <w:r>
        <w:t xml:space="preserve"> podrá aceptar o rechazar la llamada recibida.</w:t>
      </w:r>
      <w:r w:rsidR="008E20D4">
        <w:t xml:space="preserve"> Dispondrá de 30 segundos para realizarlo, con indicación de una cuenta regresiva.</w:t>
      </w:r>
      <w:bookmarkEnd w:id="25"/>
    </w:p>
    <w:bookmarkEnd w:id="26"/>
    <w:p w14:paraId="572CCE21" w14:textId="59D1A629" w:rsidR="0045757A" w:rsidRPr="0062540E" w:rsidRDefault="0045757A" w:rsidP="0062540E">
      <w:pPr>
        <w:pStyle w:val="Prrafodelista"/>
        <w:numPr>
          <w:ilvl w:val="0"/>
          <w:numId w:val="34"/>
        </w:numPr>
      </w:pPr>
      <w:r w:rsidRPr="0062540E">
        <w:t>Durante la conversación, el usuario podrá ajustar el nivel de</w:t>
      </w:r>
      <w:r w:rsidR="0062540E" w:rsidRPr="0062540E">
        <w:t>l</w:t>
      </w:r>
      <w:r w:rsidRPr="0062540E">
        <w:t xml:space="preserve"> volumen del audio y el silenciamiento del micrófono.</w:t>
      </w:r>
    </w:p>
    <w:p w14:paraId="6CECB3CF" w14:textId="5C121BA7" w:rsidR="0045757A" w:rsidRPr="0062540E" w:rsidRDefault="0045757A" w:rsidP="0062540E">
      <w:pPr>
        <w:pStyle w:val="Prrafodelista"/>
        <w:numPr>
          <w:ilvl w:val="0"/>
          <w:numId w:val="34"/>
        </w:numPr>
      </w:pPr>
      <w:r w:rsidRPr="0062540E">
        <w:t xml:space="preserve">El tiempo de conversación </w:t>
      </w:r>
      <w:bookmarkStart w:id="27" w:name="OLE_LINK13"/>
      <w:bookmarkStart w:id="28" w:name="OLE_LINK14"/>
      <w:r w:rsidR="008E20D4">
        <w:t xml:space="preserve">restante </w:t>
      </w:r>
      <w:r w:rsidR="002E3ACE">
        <w:t xml:space="preserve">se mostrará en pantalla y </w:t>
      </w:r>
      <w:bookmarkEnd w:id="27"/>
      <w:bookmarkEnd w:id="28"/>
      <w:r w:rsidRPr="0062540E">
        <w:t xml:space="preserve">debe </w:t>
      </w:r>
      <w:r w:rsidR="0062540E" w:rsidRPr="0062540E">
        <w:t>estar</w:t>
      </w:r>
      <w:r w:rsidRPr="0062540E">
        <w:t xml:space="preserve"> limitado </w:t>
      </w:r>
      <w:r w:rsidR="008E20D4">
        <w:t xml:space="preserve">a dos minutos </w:t>
      </w:r>
      <w:r w:rsidRPr="0062540E">
        <w:t xml:space="preserve">para evitar </w:t>
      </w:r>
      <w:r w:rsidR="0062540E" w:rsidRPr="0062540E">
        <w:t xml:space="preserve">escuchar </w:t>
      </w:r>
      <w:r w:rsidRPr="0062540E">
        <w:t xml:space="preserve">conversaciones privadas </w:t>
      </w:r>
      <w:r w:rsidR="0062540E" w:rsidRPr="0062540E">
        <w:t>de la vivienda</w:t>
      </w:r>
      <w:r w:rsidRPr="0062540E">
        <w:t>.</w:t>
      </w:r>
      <w:r w:rsidR="008E20D4">
        <w:t xml:space="preserve"> </w:t>
      </w:r>
    </w:p>
    <w:p w14:paraId="4FBAF4A6" w14:textId="5425C161" w:rsidR="0045757A" w:rsidRPr="0062540E" w:rsidRDefault="0062540E" w:rsidP="0062540E">
      <w:pPr>
        <w:pStyle w:val="Prrafodelista"/>
        <w:numPr>
          <w:ilvl w:val="0"/>
          <w:numId w:val="34"/>
        </w:numPr>
      </w:pPr>
      <w:r>
        <w:t xml:space="preserve">El </w:t>
      </w:r>
      <w:r w:rsidR="00C945D1">
        <w:t>TERMINAL</w:t>
      </w:r>
      <w:r w:rsidR="0045757A" w:rsidRPr="0062540E">
        <w:t xml:space="preserve"> capturará automáticamente una imagen</w:t>
      </w:r>
      <w:r w:rsidR="00577FDB">
        <w:t xml:space="preserve"> (si está disponible)</w:t>
      </w:r>
      <w:r w:rsidR="0045757A" w:rsidRPr="0062540E">
        <w:t xml:space="preserve"> cada vez que </w:t>
      </w:r>
      <w:r>
        <w:t>se</w:t>
      </w:r>
      <w:r w:rsidR="0045757A" w:rsidRPr="0062540E">
        <w:t xml:space="preserve"> reci</w:t>
      </w:r>
      <w:r>
        <w:t>ba</w:t>
      </w:r>
      <w:r w:rsidR="0045757A" w:rsidRPr="0062540E">
        <w:t xml:space="preserve"> </w:t>
      </w:r>
      <w:r>
        <w:t xml:space="preserve">una </w:t>
      </w:r>
      <w:r w:rsidR="0045757A" w:rsidRPr="0062540E">
        <w:t>llamada.</w:t>
      </w:r>
    </w:p>
    <w:p w14:paraId="5248663C" w14:textId="500F3BA3" w:rsidR="0045757A" w:rsidRPr="0062540E" w:rsidRDefault="0045757A" w:rsidP="0062540E">
      <w:pPr>
        <w:pStyle w:val="Prrafodelista"/>
        <w:numPr>
          <w:ilvl w:val="0"/>
          <w:numId w:val="34"/>
        </w:numPr>
      </w:pPr>
      <w:r w:rsidRPr="0062540E">
        <w:t xml:space="preserve">El usuario podrá capturar imágenes </w:t>
      </w:r>
      <w:r w:rsidR="008E20D4">
        <w:t xml:space="preserve">adicionales </w:t>
      </w:r>
      <w:r w:rsidRPr="0062540E">
        <w:t>durante la conversación.</w:t>
      </w:r>
    </w:p>
    <w:p w14:paraId="67CA339E" w14:textId="19EC6865" w:rsidR="0062540E" w:rsidRPr="0062540E" w:rsidRDefault="00C945D1" w:rsidP="0027409D">
      <w:pPr>
        <w:pStyle w:val="Prrafodelista"/>
        <w:numPr>
          <w:ilvl w:val="0"/>
          <w:numId w:val="34"/>
        </w:numPr>
      </w:pPr>
      <w:r>
        <w:t>L</w:t>
      </w:r>
      <w:r w:rsidR="0045757A" w:rsidRPr="0062540E">
        <w:t>as imágenes podrán ser revisadas posteriormente con</w:t>
      </w:r>
      <w:r w:rsidR="0062540E">
        <w:t xml:space="preserve"> la </w:t>
      </w:r>
      <w:r w:rsidR="0045757A" w:rsidRPr="0062540E">
        <w:t>información de origen, fecha y hora.</w:t>
      </w:r>
    </w:p>
    <w:p w14:paraId="7EE1B6B1" w14:textId="0FEA3362" w:rsidR="0062540E" w:rsidRPr="0062540E" w:rsidRDefault="0045757A" w:rsidP="0027409D">
      <w:pPr>
        <w:pStyle w:val="Prrafodelista"/>
        <w:numPr>
          <w:ilvl w:val="0"/>
          <w:numId w:val="34"/>
        </w:numPr>
      </w:pPr>
      <w:r w:rsidRPr="0062540E">
        <w:t>Identificador de llamadas: El usuario debe saber desde dónde se origina la llamada con una descripción clara de texto y una melodía individual y configurable para cada fuente.</w:t>
      </w:r>
    </w:p>
    <w:p w14:paraId="4981211F" w14:textId="317276FB" w:rsidR="0062540E" w:rsidRDefault="0045757A" w:rsidP="0027409D">
      <w:pPr>
        <w:pStyle w:val="Prrafodelista"/>
        <w:numPr>
          <w:ilvl w:val="0"/>
          <w:numId w:val="34"/>
        </w:numPr>
      </w:pPr>
      <w:r w:rsidRPr="0062540E">
        <w:lastRenderedPageBreak/>
        <w:t xml:space="preserve">El usuario debe poder </w:t>
      </w:r>
      <w:r w:rsidR="0062540E">
        <w:t>abrir</w:t>
      </w:r>
      <w:r w:rsidRPr="0062540E">
        <w:t xml:space="preserve"> la puerta de</w:t>
      </w:r>
      <w:r w:rsidR="002E3ACE">
        <w:t xml:space="preserve">l acceso </w:t>
      </w:r>
      <w:r w:rsidR="0062540E">
        <w:t>que realiza la llamada</w:t>
      </w:r>
      <w:r w:rsidRPr="0062540E">
        <w:t>.</w:t>
      </w:r>
    </w:p>
    <w:p w14:paraId="0F4B5733" w14:textId="3E3E3FC6" w:rsidR="00BF6526" w:rsidRDefault="00BF6526" w:rsidP="0027409D">
      <w:pPr>
        <w:pStyle w:val="Prrafodelista"/>
        <w:numPr>
          <w:ilvl w:val="0"/>
          <w:numId w:val="34"/>
        </w:numPr>
      </w:pPr>
      <w:r>
        <w:t>Se podrá abrir otras puertas asociadas a la PLACA durante la conversación.</w:t>
      </w:r>
    </w:p>
    <w:p w14:paraId="75216F0F" w14:textId="5DCA7DE2" w:rsidR="00BF6526" w:rsidRPr="0062540E" w:rsidRDefault="00BF6526" w:rsidP="0027409D">
      <w:pPr>
        <w:pStyle w:val="Prrafodelista"/>
        <w:numPr>
          <w:ilvl w:val="0"/>
          <w:numId w:val="34"/>
        </w:numPr>
      </w:pPr>
      <w:r>
        <w:t>Se podrán visualizar cámaras IP asociadas a la PLACA durante la conversación para disponer de otro punto de vista.</w:t>
      </w:r>
    </w:p>
    <w:p w14:paraId="7F2B5207" w14:textId="751AF678" w:rsidR="00971AE1" w:rsidRPr="00971AE1" w:rsidRDefault="00971AE1" w:rsidP="0027409D">
      <w:pPr>
        <w:pStyle w:val="Prrafodelista"/>
        <w:numPr>
          <w:ilvl w:val="0"/>
          <w:numId w:val="34"/>
        </w:numPr>
      </w:pPr>
      <w:r>
        <w:t xml:space="preserve">Se debe llevar un </w:t>
      </w:r>
      <w:r w:rsidR="0062540E">
        <w:t>r</w:t>
      </w:r>
      <w:r w:rsidR="0045757A" w:rsidRPr="0062540E">
        <w:t>egistro de llamadas recibidas y enviadas con indicación de llamada</w:t>
      </w:r>
      <w:r>
        <w:t>s</w:t>
      </w:r>
      <w:r w:rsidR="0045757A" w:rsidRPr="0062540E">
        <w:t xml:space="preserve"> perdida</w:t>
      </w:r>
      <w:r>
        <w:t>s</w:t>
      </w:r>
      <w:r w:rsidR="0045757A" w:rsidRPr="0062540E">
        <w:t xml:space="preserve">, informando </w:t>
      </w:r>
      <w:r>
        <w:t>d</w:t>
      </w:r>
      <w:r w:rsidR="0045757A" w:rsidRPr="0062540E">
        <w:t>el origen, hora y fecha de la llamada</w:t>
      </w:r>
      <w:bookmarkStart w:id="29" w:name="OLE_LINK15"/>
      <w:r w:rsidR="00660330">
        <w:t xml:space="preserve">, con una capacidad de al menos </w:t>
      </w:r>
      <w:r w:rsidR="00B1204C">
        <w:t>60 llamadas</w:t>
      </w:r>
      <w:r w:rsidR="0045757A" w:rsidRPr="0062540E">
        <w:t>.</w:t>
      </w:r>
    </w:p>
    <w:bookmarkEnd w:id="29"/>
    <w:p w14:paraId="535C5A8A" w14:textId="4E5A5BA2" w:rsidR="0045757A" w:rsidRPr="00971AE1" w:rsidRDefault="0045757A" w:rsidP="0027409D">
      <w:pPr>
        <w:pStyle w:val="Prrafodelista"/>
        <w:numPr>
          <w:ilvl w:val="0"/>
          <w:numId w:val="34"/>
        </w:numPr>
      </w:pPr>
      <w:r w:rsidRPr="00971AE1">
        <w:t>Las llamadas perdidas serán señaladas por un icono iluminado.</w:t>
      </w:r>
    </w:p>
    <w:p w14:paraId="190A4524" w14:textId="77777777" w:rsidR="0045757A" w:rsidRPr="0045757A" w:rsidRDefault="0045757A" w:rsidP="0045757A">
      <w:pPr>
        <w:spacing w:after="259" w:line="259" w:lineRule="auto"/>
        <w:ind w:left="-5" w:hanging="10"/>
      </w:pPr>
      <w:r w:rsidRPr="0045757A">
        <w:rPr>
          <w:u w:val="single" w:color="595959"/>
        </w:rPr>
        <w:t>Desvío de llamadas</w:t>
      </w:r>
    </w:p>
    <w:p w14:paraId="3A0B23DC" w14:textId="6225F6F1" w:rsidR="0045757A" w:rsidRPr="00971AE1" w:rsidRDefault="00C945D1" w:rsidP="00971AE1">
      <w:pPr>
        <w:pStyle w:val="Prrafodelista"/>
        <w:numPr>
          <w:ilvl w:val="0"/>
          <w:numId w:val="34"/>
        </w:numPr>
      </w:pPr>
      <w:r>
        <w:t>El</w:t>
      </w:r>
      <w:r w:rsidR="00971AE1">
        <w:t xml:space="preserve"> </w:t>
      </w:r>
      <w:r>
        <w:t>TERMINAL</w:t>
      </w:r>
      <w:r w:rsidR="0045757A" w:rsidRPr="00971AE1">
        <w:t xml:space="preserve"> </w:t>
      </w:r>
      <w:r w:rsidR="00971AE1">
        <w:t xml:space="preserve">podrá </w:t>
      </w:r>
      <w:r w:rsidR="0045757A" w:rsidRPr="00971AE1">
        <w:t xml:space="preserve">desviar las llamadas recibidas de </w:t>
      </w:r>
      <w:r>
        <w:t>PLACA</w:t>
      </w:r>
      <w:r w:rsidR="0045757A" w:rsidRPr="00971AE1">
        <w:t xml:space="preserve"> y </w:t>
      </w:r>
      <w:r>
        <w:t>CONSERJERÍA</w:t>
      </w:r>
      <w:r w:rsidR="0045757A" w:rsidRPr="00971AE1">
        <w:t xml:space="preserve"> por lo menos </w:t>
      </w:r>
      <w:r w:rsidR="00971AE1">
        <w:t xml:space="preserve">a </w:t>
      </w:r>
      <w:r w:rsidR="003C017B">
        <w:t>8</w:t>
      </w:r>
      <w:r w:rsidR="003C017B" w:rsidRPr="00971AE1">
        <w:t xml:space="preserve"> </w:t>
      </w:r>
      <w:r w:rsidR="0045757A" w:rsidRPr="00971AE1">
        <w:t xml:space="preserve">smartphones o </w:t>
      </w:r>
      <w:proofErr w:type="spellStart"/>
      <w:r w:rsidR="0045757A" w:rsidRPr="00971AE1">
        <w:t>tablets</w:t>
      </w:r>
      <w:proofErr w:type="spellEnd"/>
      <w:r w:rsidR="0045757A" w:rsidRPr="00971AE1">
        <w:t xml:space="preserve"> asociados </w:t>
      </w:r>
      <w:r w:rsidR="00971AE1">
        <w:t xml:space="preserve">mediante </w:t>
      </w:r>
      <w:r w:rsidR="0045757A" w:rsidRPr="00971AE1">
        <w:t>una aplicación adecuada disponible para l</w:t>
      </w:r>
      <w:r w:rsidR="00971AE1">
        <w:t xml:space="preserve">os sistemas operativos Android </w:t>
      </w:r>
      <w:proofErr w:type="gramStart"/>
      <w:r w:rsidR="00971AE1">
        <w:t>e</w:t>
      </w:r>
      <w:proofErr w:type="gramEnd"/>
      <w:r w:rsidR="0045757A" w:rsidRPr="00971AE1">
        <w:t xml:space="preserve"> iOS.</w:t>
      </w:r>
    </w:p>
    <w:p w14:paraId="586B8816" w14:textId="3F2E864B" w:rsidR="0045757A" w:rsidRPr="00971AE1" w:rsidRDefault="0045757A" w:rsidP="00971AE1">
      <w:pPr>
        <w:pStyle w:val="Prrafodelista"/>
        <w:numPr>
          <w:ilvl w:val="0"/>
          <w:numId w:val="34"/>
        </w:numPr>
      </w:pPr>
      <w:r w:rsidRPr="00971AE1">
        <w:t>La recep</w:t>
      </w:r>
      <w:r w:rsidR="00971AE1">
        <w:t>ción de llamada</w:t>
      </w:r>
      <w:r w:rsidRPr="00971AE1">
        <w:t xml:space="preserve"> en estos dispositivos inteligentes será posible a través de redes 3G / 4G y WIFI.</w:t>
      </w:r>
    </w:p>
    <w:p w14:paraId="1E3E2BF7" w14:textId="478A4C1F" w:rsidR="0045757A" w:rsidRPr="0045757A" w:rsidRDefault="0045757A" w:rsidP="0045757A">
      <w:pPr>
        <w:spacing w:after="259" w:line="259" w:lineRule="auto"/>
        <w:ind w:left="-5" w:hanging="10"/>
      </w:pPr>
      <w:r w:rsidRPr="0045757A">
        <w:rPr>
          <w:u w:val="single" w:color="595959"/>
        </w:rPr>
        <w:t xml:space="preserve">Llamada a </w:t>
      </w:r>
      <w:r w:rsidR="00C945D1">
        <w:rPr>
          <w:u w:val="single" w:color="595959"/>
        </w:rPr>
        <w:t>CONSERJERÍA</w:t>
      </w:r>
    </w:p>
    <w:p w14:paraId="52296D95" w14:textId="184EA96D" w:rsidR="0045757A" w:rsidRPr="00971AE1" w:rsidRDefault="00C945D1" w:rsidP="00971AE1">
      <w:pPr>
        <w:pStyle w:val="Prrafodelista"/>
        <w:numPr>
          <w:ilvl w:val="0"/>
          <w:numId w:val="34"/>
        </w:numPr>
      </w:pPr>
      <w:r>
        <w:t>El</w:t>
      </w:r>
      <w:r w:rsidR="0045757A" w:rsidRPr="00971AE1">
        <w:t xml:space="preserve"> </w:t>
      </w:r>
      <w:r>
        <w:t>TERMINAL</w:t>
      </w:r>
      <w:r w:rsidR="0045757A" w:rsidRPr="00971AE1">
        <w:t xml:space="preserve"> podrá </w:t>
      </w:r>
      <w:r w:rsidR="00971AE1">
        <w:t>realizar</w:t>
      </w:r>
      <w:r w:rsidR="0045757A" w:rsidRPr="00971AE1">
        <w:t xml:space="preserve"> llamadas a diferentes </w:t>
      </w:r>
      <w:r>
        <w:t>CONSERJERÍA</w:t>
      </w:r>
      <w:r w:rsidR="008E20D4">
        <w:t>S</w:t>
      </w:r>
      <w:r w:rsidR="0045757A" w:rsidRPr="00971AE1">
        <w:t xml:space="preserve"> seleccionándolas en un menú dedicado con una descripción clara de cada unidad.</w:t>
      </w:r>
    </w:p>
    <w:p w14:paraId="29F90CD8" w14:textId="0AAB6402" w:rsidR="008E20D4" w:rsidRDefault="0045757A" w:rsidP="008E20D4">
      <w:pPr>
        <w:pStyle w:val="Prrafodelista"/>
        <w:numPr>
          <w:ilvl w:val="0"/>
          <w:numId w:val="34"/>
        </w:numPr>
      </w:pPr>
      <w:r w:rsidRPr="00971AE1">
        <w:t xml:space="preserve">Si la </w:t>
      </w:r>
      <w:r w:rsidR="00C945D1">
        <w:t>CONSERJERÍA</w:t>
      </w:r>
      <w:r w:rsidRPr="00971AE1">
        <w:t xml:space="preserve"> no está disponible, un texto emergente </w:t>
      </w:r>
      <w:r w:rsidR="00971AE1">
        <w:t>d</w:t>
      </w:r>
      <w:r w:rsidRPr="00971AE1">
        <w:t>ebe informar sobre esta situación</w:t>
      </w:r>
      <w:r w:rsidR="008E20D4">
        <w:t xml:space="preserve"> </w:t>
      </w:r>
      <w:bookmarkStart w:id="30" w:name="OLE_LINK3"/>
      <w:bookmarkStart w:id="31" w:name="OLE_LINK4"/>
      <w:bookmarkStart w:id="32" w:name="OLE_LINK5"/>
      <w:bookmarkStart w:id="33" w:name="OLE_LINK16"/>
      <w:bookmarkStart w:id="34" w:name="OLE_LINK17"/>
      <w:r w:rsidR="008E20D4">
        <w:t xml:space="preserve">o alternativamente se puede dejar un mensaje </w:t>
      </w:r>
      <w:r w:rsidR="004B2956">
        <w:t>de voz</w:t>
      </w:r>
      <w:r w:rsidR="008E20D4">
        <w:t xml:space="preserve"> en la misma</w:t>
      </w:r>
      <w:bookmarkEnd w:id="30"/>
      <w:bookmarkEnd w:id="31"/>
      <w:bookmarkEnd w:id="32"/>
      <w:bookmarkEnd w:id="33"/>
      <w:bookmarkEnd w:id="34"/>
      <w:r w:rsidRPr="00971AE1">
        <w:t>.</w:t>
      </w:r>
    </w:p>
    <w:p w14:paraId="1A5DD894" w14:textId="09BAF202" w:rsidR="0045757A" w:rsidRPr="00CC0A8E" w:rsidRDefault="0045757A" w:rsidP="00CC0A8E">
      <w:pPr>
        <w:spacing w:after="259" w:line="259" w:lineRule="auto"/>
        <w:ind w:left="-5" w:hanging="10"/>
        <w:rPr>
          <w:u w:val="single" w:color="595959"/>
        </w:rPr>
      </w:pPr>
      <w:r w:rsidRPr="00CC0A8E">
        <w:rPr>
          <w:u w:val="single" w:color="595959"/>
        </w:rPr>
        <w:t xml:space="preserve">Llamada </w:t>
      </w:r>
      <w:r w:rsidR="00971AE1" w:rsidRPr="00CC0A8E">
        <w:rPr>
          <w:u w:val="single" w:color="595959"/>
        </w:rPr>
        <w:t>de Pánico</w:t>
      </w:r>
    </w:p>
    <w:p w14:paraId="1D4A6B60" w14:textId="2C300437" w:rsidR="0045757A" w:rsidRPr="00971AE1" w:rsidRDefault="0045757A" w:rsidP="00971AE1">
      <w:pPr>
        <w:pStyle w:val="Prrafodelista"/>
        <w:numPr>
          <w:ilvl w:val="0"/>
          <w:numId w:val="34"/>
        </w:numPr>
      </w:pPr>
      <w:r w:rsidRPr="00971AE1">
        <w:t xml:space="preserve">El residente debe poder </w:t>
      </w:r>
      <w:r w:rsidR="00971AE1">
        <w:t>realizar</w:t>
      </w:r>
      <w:r w:rsidRPr="00971AE1">
        <w:t xml:space="preserve"> llamadas </w:t>
      </w:r>
      <w:r w:rsidR="00971AE1" w:rsidRPr="00971AE1">
        <w:t xml:space="preserve">de pánico </w:t>
      </w:r>
      <w:r w:rsidRPr="00971AE1">
        <w:t xml:space="preserve">de </w:t>
      </w:r>
      <w:r w:rsidR="00971AE1">
        <w:t xml:space="preserve">alta </w:t>
      </w:r>
      <w:r w:rsidRPr="00971AE1">
        <w:t xml:space="preserve">prioridad a la </w:t>
      </w:r>
      <w:r w:rsidR="00C945D1">
        <w:t>CONSERJERÍA</w:t>
      </w:r>
      <w:r w:rsidRPr="00971AE1">
        <w:t xml:space="preserve"> presionando un </w:t>
      </w:r>
      <w:r w:rsidR="0000501C">
        <w:t>icono</w:t>
      </w:r>
      <w:r w:rsidR="00C06324">
        <w:t xml:space="preserve"> dedicado</w:t>
      </w:r>
      <w:r w:rsidR="0000501C">
        <w:t xml:space="preserve"> del menú principal</w:t>
      </w:r>
      <w:r w:rsidRPr="00971AE1">
        <w:t>.</w:t>
      </w:r>
    </w:p>
    <w:p w14:paraId="4B0611E6" w14:textId="396FA0F4" w:rsidR="0045757A" w:rsidRPr="00971AE1" w:rsidRDefault="0045757A" w:rsidP="00971AE1">
      <w:pPr>
        <w:pStyle w:val="Prrafodelista"/>
        <w:numPr>
          <w:ilvl w:val="0"/>
          <w:numId w:val="34"/>
        </w:numPr>
        <w:spacing w:after="252"/>
      </w:pPr>
      <w:r w:rsidRPr="00971AE1">
        <w:t xml:space="preserve">La </w:t>
      </w:r>
      <w:r w:rsidR="00C06324">
        <w:t xml:space="preserve">pulsación </w:t>
      </w:r>
      <w:r w:rsidRPr="00971AE1">
        <w:t>del i</w:t>
      </w:r>
      <w:r w:rsidR="00C06324">
        <w:t>cono</w:t>
      </w:r>
      <w:r w:rsidRPr="00971AE1">
        <w:t xml:space="preserve"> producirá </w:t>
      </w:r>
      <w:r w:rsidR="00C06324">
        <w:t>u</w:t>
      </w:r>
      <w:r w:rsidRPr="00971AE1">
        <w:t>n sonido</w:t>
      </w:r>
      <w:r w:rsidR="00C06324">
        <w:t xml:space="preserve"> distintivo</w:t>
      </w:r>
      <w:r w:rsidRPr="00971AE1">
        <w:t>.</w:t>
      </w:r>
    </w:p>
    <w:p w14:paraId="42E97E18" w14:textId="18F84124" w:rsidR="0045757A" w:rsidRPr="0045757A" w:rsidRDefault="00971AE1" w:rsidP="0045757A">
      <w:pPr>
        <w:spacing w:after="259" w:line="259" w:lineRule="auto"/>
        <w:ind w:left="-5" w:hanging="10"/>
      </w:pPr>
      <w:r>
        <w:rPr>
          <w:u w:val="single" w:color="595959"/>
        </w:rPr>
        <w:t>Autoencendido</w:t>
      </w:r>
    </w:p>
    <w:p w14:paraId="7DEE1CBE" w14:textId="0B220684" w:rsidR="00971AE1" w:rsidRDefault="00C945D1" w:rsidP="00971AE1">
      <w:pPr>
        <w:pStyle w:val="Prrafodelista"/>
        <w:numPr>
          <w:ilvl w:val="0"/>
          <w:numId w:val="34"/>
        </w:numPr>
      </w:pPr>
      <w:r>
        <w:t>El</w:t>
      </w:r>
      <w:r w:rsidR="0045757A" w:rsidRPr="00971AE1">
        <w:t xml:space="preserve"> </w:t>
      </w:r>
      <w:r>
        <w:t>TERMINAL</w:t>
      </w:r>
      <w:r w:rsidR="0045757A" w:rsidRPr="00971AE1">
        <w:t xml:space="preserve"> podrá </w:t>
      </w:r>
      <w:r w:rsidR="00971AE1">
        <w:t xml:space="preserve">ponerse en </w:t>
      </w:r>
      <w:r w:rsidR="0045757A" w:rsidRPr="00971AE1">
        <w:t>comunica</w:t>
      </w:r>
      <w:r w:rsidR="00971AE1">
        <w:t>ción</w:t>
      </w:r>
      <w:r w:rsidR="0045757A" w:rsidRPr="00971AE1">
        <w:t xml:space="preserve"> con diferentes </w:t>
      </w:r>
      <w:r>
        <w:t>PLACA</w:t>
      </w:r>
      <w:r w:rsidR="008E20D4">
        <w:t>S</w:t>
      </w:r>
      <w:r w:rsidR="0045757A" w:rsidRPr="00971AE1">
        <w:t xml:space="preserve"> en su dominio seleccionándol</w:t>
      </w:r>
      <w:r w:rsidR="00971AE1">
        <w:t>a</w:t>
      </w:r>
      <w:r w:rsidR="0045757A" w:rsidRPr="00971AE1">
        <w:t>s en un menú dedicado con una descripción clara de cada unidad.</w:t>
      </w:r>
    </w:p>
    <w:p w14:paraId="4EBAB39D" w14:textId="49AE91CF" w:rsidR="0045757A" w:rsidRPr="00971AE1" w:rsidRDefault="0045757A" w:rsidP="00971AE1">
      <w:pPr>
        <w:pStyle w:val="Prrafodelista"/>
        <w:numPr>
          <w:ilvl w:val="0"/>
          <w:numId w:val="34"/>
        </w:numPr>
      </w:pPr>
      <w:r w:rsidRPr="00971AE1">
        <w:t xml:space="preserve">Si la </w:t>
      </w:r>
      <w:r w:rsidR="00C945D1">
        <w:t>PLACA</w:t>
      </w:r>
      <w:r w:rsidRPr="00971AE1">
        <w:t xml:space="preserve"> está </w:t>
      </w:r>
      <w:r w:rsidR="00971AE1">
        <w:t>ocupada</w:t>
      </w:r>
      <w:r w:rsidRPr="00971AE1">
        <w:t>, un texto emergente debe informar sobre esta situación.</w:t>
      </w:r>
    </w:p>
    <w:p w14:paraId="6B895AC2" w14:textId="0E35A06A" w:rsidR="0045757A" w:rsidRPr="00971AE1" w:rsidRDefault="0045757A" w:rsidP="00971AE1">
      <w:pPr>
        <w:pStyle w:val="Prrafodelista"/>
        <w:numPr>
          <w:ilvl w:val="0"/>
          <w:numId w:val="34"/>
        </w:numPr>
      </w:pPr>
      <w:r w:rsidRPr="00971AE1">
        <w:t>Las opciones disponibles serán las mismas que en el caso de la recepción de llamadas.</w:t>
      </w:r>
    </w:p>
    <w:p w14:paraId="0F6BC4AF" w14:textId="77777777" w:rsidR="0045757A" w:rsidRPr="0045757A" w:rsidRDefault="0045757A" w:rsidP="0045757A">
      <w:pPr>
        <w:spacing w:after="259" w:line="259" w:lineRule="auto"/>
        <w:ind w:left="-5" w:hanging="10"/>
      </w:pPr>
      <w:r w:rsidRPr="0045757A">
        <w:rPr>
          <w:u w:val="single" w:color="595959"/>
        </w:rPr>
        <w:t>CCTV</w:t>
      </w:r>
    </w:p>
    <w:p w14:paraId="346518F5" w14:textId="54620480" w:rsidR="0045757A" w:rsidRPr="00971AE1" w:rsidRDefault="00C945D1" w:rsidP="00971AE1">
      <w:pPr>
        <w:pStyle w:val="Prrafodelista"/>
        <w:numPr>
          <w:ilvl w:val="0"/>
          <w:numId w:val="34"/>
        </w:numPr>
      </w:pPr>
      <w:r>
        <w:t>El</w:t>
      </w:r>
      <w:r w:rsidR="00971AE1">
        <w:t xml:space="preserve"> </w:t>
      </w:r>
      <w:r>
        <w:t>TERMINAL</w:t>
      </w:r>
      <w:r w:rsidR="0045757A" w:rsidRPr="00971AE1">
        <w:t xml:space="preserve"> podrá comunicarse con diferentes cámaras </w:t>
      </w:r>
      <w:r w:rsidR="00A106D6">
        <w:t xml:space="preserve">IP </w:t>
      </w:r>
      <w:r w:rsidR="0045757A" w:rsidRPr="00971AE1">
        <w:t>de CCTV en su dominio.</w:t>
      </w:r>
    </w:p>
    <w:p w14:paraId="257B4F5D" w14:textId="763C1215" w:rsidR="0045757A" w:rsidRDefault="0045757A" w:rsidP="00971AE1">
      <w:pPr>
        <w:pStyle w:val="Prrafodelista"/>
        <w:numPr>
          <w:ilvl w:val="0"/>
          <w:numId w:val="34"/>
        </w:numPr>
        <w:spacing w:after="252"/>
      </w:pPr>
      <w:r w:rsidRPr="00971AE1">
        <w:t xml:space="preserve">Las cámaras deben ser compatibles con el protocolo </w:t>
      </w:r>
      <w:r w:rsidR="00A106D6">
        <w:t xml:space="preserve">IP </w:t>
      </w:r>
      <w:r w:rsidRPr="00971AE1">
        <w:t>RTSP y configuradas previamente por el instalador.</w:t>
      </w:r>
    </w:p>
    <w:p w14:paraId="7F4F434C" w14:textId="6A7E78D8" w:rsidR="00BF6526" w:rsidRPr="00971AE1" w:rsidRDefault="00BF6526" w:rsidP="00971AE1">
      <w:pPr>
        <w:pStyle w:val="Prrafodelista"/>
        <w:numPr>
          <w:ilvl w:val="0"/>
          <w:numId w:val="34"/>
        </w:numPr>
        <w:spacing w:after="252"/>
      </w:pPr>
      <w:r>
        <w:t>Las cámaras deberán tener un relé asociado para abrir la puerta o realizar una función alternativa.</w:t>
      </w:r>
    </w:p>
    <w:p w14:paraId="06A06CE5" w14:textId="4D59582A" w:rsidR="0045757A" w:rsidRPr="0045757A" w:rsidRDefault="0045757A" w:rsidP="0045757A">
      <w:pPr>
        <w:spacing w:after="259" w:line="259" w:lineRule="auto"/>
        <w:ind w:left="-5" w:hanging="10"/>
      </w:pPr>
      <w:r w:rsidRPr="0045757A">
        <w:rPr>
          <w:u w:val="single" w:color="595959"/>
        </w:rPr>
        <w:t>Intercomunica</w:t>
      </w:r>
      <w:r w:rsidR="00971AE1">
        <w:rPr>
          <w:u w:val="single" w:color="595959"/>
        </w:rPr>
        <w:t>ción</w:t>
      </w:r>
    </w:p>
    <w:p w14:paraId="537E32F4" w14:textId="4B3FF729" w:rsidR="0045757A" w:rsidRPr="00971AE1" w:rsidRDefault="00C945D1" w:rsidP="00971AE1">
      <w:pPr>
        <w:pStyle w:val="Prrafodelista"/>
        <w:numPr>
          <w:ilvl w:val="0"/>
          <w:numId w:val="34"/>
        </w:numPr>
      </w:pPr>
      <w:r>
        <w:t>El</w:t>
      </w:r>
      <w:r w:rsidR="00971AE1">
        <w:t xml:space="preserve"> </w:t>
      </w:r>
      <w:r>
        <w:t>TERMINAL</w:t>
      </w:r>
      <w:r w:rsidR="0045757A" w:rsidRPr="00971AE1">
        <w:t xml:space="preserve"> podrá enviar llamadas </w:t>
      </w:r>
      <w:r w:rsidR="00577FDB">
        <w:t xml:space="preserve">a </w:t>
      </w:r>
      <w:r w:rsidR="0045757A" w:rsidRPr="00971AE1">
        <w:t>otr</w:t>
      </w:r>
      <w:r w:rsidR="00971AE1">
        <w:t>a</w:t>
      </w:r>
      <w:r w:rsidR="0045757A" w:rsidRPr="00971AE1">
        <w:t xml:space="preserve">s </w:t>
      </w:r>
      <w:r w:rsidR="00971AE1">
        <w:t>viviendas</w:t>
      </w:r>
      <w:r w:rsidR="00577FDB">
        <w:t xml:space="preserve"> mediante la marcación del número de vivienda</w:t>
      </w:r>
      <w:r w:rsidR="0045757A" w:rsidRPr="00971AE1">
        <w:t xml:space="preserve">. </w:t>
      </w:r>
    </w:p>
    <w:p w14:paraId="5BF2E025" w14:textId="4BD4A3FA" w:rsidR="0045757A" w:rsidRPr="0045757A" w:rsidRDefault="0045757A" w:rsidP="0045757A">
      <w:pPr>
        <w:spacing w:after="259" w:line="259" w:lineRule="auto"/>
        <w:ind w:left="-5" w:hanging="10"/>
      </w:pPr>
      <w:r w:rsidRPr="0045757A">
        <w:rPr>
          <w:u w:val="single" w:color="595959"/>
        </w:rPr>
        <w:lastRenderedPageBreak/>
        <w:t>C</w:t>
      </w:r>
      <w:r w:rsidR="00971AE1">
        <w:rPr>
          <w:u w:val="single" w:color="595959"/>
        </w:rPr>
        <w:t>ontrol de ascensor</w:t>
      </w:r>
    </w:p>
    <w:p w14:paraId="70CCAAA3" w14:textId="33AEBEEE" w:rsidR="00C70D65" w:rsidRPr="009C0515" w:rsidRDefault="00C70D65" w:rsidP="00660330">
      <w:pPr>
        <w:pStyle w:val="Prrafodelista"/>
        <w:numPr>
          <w:ilvl w:val="0"/>
          <w:numId w:val="34"/>
        </w:numPr>
        <w:spacing w:after="259"/>
      </w:pPr>
      <w:bookmarkStart w:id="35" w:name="OLE_LINK6"/>
      <w:bookmarkStart w:id="36" w:name="OLE_LINK7"/>
      <w:bookmarkStart w:id="37" w:name="OLE_LINK18"/>
      <w:r>
        <w:t>El</w:t>
      </w:r>
      <w:r w:rsidRPr="009C0515">
        <w:t xml:space="preserve"> </w:t>
      </w:r>
      <w:r>
        <w:t>TERMINAL</w:t>
      </w:r>
      <w:r w:rsidRPr="009C0515">
        <w:t xml:space="preserve"> se comunicará con el sistema de control de ascensor para </w:t>
      </w:r>
      <w:r>
        <w:t xml:space="preserve">solicitar un ascensor de bajada o de subida </w:t>
      </w:r>
      <w:r w:rsidRPr="009C0515">
        <w:t>antes de salir de casa mediante una simple pulsación en pantalla.</w:t>
      </w:r>
      <w:bookmarkEnd w:id="35"/>
      <w:bookmarkEnd w:id="36"/>
      <w:bookmarkEnd w:id="37"/>
    </w:p>
    <w:p w14:paraId="4C51F2C7" w14:textId="657DAF44" w:rsidR="0045757A" w:rsidRPr="009C0515" w:rsidRDefault="00C945D1" w:rsidP="009C0515">
      <w:pPr>
        <w:pStyle w:val="Prrafodelista"/>
        <w:numPr>
          <w:ilvl w:val="0"/>
          <w:numId w:val="34"/>
        </w:numPr>
        <w:spacing w:after="259"/>
      </w:pPr>
      <w:r>
        <w:t>El</w:t>
      </w:r>
      <w:r w:rsidR="00971AE1" w:rsidRPr="009C0515">
        <w:t xml:space="preserve"> </w:t>
      </w:r>
      <w:r>
        <w:t>TERMINAL</w:t>
      </w:r>
      <w:r w:rsidR="0045757A" w:rsidRPr="009C0515">
        <w:t xml:space="preserve"> enviará el ascensor al vestíbulo desde donde el visitante ha hecho la llamada para concederle el acceso</w:t>
      </w:r>
      <w:r w:rsidR="00CF00F3" w:rsidRPr="009C0515">
        <w:t xml:space="preserve"> y luego enviará el ascensor a la planta del residente</w:t>
      </w:r>
      <w:r w:rsidR="0045757A" w:rsidRPr="009C0515">
        <w:t>.</w:t>
      </w:r>
    </w:p>
    <w:p w14:paraId="7EDB936E" w14:textId="2171D878" w:rsidR="0045757A" w:rsidRPr="00CF00F3" w:rsidRDefault="00CF00F3" w:rsidP="00CF00F3">
      <w:pPr>
        <w:spacing w:after="120" w:line="407" w:lineRule="auto"/>
        <w:ind w:right="763"/>
        <w:jc w:val="both"/>
      </w:pPr>
      <w:r>
        <w:rPr>
          <w:u w:val="single" w:color="595959"/>
        </w:rPr>
        <w:t>T</w:t>
      </w:r>
      <w:r w:rsidR="0045757A" w:rsidRPr="00CF00F3">
        <w:rPr>
          <w:u w:val="single" w:color="595959"/>
        </w:rPr>
        <w:t>imbre</w:t>
      </w:r>
      <w:r>
        <w:rPr>
          <w:u w:val="single" w:color="595959"/>
        </w:rPr>
        <w:t xml:space="preserve"> de puerta</w:t>
      </w:r>
    </w:p>
    <w:p w14:paraId="48B3ECAE" w14:textId="6571F289" w:rsidR="0045757A" w:rsidRDefault="00CF00F3" w:rsidP="00CF00F3">
      <w:pPr>
        <w:pStyle w:val="Prrafodelista"/>
        <w:numPr>
          <w:ilvl w:val="0"/>
          <w:numId w:val="34"/>
        </w:numPr>
        <w:spacing w:after="259"/>
      </w:pPr>
      <w:r>
        <w:t>Será</w:t>
      </w:r>
      <w:r w:rsidR="0045757A" w:rsidRPr="00CF00F3">
        <w:t xml:space="preserve"> posible conectar un pulsador externo al </w:t>
      </w:r>
      <w:r w:rsidR="00C945D1">
        <w:t>TERMINAL</w:t>
      </w:r>
      <w:r w:rsidR="0045757A" w:rsidRPr="00CF00F3">
        <w:t xml:space="preserve"> para la función de timbre</w:t>
      </w:r>
      <w:r>
        <w:t xml:space="preserve"> de puerta</w:t>
      </w:r>
      <w:r w:rsidR="0045757A" w:rsidRPr="00CF00F3">
        <w:t>.</w:t>
      </w:r>
    </w:p>
    <w:p w14:paraId="5F72513A" w14:textId="40A8DC65" w:rsidR="00BF6526" w:rsidRPr="00CF00F3" w:rsidRDefault="00BF6526" w:rsidP="00CF00F3">
      <w:pPr>
        <w:pStyle w:val="Prrafodelista"/>
        <w:numPr>
          <w:ilvl w:val="0"/>
          <w:numId w:val="34"/>
        </w:numPr>
        <w:spacing w:after="259"/>
      </w:pPr>
      <w:r>
        <w:t>Será posible mostrar la imagen de una cámara IP asociada a la puerta interior.</w:t>
      </w:r>
    </w:p>
    <w:p w14:paraId="398BA3A8" w14:textId="77777777" w:rsidR="0045757A" w:rsidRPr="0045757A" w:rsidRDefault="0045757A" w:rsidP="0045757A">
      <w:pPr>
        <w:spacing w:after="259" w:line="259" w:lineRule="auto"/>
        <w:ind w:left="-5" w:hanging="10"/>
      </w:pPr>
      <w:r w:rsidRPr="0045757A">
        <w:rPr>
          <w:u w:val="single" w:color="595959"/>
        </w:rPr>
        <w:t>Mensajes de texto</w:t>
      </w:r>
    </w:p>
    <w:p w14:paraId="3D1232B5" w14:textId="06C2B43A" w:rsidR="0045757A" w:rsidRPr="00CF00F3" w:rsidRDefault="00C945D1" w:rsidP="00CF00F3">
      <w:pPr>
        <w:pStyle w:val="Prrafodelista"/>
        <w:numPr>
          <w:ilvl w:val="0"/>
          <w:numId w:val="34"/>
        </w:numPr>
      </w:pPr>
      <w:r>
        <w:t>El</w:t>
      </w:r>
      <w:r w:rsidR="00CF00F3">
        <w:t xml:space="preserve"> </w:t>
      </w:r>
      <w:r>
        <w:t>TERMINAL</w:t>
      </w:r>
      <w:r w:rsidR="0045757A" w:rsidRPr="00CF00F3">
        <w:t xml:space="preserve"> podrá recibir mensajes de texto de</w:t>
      </w:r>
      <w:r w:rsidR="00CF00F3">
        <w:t xml:space="preserve">l </w:t>
      </w:r>
      <w:r w:rsidR="0045757A" w:rsidRPr="00CF00F3">
        <w:t xml:space="preserve">Software </w:t>
      </w:r>
      <w:r w:rsidR="00CF00F3">
        <w:t>de Gestión</w:t>
      </w:r>
      <w:r w:rsidR="0045757A" w:rsidRPr="00CF00F3">
        <w:t>.</w:t>
      </w:r>
    </w:p>
    <w:p w14:paraId="7E3018F3" w14:textId="7D4AB65A" w:rsidR="0045757A" w:rsidRPr="00CF00F3" w:rsidRDefault="0045757A" w:rsidP="00CF00F3">
      <w:pPr>
        <w:pStyle w:val="Prrafodelista"/>
        <w:numPr>
          <w:ilvl w:val="0"/>
          <w:numId w:val="34"/>
        </w:numPr>
      </w:pPr>
      <w:r w:rsidRPr="00CF00F3">
        <w:t xml:space="preserve">Los mensajes recibidos se almacenarán en una bandeja de entrada </w:t>
      </w:r>
      <w:r w:rsidR="00660330">
        <w:t xml:space="preserve">de al menos 64 </w:t>
      </w:r>
      <w:r w:rsidR="00660330" w:rsidRPr="00CF00F3">
        <w:t>mensajes</w:t>
      </w:r>
      <w:r w:rsidRPr="00CF00F3">
        <w:t>.</w:t>
      </w:r>
    </w:p>
    <w:p w14:paraId="163A2242" w14:textId="3E6FD0C6" w:rsidR="0045757A" w:rsidRPr="00CF00F3" w:rsidRDefault="0045757A" w:rsidP="00CF00F3">
      <w:pPr>
        <w:pStyle w:val="Prrafodelista"/>
        <w:numPr>
          <w:ilvl w:val="0"/>
          <w:numId w:val="34"/>
        </w:numPr>
        <w:spacing w:after="252"/>
      </w:pPr>
      <w:r w:rsidRPr="00CF00F3">
        <w:t xml:space="preserve">El estado de mensajes recibidos pendientes </w:t>
      </w:r>
      <w:r w:rsidR="00660330">
        <w:t xml:space="preserve">de leer </w:t>
      </w:r>
      <w:r w:rsidRPr="00CF00F3">
        <w:t>se señalizará a través de un LED dedicado.</w:t>
      </w:r>
    </w:p>
    <w:p w14:paraId="4F40FABE" w14:textId="77777777" w:rsidR="0045757A" w:rsidRPr="0045757A" w:rsidRDefault="0045757A" w:rsidP="0045757A">
      <w:pPr>
        <w:spacing w:after="259" w:line="259" w:lineRule="auto"/>
        <w:ind w:left="-5" w:hanging="10"/>
      </w:pPr>
      <w:r w:rsidRPr="0045757A">
        <w:rPr>
          <w:u w:val="single" w:color="595959"/>
        </w:rPr>
        <w:t>Alarmas</w:t>
      </w:r>
    </w:p>
    <w:p w14:paraId="0AE030C8" w14:textId="657F70E3" w:rsidR="0045757A" w:rsidRPr="00CF00F3" w:rsidRDefault="00C945D1" w:rsidP="00CF00F3">
      <w:pPr>
        <w:pStyle w:val="Prrafodelista"/>
        <w:numPr>
          <w:ilvl w:val="0"/>
          <w:numId w:val="34"/>
        </w:numPr>
      </w:pPr>
      <w:r>
        <w:t>El</w:t>
      </w:r>
      <w:r w:rsidR="00CF00F3">
        <w:t xml:space="preserve"> </w:t>
      </w:r>
      <w:r>
        <w:t>TERMINAL</w:t>
      </w:r>
      <w:r w:rsidR="0045757A" w:rsidRPr="00CF00F3">
        <w:t xml:space="preserve"> gestionará al menos </w:t>
      </w:r>
      <w:r w:rsidR="00BF6526">
        <w:t>15</w:t>
      </w:r>
      <w:r w:rsidR="00BF6526" w:rsidRPr="00CF00F3">
        <w:t xml:space="preserve"> </w:t>
      </w:r>
      <w:r w:rsidR="0045757A" w:rsidRPr="00CF00F3">
        <w:t>zona</w:t>
      </w:r>
      <w:r w:rsidR="00CF00F3">
        <w:t>s</w:t>
      </w:r>
      <w:r w:rsidR="0045757A" w:rsidRPr="00CF00F3">
        <w:t xml:space="preserve"> </w:t>
      </w:r>
      <w:r w:rsidR="00CF00F3" w:rsidRPr="00CF00F3">
        <w:t xml:space="preserve">de sensores </w:t>
      </w:r>
      <w:r w:rsidR="0045757A" w:rsidRPr="00CF00F3">
        <w:t xml:space="preserve">con </w:t>
      </w:r>
      <w:r w:rsidR="00CF00F3">
        <w:t xml:space="preserve">modo de </w:t>
      </w:r>
      <w:r w:rsidR="0045757A" w:rsidRPr="00CF00F3">
        <w:t xml:space="preserve">activación configurable como NO, NC o </w:t>
      </w:r>
      <w:proofErr w:type="gramStart"/>
      <w:r w:rsidR="0045757A" w:rsidRPr="00CF00F3">
        <w:t>anti</w:t>
      </w:r>
      <w:r w:rsidR="00347EEC">
        <w:t xml:space="preserve"> </w:t>
      </w:r>
      <w:r w:rsidR="0045757A" w:rsidRPr="00CF00F3">
        <w:t>sabotaje</w:t>
      </w:r>
      <w:proofErr w:type="gramEnd"/>
      <w:r w:rsidR="0045757A" w:rsidRPr="00CF00F3">
        <w:t>.</w:t>
      </w:r>
    </w:p>
    <w:p w14:paraId="55BC0F65" w14:textId="3414FD1D" w:rsidR="0045757A" w:rsidRPr="00CF00F3" w:rsidRDefault="00C945D1" w:rsidP="00CF00F3">
      <w:pPr>
        <w:pStyle w:val="Prrafodelista"/>
        <w:numPr>
          <w:ilvl w:val="0"/>
          <w:numId w:val="34"/>
        </w:numPr>
      </w:pPr>
      <w:r>
        <w:t>El</w:t>
      </w:r>
      <w:r w:rsidR="00CF00F3">
        <w:t xml:space="preserve"> </w:t>
      </w:r>
      <w:r>
        <w:t>TERMINAL</w:t>
      </w:r>
      <w:r w:rsidR="0045757A" w:rsidRPr="00CF00F3">
        <w:t xml:space="preserve"> gestionará una sirena externa a través de un</w:t>
      </w:r>
      <w:r w:rsidR="00B1204C">
        <w:t>a salida</w:t>
      </w:r>
      <w:r w:rsidR="0045757A" w:rsidRPr="00CF00F3">
        <w:t xml:space="preserve"> para señalar situaciones de alarma.</w:t>
      </w:r>
    </w:p>
    <w:p w14:paraId="2AA76C03" w14:textId="11E77F0A" w:rsidR="0045757A" w:rsidRPr="00CF00F3" w:rsidRDefault="0045757A" w:rsidP="00CF00F3">
      <w:pPr>
        <w:pStyle w:val="Prrafodelista"/>
        <w:numPr>
          <w:ilvl w:val="0"/>
          <w:numId w:val="34"/>
        </w:numPr>
      </w:pPr>
      <w:r w:rsidRPr="00CF00F3">
        <w:t>Las zonas pueden configurarse como instantáneas o retardadas, con un tiempo de retardo variable.</w:t>
      </w:r>
    </w:p>
    <w:p w14:paraId="73E76C27" w14:textId="2FC908F5" w:rsidR="0045757A" w:rsidRPr="00CF00F3" w:rsidRDefault="0045757A" w:rsidP="00CF00F3">
      <w:pPr>
        <w:pStyle w:val="Prrafodelista"/>
        <w:numPr>
          <w:ilvl w:val="0"/>
          <w:numId w:val="34"/>
        </w:numPr>
      </w:pPr>
      <w:r w:rsidRPr="00CF00F3">
        <w:t>Cada zona debe ser libremente seleccionada</w:t>
      </w:r>
      <w:r w:rsidR="00CF00F3">
        <w:t xml:space="preserve"> para un propósito diferente: presencia</w:t>
      </w:r>
      <w:r w:rsidRPr="00CF00F3">
        <w:t>, humo, gas, sensor de puerta, pánico, manipulación</w:t>
      </w:r>
      <w:r w:rsidR="00CF00F3">
        <w:t>,</w:t>
      </w:r>
      <w:r w:rsidRPr="00CF00F3">
        <w:t xml:space="preserve"> para </w:t>
      </w:r>
      <w:r w:rsidR="00CF00F3">
        <w:t>informar</w:t>
      </w:r>
      <w:r w:rsidRPr="00CF00F3">
        <w:t xml:space="preserve"> a la </w:t>
      </w:r>
      <w:r w:rsidR="00C945D1">
        <w:t>CONSERJERÍA</w:t>
      </w:r>
      <w:r w:rsidRPr="00CF00F3">
        <w:t xml:space="preserve"> sobre el origen de la alarma.</w:t>
      </w:r>
    </w:p>
    <w:p w14:paraId="102D15CC" w14:textId="1387C9B4" w:rsidR="0045757A" w:rsidRPr="00CF00F3" w:rsidRDefault="0045757A" w:rsidP="00CF00F3">
      <w:pPr>
        <w:pStyle w:val="Prrafodelista"/>
        <w:numPr>
          <w:ilvl w:val="0"/>
          <w:numId w:val="34"/>
        </w:numPr>
        <w:spacing w:after="158" w:line="290" w:lineRule="auto"/>
        <w:ind w:right="-8"/>
        <w:jc w:val="both"/>
      </w:pPr>
      <w:r w:rsidRPr="00CF00F3">
        <w:t xml:space="preserve">El usuario deberá utilizar un código PIN personal para desarmar el sistema de alarma y para </w:t>
      </w:r>
      <w:r w:rsidR="003B0EFB">
        <w:t>cesar</w:t>
      </w:r>
      <w:r w:rsidRPr="00CF00F3">
        <w:t xml:space="preserve"> la activación de la sirena. Deberá disponerse de un código PIN </w:t>
      </w:r>
      <w:r w:rsidR="003B0EFB" w:rsidRPr="00CF00F3">
        <w:t xml:space="preserve">personal </w:t>
      </w:r>
      <w:r w:rsidR="003B0EFB">
        <w:t xml:space="preserve">adicional </w:t>
      </w:r>
      <w:r w:rsidRPr="00CF00F3">
        <w:t xml:space="preserve">de </w:t>
      </w:r>
      <w:r w:rsidR="003B0EFB">
        <w:t xml:space="preserve">intimidación </w:t>
      </w:r>
      <w:r w:rsidRPr="00CF00F3">
        <w:t xml:space="preserve">para </w:t>
      </w:r>
      <w:r w:rsidR="003B0EFB">
        <w:t>informar</w:t>
      </w:r>
      <w:r w:rsidRPr="00CF00F3">
        <w:t xml:space="preserve"> a la </w:t>
      </w:r>
      <w:r w:rsidR="00C945D1">
        <w:t>CONSERJERÍA</w:t>
      </w:r>
      <w:r w:rsidRPr="00CF00F3">
        <w:t xml:space="preserve"> </w:t>
      </w:r>
      <w:r w:rsidR="003B0EFB">
        <w:t>de</w:t>
      </w:r>
      <w:r w:rsidRPr="00CF00F3">
        <w:t xml:space="preserve"> una situación de </w:t>
      </w:r>
      <w:r w:rsidR="003B0EFB">
        <w:t>emergencia</w:t>
      </w:r>
      <w:r w:rsidRPr="00CF00F3">
        <w:t xml:space="preserve"> en la que el propietario esté obligado a desactivar el sistema de alarma.</w:t>
      </w:r>
    </w:p>
    <w:p w14:paraId="2CA9EFE1" w14:textId="21E9DF8C" w:rsidR="0045757A" w:rsidRPr="003B0EFB" w:rsidRDefault="0045757A" w:rsidP="003B0EFB">
      <w:pPr>
        <w:pStyle w:val="Prrafodelista"/>
        <w:numPr>
          <w:ilvl w:val="0"/>
          <w:numId w:val="34"/>
        </w:numPr>
      </w:pPr>
      <w:r w:rsidRPr="003B0EFB">
        <w:t>El ajuste de la alarma debe ser extremadamente simple con tres escenarios diferentes:</w:t>
      </w:r>
      <w:r w:rsidR="00B1204C">
        <w:t xml:space="preserve"> En casa, Noche y Fuera.</w:t>
      </w:r>
    </w:p>
    <w:p w14:paraId="56783AEA" w14:textId="40144CF2" w:rsidR="0045757A" w:rsidRDefault="00C945D1" w:rsidP="003B0EFB">
      <w:pPr>
        <w:pStyle w:val="Prrafodelista"/>
        <w:numPr>
          <w:ilvl w:val="0"/>
          <w:numId w:val="34"/>
        </w:numPr>
        <w:spacing w:after="259"/>
      </w:pPr>
      <w:r>
        <w:t>El</w:t>
      </w:r>
      <w:r w:rsidR="0045757A" w:rsidRPr="003B0EFB">
        <w:t xml:space="preserve"> </w:t>
      </w:r>
      <w:r>
        <w:t>TERMINAL</w:t>
      </w:r>
      <w:r w:rsidR="0045757A" w:rsidRPr="003B0EFB">
        <w:t xml:space="preserve"> mostrará el estado </w:t>
      </w:r>
      <w:r w:rsidR="003B0EFB" w:rsidRPr="003B0EFB">
        <w:t xml:space="preserve">actual </w:t>
      </w:r>
      <w:r w:rsidR="0045757A" w:rsidRPr="003B0EFB">
        <w:t xml:space="preserve">de </w:t>
      </w:r>
      <w:r w:rsidR="003B0EFB">
        <w:t xml:space="preserve">la </w:t>
      </w:r>
      <w:r w:rsidR="0045757A" w:rsidRPr="003B0EFB">
        <w:t>alarma.</w:t>
      </w:r>
    </w:p>
    <w:p w14:paraId="65D8BB2D" w14:textId="42DA6D2B" w:rsidR="00BF6526" w:rsidRPr="003B0EFB" w:rsidRDefault="00BF6526" w:rsidP="003B0EFB">
      <w:pPr>
        <w:pStyle w:val="Prrafodelista"/>
        <w:numPr>
          <w:ilvl w:val="0"/>
          <w:numId w:val="34"/>
        </w:numPr>
        <w:spacing w:after="259"/>
      </w:pPr>
      <w:r>
        <w:t>Se podrá seleccionar el modo Casa desde una PLACA empleando una tarjeta de proximidad.</w:t>
      </w:r>
    </w:p>
    <w:p w14:paraId="5D78FE45" w14:textId="77777777" w:rsidR="0045757A" w:rsidRPr="0045757A" w:rsidRDefault="0045757A" w:rsidP="0045757A">
      <w:pPr>
        <w:spacing w:after="259" w:line="259" w:lineRule="auto"/>
        <w:ind w:left="-5" w:hanging="10"/>
      </w:pPr>
      <w:r w:rsidRPr="0045757A">
        <w:rPr>
          <w:u w:val="single" w:color="595959"/>
        </w:rPr>
        <w:t>Eventos</w:t>
      </w:r>
    </w:p>
    <w:p w14:paraId="05BF800D" w14:textId="6941A88E" w:rsidR="0045757A" w:rsidRPr="003B0EFB" w:rsidRDefault="00C945D1" w:rsidP="003B0EFB">
      <w:pPr>
        <w:pStyle w:val="Prrafodelista"/>
        <w:numPr>
          <w:ilvl w:val="0"/>
          <w:numId w:val="34"/>
        </w:numPr>
        <w:spacing w:after="249"/>
      </w:pPr>
      <w:r>
        <w:lastRenderedPageBreak/>
        <w:t>El</w:t>
      </w:r>
      <w:r w:rsidR="0045757A" w:rsidRPr="003B0EFB">
        <w:t xml:space="preserve"> </w:t>
      </w:r>
      <w:r>
        <w:t>TERMINAL</w:t>
      </w:r>
      <w:r w:rsidR="0045757A" w:rsidRPr="003B0EFB">
        <w:t xml:space="preserve"> generará una</w:t>
      </w:r>
      <w:r w:rsidR="003B0EFB">
        <w:t xml:space="preserve"> información de evento inmediata</w:t>
      </w:r>
      <w:r w:rsidR="0045757A" w:rsidRPr="003B0EFB">
        <w:t xml:space="preserve"> para cada actividad </w:t>
      </w:r>
      <w:r w:rsidR="003B0EFB">
        <w:t xml:space="preserve">que realice </w:t>
      </w:r>
      <w:r w:rsidR="0045757A" w:rsidRPr="003B0EFB">
        <w:t>al Software de Gestión</w:t>
      </w:r>
      <w:r w:rsidR="003B0EFB">
        <w:t>,</w:t>
      </w:r>
      <w:r w:rsidR="0045757A" w:rsidRPr="003B0EFB">
        <w:t xml:space="preserve"> con fecha, hora e información </w:t>
      </w:r>
      <w:r w:rsidR="003B0EFB">
        <w:t xml:space="preserve">del </w:t>
      </w:r>
      <w:r>
        <w:t>TERMINAL</w:t>
      </w:r>
      <w:r w:rsidR="0045757A" w:rsidRPr="003B0EFB">
        <w:t xml:space="preserve"> para </w:t>
      </w:r>
      <w:r w:rsidR="003B0EFB">
        <w:t xml:space="preserve">el </w:t>
      </w:r>
      <w:r w:rsidR="0045757A" w:rsidRPr="003B0EFB">
        <w:t>registro de seguridad.</w:t>
      </w:r>
    </w:p>
    <w:p w14:paraId="1EA0242D" w14:textId="77777777" w:rsidR="0045757A" w:rsidRPr="0045757A" w:rsidRDefault="0045757A" w:rsidP="0045757A">
      <w:pPr>
        <w:spacing w:after="259" w:line="259" w:lineRule="auto"/>
        <w:ind w:left="-5" w:hanging="10"/>
      </w:pPr>
      <w:r w:rsidRPr="0045757A">
        <w:rPr>
          <w:u w:val="single" w:color="595959"/>
        </w:rPr>
        <w:t>Estado</w:t>
      </w:r>
    </w:p>
    <w:p w14:paraId="0098A7B2" w14:textId="049F3FDA" w:rsidR="0045757A" w:rsidRPr="003B0EFB" w:rsidRDefault="00C945D1" w:rsidP="003B0EFB">
      <w:pPr>
        <w:pStyle w:val="Prrafodelista"/>
        <w:numPr>
          <w:ilvl w:val="0"/>
          <w:numId w:val="34"/>
        </w:numPr>
      </w:pPr>
      <w:r>
        <w:t>El</w:t>
      </w:r>
      <w:r w:rsidR="0045757A" w:rsidRPr="003B0EFB">
        <w:t xml:space="preserve"> </w:t>
      </w:r>
      <w:r>
        <w:t>TERMINAL</w:t>
      </w:r>
      <w:r w:rsidR="0045757A" w:rsidRPr="003B0EFB">
        <w:t xml:space="preserve"> mostrará a través de iconos individuales al menos el siguiente estado:</w:t>
      </w:r>
    </w:p>
    <w:p w14:paraId="7B6606DE" w14:textId="75186F6B" w:rsidR="0045757A" w:rsidRPr="003B0EFB" w:rsidRDefault="0045757A" w:rsidP="003B0EFB">
      <w:pPr>
        <w:pStyle w:val="Prrafodelista"/>
        <w:numPr>
          <w:ilvl w:val="1"/>
          <w:numId w:val="34"/>
        </w:numPr>
      </w:pPr>
      <w:r w:rsidRPr="003B0EFB">
        <w:t>Conexión de red.</w:t>
      </w:r>
    </w:p>
    <w:p w14:paraId="14225D20" w14:textId="273BCC05" w:rsidR="0045757A" w:rsidRPr="003B0EFB" w:rsidRDefault="003B0EFB" w:rsidP="003B0EFB">
      <w:pPr>
        <w:pStyle w:val="Prrafodelista"/>
        <w:numPr>
          <w:ilvl w:val="1"/>
          <w:numId w:val="34"/>
        </w:numPr>
      </w:pPr>
      <w:r>
        <w:t>Estado d</w:t>
      </w:r>
      <w:r w:rsidR="0045757A" w:rsidRPr="003B0EFB">
        <w:t>e la alarma.</w:t>
      </w:r>
    </w:p>
    <w:p w14:paraId="055B57FD" w14:textId="35459D30" w:rsidR="0045757A" w:rsidRPr="003B0EFB" w:rsidRDefault="0045757A" w:rsidP="003B0EFB">
      <w:pPr>
        <w:pStyle w:val="Prrafodelista"/>
        <w:numPr>
          <w:ilvl w:val="1"/>
          <w:numId w:val="34"/>
        </w:numPr>
      </w:pPr>
      <w:r w:rsidRPr="003B0EFB">
        <w:t>Llamadas perdidas.</w:t>
      </w:r>
    </w:p>
    <w:p w14:paraId="1C4B43B4" w14:textId="5846B54D" w:rsidR="0045757A" w:rsidRPr="003B0EFB" w:rsidRDefault="0045757A" w:rsidP="003B0EFB">
      <w:pPr>
        <w:pStyle w:val="Prrafodelista"/>
        <w:numPr>
          <w:ilvl w:val="1"/>
          <w:numId w:val="34"/>
        </w:numPr>
      </w:pPr>
      <w:r w:rsidRPr="003B0EFB">
        <w:t>Recepción de mensajes.</w:t>
      </w:r>
    </w:p>
    <w:p w14:paraId="0E710C1D" w14:textId="4FC232A5" w:rsidR="0045757A" w:rsidRDefault="0045757A" w:rsidP="003B0EFB">
      <w:pPr>
        <w:pStyle w:val="Prrafodelista"/>
        <w:numPr>
          <w:ilvl w:val="1"/>
          <w:numId w:val="34"/>
        </w:numPr>
        <w:spacing w:after="252"/>
      </w:pPr>
      <w:r w:rsidRPr="003B0EFB">
        <w:t>Modo No molestar activado.</w:t>
      </w:r>
    </w:p>
    <w:p w14:paraId="22A1AADF" w14:textId="77777777" w:rsidR="00A92A74" w:rsidRPr="00B61737" w:rsidRDefault="00BF6526" w:rsidP="00BF6526">
      <w:pPr>
        <w:spacing w:after="252"/>
        <w:rPr>
          <w:u w:val="single"/>
        </w:rPr>
      </w:pPr>
      <w:r w:rsidRPr="00B61737">
        <w:rPr>
          <w:u w:val="single"/>
        </w:rPr>
        <w:t>Domótica</w:t>
      </w:r>
    </w:p>
    <w:p w14:paraId="69D250BB" w14:textId="763321B9" w:rsidR="00BF6526" w:rsidRPr="003B0EFB" w:rsidRDefault="00BF6526" w:rsidP="00B61737">
      <w:pPr>
        <w:spacing w:after="252"/>
      </w:pPr>
      <w:r>
        <w:t>El TERMINAL deberá manejar al menos 8 relés locales para realizar activaciones o desactivaciones por medio de la pantalla táctil.</w:t>
      </w:r>
    </w:p>
    <w:p w14:paraId="3FDE8751" w14:textId="755A8B11" w:rsidR="00263351" w:rsidRPr="0045757A" w:rsidRDefault="00263351" w:rsidP="00263351">
      <w:pPr>
        <w:pStyle w:val="Ttulo3"/>
        <w:rPr>
          <w:rStyle w:val="Textoennegrita"/>
        </w:rPr>
      </w:pPr>
      <w:r w:rsidRPr="0045757A">
        <w:rPr>
          <w:rStyle w:val="Textoennegrita"/>
        </w:rPr>
        <w:t>C</w:t>
      </w:r>
      <w:r w:rsidR="00E910F2">
        <w:rPr>
          <w:rStyle w:val="Textoennegrita"/>
        </w:rPr>
        <w:t>aracterí</w:t>
      </w:r>
      <w:r w:rsidRPr="0045757A">
        <w:rPr>
          <w:rStyle w:val="Textoennegrita"/>
        </w:rPr>
        <w:t>stic</w:t>
      </w:r>
      <w:r w:rsidR="00E910F2">
        <w:rPr>
          <w:rStyle w:val="Textoennegrita"/>
        </w:rPr>
        <w:t>a</w:t>
      </w:r>
      <w:r w:rsidRPr="0045757A">
        <w:rPr>
          <w:rStyle w:val="Textoennegrita"/>
        </w:rPr>
        <w:t>s</w:t>
      </w:r>
    </w:p>
    <w:p w14:paraId="56F9F66E" w14:textId="77777777" w:rsidR="00263351" w:rsidRPr="0045757A" w:rsidRDefault="00263351" w:rsidP="00263351">
      <w:pPr>
        <w:rPr>
          <w:u w:val="single"/>
        </w:rPr>
      </w:pPr>
      <w:r w:rsidRPr="0045757A">
        <w:rPr>
          <w:u w:val="single"/>
        </w:rPr>
        <w:t>Audio</w:t>
      </w:r>
    </w:p>
    <w:p w14:paraId="4E6FC927" w14:textId="389F916C" w:rsidR="00263351" w:rsidRPr="00E910F2" w:rsidRDefault="00E910F2" w:rsidP="00263351">
      <w:pPr>
        <w:pStyle w:val="Prrafodelista"/>
        <w:numPr>
          <w:ilvl w:val="0"/>
          <w:numId w:val="34"/>
        </w:numPr>
      </w:pPr>
      <w:r w:rsidRPr="00E910F2">
        <w:t>Audio bidireccional</w:t>
      </w:r>
      <w:r w:rsidR="00263351" w:rsidRPr="00E910F2">
        <w:t xml:space="preserve"> </w:t>
      </w:r>
      <w:r w:rsidRPr="00E910F2">
        <w:t>con cancelación autom</w:t>
      </w:r>
      <w:r>
        <w:t>á</w:t>
      </w:r>
      <w:r w:rsidR="00263351" w:rsidRPr="00E910F2">
        <w:t>tic</w:t>
      </w:r>
      <w:r>
        <w:t>a de</w:t>
      </w:r>
      <w:r w:rsidR="00263351" w:rsidRPr="00E910F2">
        <w:t xml:space="preserve"> eco </w:t>
      </w:r>
      <w:r>
        <w:t>y cancelación de ruido</w:t>
      </w:r>
      <w:r w:rsidR="00263351" w:rsidRPr="00E910F2">
        <w:t>.</w:t>
      </w:r>
    </w:p>
    <w:p w14:paraId="3184CC4A" w14:textId="016A30F4" w:rsidR="00263351" w:rsidRPr="00791F76" w:rsidRDefault="00E910F2" w:rsidP="00263351">
      <w:pPr>
        <w:pStyle w:val="Prrafodelista"/>
        <w:numPr>
          <w:ilvl w:val="0"/>
          <w:numId w:val="34"/>
        </w:numPr>
      </w:pPr>
      <w:r>
        <w:t>Altavoz de 1W</w:t>
      </w:r>
      <w:r w:rsidR="00263351">
        <w:t>.</w:t>
      </w:r>
    </w:p>
    <w:p w14:paraId="4E9DF4AB" w14:textId="77777777" w:rsidR="00263351" w:rsidRPr="00DB6B98" w:rsidRDefault="00263351" w:rsidP="00263351">
      <w:pPr>
        <w:pStyle w:val="Prrafodelista"/>
        <w:numPr>
          <w:ilvl w:val="0"/>
          <w:numId w:val="34"/>
        </w:numPr>
        <w:rPr>
          <w:lang w:val="en-US"/>
        </w:rPr>
      </w:pPr>
      <w:r w:rsidRPr="00DB6B98">
        <w:rPr>
          <w:lang w:val="en-US"/>
        </w:rPr>
        <w:t>Overall Loudness Rating (OLR)&gt; 27dB.</w:t>
      </w:r>
    </w:p>
    <w:p w14:paraId="1CC03065" w14:textId="0E497543" w:rsidR="00263351" w:rsidRDefault="00E910F2" w:rsidP="00263351">
      <w:pPr>
        <w:pStyle w:val="Prrafodelista"/>
        <w:numPr>
          <w:ilvl w:val="0"/>
          <w:numId w:val="34"/>
        </w:numPr>
      </w:pPr>
      <w:r>
        <w:t xml:space="preserve">Distorsión acústica </w:t>
      </w:r>
      <w:r w:rsidR="00263351">
        <w:t>&lt;1%</w:t>
      </w:r>
    </w:p>
    <w:p w14:paraId="140D583A" w14:textId="346941DF" w:rsidR="00263351" w:rsidRDefault="00E910F2" w:rsidP="00263351">
      <w:pPr>
        <w:pStyle w:val="Prrafodelista"/>
        <w:numPr>
          <w:ilvl w:val="0"/>
          <w:numId w:val="34"/>
        </w:numPr>
      </w:pPr>
      <w:r>
        <w:t>Relación S/N</w:t>
      </w:r>
      <w:r w:rsidR="00263351">
        <w:t xml:space="preserve"> &gt;40dB</w:t>
      </w:r>
    </w:p>
    <w:p w14:paraId="5EFE7220" w14:textId="3D3D18F4" w:rsidR="00263351" w:rsidRPr="00E910F2" w:rsidRDefault="00E910F2" w:rsidP="00263351">
      <w:pPr>
        <w:pStyle w:val="Prrafodelista"/>
        <w:numPr>
          <w:ilvl w:val="0"/>
          <w:numId w:val="34"/>
        </w:numPr>
      </w:pPr>
      <w:r w:rsidRPr="00E910F2">
        <w:t xml:space="preserve">Ruido del canal inactivo </w:t>
      </w:r>
      <w:r w:rsidR="00263351" w:rsidRPr="00E910F2">
        <w:t>&lt; 32dB (A)</w:t>
      </w:r>
    </w:p>
    <w:p w14:paraId="626D1349" w14:textId="2D7F2179" w:rsidR="00263351" w:rsidRPr="00E910F2" w:rsidRDefault="00E910F2" w:rsidP="00263351">
      <w:pPr>
        <w:pStyle w:val="Prrafodelista"/>
        <w:numPr>
          <w:ilvl w:val="0"/>
          <w:numId w:val="34"/>
        </w:numPr>
      </w:pPr>
      <w:r w:rsidRPr="00E910F2">
        <w:t>Presión Sonora del timbre de llamada</w:t>
      </w:r>
      <w:r w:rsidR="00263351" w:rsidRPr="00E910F2">
        <w:t xml:space="preserve"> &gt;80dB (A)</w:t>
      </w:r>
    </w:p>
    <w:p w14:paraId="0D89B34F" w14:textId="2580ECEF" w:rsidR="00263351" w:rsidRDefault="003E5A71" w:rsidP="00263351">
      <w:pPr>
        <w:pStyle w:val="Prrafodelista"/>
        <w:numPr>
          <w:ilvl w:val="0"/>
          <w:numId w:val="34"/>
        </w:numPr>
      </w:pPr>
      <w:r>
        <w:t xml:space="preserve">Micrófono de </w:t>
      </w:r>
      <w:proofErr w:type="spellStart"/>
      <w:r>
        <w:t>Electret</w:t>
      </w:r>
      <w:proofErr w:type="spellEnd"/>
      <w:r w:rsidR="00263351">
        <w:t>.</w:t>
      </w:r>
    </w:p>
    <w:p w14:paraId="76B0A4BA" w14:textId="652781E3" w:rsidR="00263351" w:rsidRPr="003E5A71" w:rsidRDefault="003E5A71" w:rsidP="00263351">
      <w:pPr>
        <w:pStyle w:val="Prrafodelista"/>
        <w:numPr>
          <w:ilvl w:val="0"/>
          <w:numId w:val="34"/>
        </w:numPr>
      </w:pPr>
      <w:r w:rsidRPr="003E5A71">
        <w:t>Ajuste del nivel de audio en 6 pasos</w:t>
      </w:r>
      <w:r w:rsidR="00263351" w:rsidRPr="003E5A71">
        <w:t>.</w:t>
      </w:r>
    </w:p>
    <w:p w14:paraId="71AC7B43" w14:textId="77777777" w:rsidR="00263351" w:rsidRPr="00C32CE4" w:rsidRDefault="00263351" w:rsidP="00263351">
      <w:pPr>
        <w:rPr>
          <w:u w:val="single"/>
        </w:rPr>
      </w:pPr>
      <w:r w:rsidRPr="00C32CE4">
        <w:rPr>
          <w:u w:val="single"/>
        </w:rPr>
        <w:t>TFT</w:t>
      </w:r>
    </w:p>
    <w:p w14:paraId="0101B7BF" w14:textId="16034885" w:rsidR="00263351" w:rsidRDefault="003E5A71" w:rsidP="00263351">
      <w:pPr>
        <w:pStyle w:val="Prrafodelista"/>
        <w:numPr>
          <w:ilvl w:val="0"/>
          <w:numId w:val="34"/>
        </w:numPr>
      </w:pPr>
      <w:r>
        <w:t>Tamaño</w:t>
      </w:r>
      <w:r w:rsidR="00263351">
        <w:t>: 7”.</w:t>
      </w:r>
    </w:p>
    <w:p w14:paraId="39F2DE59" w14:textId="5F22ADA3" w:rsidR="00263351" w:rsidRDefault="00263351" w:rsidP="00263351">
      <w:pPr>
        <w:pStyle w:val="Prrafodelista"/>
        <w:numPr>
          <w:ilvl w:val="0"/>
          <w:numId w:val="34"/>
        </w:numPr>
      </w:pPr>
      <w:r>
        <w:t>Format</w:t>
      </w:r>
      <w:r w:rsidR="003E5A71">
        <w:t>o</w:t>
      </w:r>
      <w:r>
        <w:t xml:space="preserve"> 16:9.</w:t>
      </w:r>
    </w:p>
    <w:p w14:paraId="3548CC82" w14:textId="783065F0" w:rsidR="00263351" w:rsidRDefault="00263351" w:rsidP="00263351">
      <w:pPr>
        <w:pStyle w:val="Prrafodelista"/>
        <w:numPr>
          <w:ilvl w:val="0"/>
          <w:numId w:val="34"/>
        </w:numPr>
      </w:pPr>
      <w:r>
        <w:t>Resolu</w:t>
      </w:r>
      <w:r w:rsidR="003E5A71">
        <w:t>c</w:t>
      </w:r>
      <w:r>
        <w:t>i</w:t>
      </w:r>
      <w:r w:rsidR="003E5A71">
        <w:t>ó</w:t>
      </w:r>
      <w:r>
        <w:t xml:space="preserve">n: </w:t>
      </w:r>
      <w:r w:rsidRPr="001578E2">
        <w:t>1024x600</w:t>
      </w:r>
      <w:r>
        <w:t xml:space="preserve"> </w:t>
      </w:r>
      <w:proofErr w:type="gramStart"/>
      <w:r>
        <w:t>pixel</w:t>
      </w:r>
      <w:proofErr w:type="gramEnd"/>
      <w:r>
        <w:t>.</w:t>
      </w:r>
    </w:p>
    <w:p w14:paraId="44DA63CE" w14:textId="5490DF12" w:rsidR="00263351" w:rsidRDefault="00263351" w:rsidP="00263351">
      <w:pPr>
        <w:pStyle w:val="Prrafodelista"/>
        <w:numPr>
          <w:ilvl w:val="0"/>
          <w:numId w:val="34"/>
        </w:numPr>
      </w:pPr>
      <w:r>
        <w:t>Color</w:t>
      </w:r>
      <w:r w:rsidR="003E5A71">
        <w:t>e</w:t>
      </w:r>
      <w:r>
        <w:t>s: 16.7M.</w:t>
      </w:r>
    </w:p>
    <w:p w14:paraId="0933A1BE" w14:textId="3B864236" w:rsidR="00263351" w:rsidRDefault="003E5A71" w:rsidP="00263351">
      <w:pPr>
        <w:pStyle w:val="Prrafodelista"/>
        <w:numPr>
          <w:ilvl w:val="0"/>
          <w:numId w:val="34"/>
        </w:numPr>
      </w:pPr>
      <w:r>
        <w:t xml:space="preserve">Relación de </w:t>
      </w:r>
      <w:r w:rsidR="00263351">
        <w:t>Contrast</w:t>
      </w:r>
      <w:r>
        <w:t>e</w:t>
      </w:r>
      <w:r w:rsidR="00263351">
        <w:t xml:space="preserve">: </w:t>
      </w:r>
      <w:r w:rsidR="00263351" w:rsidRPr="001578E2">
        <w:t>500</w:t>
      </w:r>
      <w:r w:rsidR="00263351">
        <w:t>/1.</w:t>
      </w:r>
    </w:p>
    <w:p w14:paraId="1CD0A994" w14:textId="4C229785" w:rsidR="00263351" w:rsidRDefault="00263351" w:rsidP="00263351">
      <w:pPr>
        <w:pStyle w:val="Prrafodelista"/>
        <w:numPr>
          <w:ilvl w:val="0"/>
          <w:numId w:val="34"/>
        </w:numPr>
      </w:pPr>
      <w:r>
        <w:t>Bri</w:t>
      </w:r>
      <w:r w:rsidR="003E5A71">
        <w:t>llo</w:t>
      </w:r>
      <w:r>
        <w:t>: 200cd/m2.</w:t>
      </w:r>
    </w:p>
    <w:p w14:paraId="0C06450C" w14:textId="171881EF" w:rsidR="00263351" w:rsidRPr="003E5A71" w:rsidRDefault="003E5A71" w:rsidP="00263351">
      <w:pPr>
        <w:pStyle w:val="Prrafodelista"/>
        <w:numPr>
          <w:ilvl w:val="0"/>
          <w:numId w:val="34"/>
        </w:numPr>
      </w:pPr>
      <w:r w:rsidRPr="003E5A71">
        <w:t>Ángulo de visión: 160H / 130V</w:t>
      </w:r>
      <w:r w:rsidR="00263351" w:rsidRPr="003E5A71">
        <w:t>.</w:t>
      </w:r>
    </w:p>
    <w:p w14:paraId="67938C43" w14:textId="77777777" w:rsidR="00263351" w:rsidRDefault="00263351" w:rsidP="00263351">
      <w:pPr>
        <w:pStyle w:val="Prrafodelista"/>
        <w:numPr>
          <w:ilvl w:val="0"/>
          <w:numId w:val="34"/>
        </w:numPr>
      </w:pPr>
      <w:proofErr w:type="spellStart"/>
      <w:r>
        <w:t>Backlight</w:t>
      </w:r>
      <w:proofErr w:type="spellEnd"/>
      <w:r>
        <w:t>: led.</w:t>
      </w:r>
    </w:p>
    <w:p w14:paraId="2278DB4E" w14:textId="3ABDAAD8" w:rsidR="00263351" w:rsidRPr="003E5A71" w:rsidRDefault="003E5A71" w:rsidP="00263351">
      <w:pPr>
        <w:pStyle w:val="Prrafodelista"/>
        <w:numPr>
          <w:ilvl w:val="0"/>
          <w:numId w:val="34"/>
        </w:numPr>
      </w:pPr>
      <w:r w:rsidRPr="003E5A71">
        <w:t>Tecnología capacitiva de pantalla táctil</w:t>
      </w:r>
      <w:r w:rsidR="00263351" w:rsidRPr="003E5A71">
        <w:t>.</w:t>
      </w:r>
    </w:p>
    <w:p w14:paraId="11820792" w14:textId="53D5CDA3" w:rsidR="00263351" w:rsidRDefault="003E5A71" w:rsidP="00263351">
      <w:pPr>
        <w:pStyle w:val="Prrafodelista"/>
        <w:numPr>
          <w:ilvl w:val="0"/>
          <w:numId w:val="34"/>
        </w:numPr>
      </w:pPr>
      <w:r>
        <w:t>Imagen de v</w:t>
      </w:r>
      <w:r w:rsidR="00263351">
        <w:t xml:space="preserve">ideo: </w:t>
      </w:r>
    </w:p>
    <w:p w14:paraId="44692369" w14:textId="7AE19B52" w:rsidR="00263351" w:rsidRPr="003E5A71" w:rsidRDefault="003E5A71" w:rsidP="00263351">
      <w:pPr>
        <w:pStyle w:val="Prrafodelista"/>
        <w:numPr>
          <w:ilvl w:val="1"/>
          <w:numId w:val="34"/>
        </w:numPr>
      </w:pPr>
      <w:r w:rsidRPr="003E5A71">
        <w:t>Seleccionable según el vídeo entrante (QVGA, VGA, HQ)</w:t>
      </w:r>
      <w:r w:rsidR="00263351" w:rsidRPr="003E5A71">
        <w:t>.</w:t>
      </w:r>
    </w:p>
    <w:p w14:paraId="108055E7" w14:textId="77777777" w:rsidR="00263351" w:rsidRDefault="00263351" w:rsidP="00263351">
      <w:pPr>
        <w:pStyle w:val="Prrafodelista"/>
        <w:numPr>
          <w:ilvl w:val="1"/>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p>
    <w:p w14:paraId="266C41D5" w14:textId="6C593D85" w:rsidR="00263351" w:rsidRDefault="00263351" w:rsidP="00263351">
      <w:pPr>
        <w:rPr>
          <w:u w:val="single"/>
        </w:rPr>
      </w:pPr>
      <w:r w:rsidRPr="0095440D">
        <w:rPr>
          <w:u w:val="single"/>
        </w:rPr>
        <w:t>Mec</w:t>
      </w:r>
      <w:r w:rsidR="003E5A71">
        <w:rPr>
          <w:u w:val="single"/>
        </w:rPr>
        <w:t>á</w:t>
      </w:r>
      <w:r w:rsidRPr="0095440D">
        <w:rPr>
          <w:u w:val="single"/>
        </w:rPr>
        <w:t>nica</w:t>
      </w:r>
    </w:p>
    <w:p w14:paraId="54284880" w14:textId="6112B0DA" w:rsidR="003E5A71" w:rsidRDefault="00C945D1" w:rsidP="003E5A71">
      <w:pPr>
        <w:spacing w:after="252"/>
      </w:pPr>
      <w:r>
        <w:t>El</w:t>
      </w:r>
      <w:r w:rsidR="003E5A71">
        <w:t xml:space="preserve"> </w:t>
      </w:r>
      <w:r>
        <w:t>TERMINAL</w:t>
      </w:r>
      <w:r w:rsidR="003E5A71">
        <w:t xml:space="preserve"> deberá:</w:t>
      </w:r>
    </w:p>
    <w:p w14:paraId="28722D58" w14:textId="788916C5" w:rsidR="003E5A71" w:rsidRPr="003E5A71" w:rsidRDefault="003E5A71" w:rsidP="003E5A71">
      <w:pPr>
        <w:pStyle w:val="Prrafodelista"/>
        <w:numPr>
          <w:ilvl w:val="0"/>
          <w:numId w:val="34"/>
        </w:numPr>
      </w:pPr>
      <w:r>
        <w:lastRenderedPageBreak/>
        <w:t>Estar c</w:t>
      </w:r>
      <w:r w:rsidRPr="003E5A71">
        <w:t>omp</w:t>
      </w:r>
      <w:r>
        <w:t>uesto</w:t>
      </w:r>
      <w:r w:rsidRPr="003E5A71">
        <w:t xml:space="preserve"> de dos partes: conector y monitor.</w:t>
      </w:r>
    </w:p>
    <w:p w14:paraId="63ADF1F9" w14:textId="0A2DCD8A" w:rsidR="00A92A74" w:rsidRDefault="003E5A71" w:rsidP="00B61737">
      <w:pPr>
        <w:pStyle w:val="Prrafodelista"/>
        <w:numPr>
          <w:ilvl w:val="0"/>
          <w:numId w:val="34"/>
        </w:numPr>
      </w:pPr>
      <w:r w:rsidRPr="003E5A71">
        <w:t>Todo el cableado se conectará al monitor.</w:t>
      </w:r>
    </w:p>
    <w:p w14:paraId="6E15308E" w14:textId="03976FF0" w:rsidR="003E5A71" w:rsidRDefault="003E5A71" w:rsidP="00B61737">
      <w:pPr>
        <w:spacing w:after="252"/>
      </w:pPr>
      <w:r>
        <w:t>El monitor deberá:</w:t>
      </w:r>
    </w:p>
    <w:p w14:paraId="3DF49D30" w14:textId="48630882" w:rsidR="003E5A71" w:rsidRPr="003E5A71" w:rsidRDefault="003E5A71" w:rsidP="003E5A71">
      <w:pPr>
        <w:pStyle w:val="Prrafodelista"/>
        <w:numPr>
          <w:ilvl w:val="1"/>
          <w:numId w:val="34"/>
        </w:numPr>
      </w:pPr>
      <w:r w:rsidRPr="003E5A71">
        <w:t>Tener una superficie frontal clara y plana sin aberturas ni partes móviles.</w:t>
      </w:r>
    </w:p>
    <w:p w14:paraId="6C3F1FF7" w14:textId="3A0B32E2" w:rsidR="003E5A71" w:rsidRPr="003E5A71" w:rsidRDefault="003E5A71" w:rsidP="003E5A71">
      <w:pPr>
        <w:pStyle w:val="Prrafodelista"/>
        <w:numPr>
          <w:ilvl w:val="1"/>
          <w:numId w:val="34"/>
        </w:numPr>
      </w:pPr>
      <w:r w:rsidRPr="003E5A71">
        <w:t>No tene</w:t>
      </w:r>
      <w:r>
        <w:t>r</w:t>
      </w:r>
      <w:r w:rsidRPr="003E5A71">
        <w:t xml:space="preserve"> pulsadores mecánicos para una mejor apariencia, siendo tod</w:t>
      </w:r>
      <w:r>
        <w:t>a</w:t>
      </w:r>
      <w:r w:rsidRPr="003E5A71">
        <w:t xml:space="preserve"> l</w:t>
      </w:r>
      <w:r>
        <w:t>a</w:t>
      </w:r>
      <w:r w:rsidRPr="003E5A71">
        <w:t xml:space="preserve"> </w:t>
      </w:r>
      <w:r>
        <w:t xml:space="preserve">usabilidad </w:t>
      </w:r>
      <w:r w:rsidRPr="003E5A71">
        <w:t>a través de la pantalla capacitiva.</w:t>
      </w:r>
    </w:p>
    <w:p w14:paraId="4CBA254A" w14:textId="77777777" w:rsidR="003E5A71" w:rsidRPr="003E5A71" w:rsidRDefault="003E5A71" w:rsidP="003E5A71">
      <w:pPr>
        <w:pStyle w:val="Prrafodelista"/>
        <w:numPr>
          <w:ilvl w:val="1"/>
          <w:numId w:val="34"/>
        </w:numPr>
      </w:pPr>
      <w:r w:rsidRPr="003E5A71">
        <w:t>Tener al menos 3 iconos de estado con retroiluminación led.</w:t>
      </w:r>
    </w:p>
    <w:p w14:paraId="1C356AB7" w14:textId="06EA0987" w:rsidR="003E5A71" w:rsidRPr="003E5A71" w:rsidRDefault="003E5A71" w:rsidP="003E5A71">
      <w:pPr>
        <w:pStyle w:val="Prrafodelista"/>
        <w:numPr>
          <w:ilvl w:val="1"/>
          <w:numId w:val="34"/>
        </w:numPr>
      </w:pPr>
      <w:r w:rsidRPr="003E5A71">
        <w:t>Est</w:t>
      </w:r>
      <w:r>
        <w:t>ar</w:t>
      </w:r>
      <w:r w:rsidRPr="003E5A71">
        <w:t xml:space="preserve"> disponible en color blanco, plata, negro y oro.</w:t>
      </w:r>
    </w:p>
    <w:p w14:paraId="7CD471EC" w14:textId="07373F9B" w:rsidR="00263351" w:rsidRPr="003E5A71" w:rsidRDefault="003E5A71" w:rsidP="003E5A71">
      <w:pPr>
        <w:pStyle w:val="Prrafodelista"/>
        <w:numPr>
          <w:ilvl w:val="1"/>
          <w:numId w:val="34"/>
        </w:numPr>
        <w:spacing w:after="252"/>
      </w:pPr>
      <w:r>
        <w:t>Sobresalir</w:t>
      </w:r>
      <w:r w:rsidRPr="003E5A71">
        <w:t xml:space="preserve"> no más de 20 mm de la pared.</w:t>
      </w:r>
    </w:p>
    <w:p w14:paraId="7D237486" w14:textId="77777777" w:rsidR="00263351" w:rsidRPr="003E5A71" w:rsidRDefault="00263351" w:rsidP="00263351">
      <w:pPr>
        <w:pStyle w:val="Prrafodelista"/>
      </w:pPr>
    </w:p>
    <w:p w14:paraId="543A3A61" w14:textId="79459949" w:rsidR="00263351" w:rsidRPr="003E5A71" w:rsidRDefault="003E5A71" w:rsidP="00263351">
      <w:pPr>
        <w:rPr>
          <w:u w:val="single"/>
        </w:rPr>
      </w:pPr>
      <w:r>
        <w:rPr>
          <w:u w:val="single"/>
        </w:rPr>
        <w:t>Elé</w:t>
      </w:r>
      <w:r w:rsidRPr="003E5A71">
        <w:rPr>
          <w:u w:val="single"/>
        </w:rPr>
        <w:t>ctrica</w:t>
      </w:r>
    </w:p>
    <w:p w14:paraId="58DE8543" w14:textId="4CD03052" w:rsidR="00263351" w:rsidRPr="003E5A71" w:rsidRDefault="003E5A71" w:rsidP="00263351">
      <w:pPr>
        <w:spacing w:after="0"/>
        <w:jc w:val="both"/>
        <w:rPr>
          <w:rFonts w:cstheme="minorHAnsi"/>
        </w:rPr>
      </w:pPr>
      <w:r w:rsidRPr="003E5A71">
        <w:t xml:space="preserve">La alimentación debe ser suministrada por una fuente externa </w:t>
      </w:r>
      <w:r>
        <w:t>de</w:t>
      </w:r>
      <w:r w:rsidRPr="003E5A71">
        <w:t xml:space="preserve"> 12V</w:t>
      </w:r>
      <w:r w:rsidR="0027409D">
        <w:t>dc</w:t>
      </w:r>
      <w:r w:rsidR="00263351" w:rsidRPr="003E5A71">
        <w:rPr>
          <w:rFonts w:cstheme="minorHAnsi"/>
        </w:rPr>
        <w:t>.</w:t>
      </w:r>
    </w:p>
    <w:p w14:paraId="6BAB3600" w14:textId="77777777" w:rsidR="00263351" w:rsidRPr="003E5A71" w:rsidRDefault="00263351" w:rsidP="00263351">
      <w:pPr>
        <w:spacing w:after="0"/>
        <w:jc w:val="both"/>
        <w:rPr>
          <w:rFonts w:cstheme="minorHAnsi"/>
        </w:rPr>
      </w:pPr>
    </w:p>
    <w:p w14:paraId="4BF5C5FF" w14:textId="77777777" w:rsidR="003E5A71" w:rsidRPr="003E5A71" w:rsidRDefault="003E5A71" w:rsidP="00263351">
      <w:pPr>
        <w:spacing w:after="0"/>
        <w:jc w:val="both"/>
        <w:rPr>
          <w:rFonts w:cstheme="minorHAnsi"/>
        </w:rPr>
      </w:pPr>
      <w:r w:rsidRPr="003E5A71">
        <w:rPr>
          <w:u w:val="single" w:color="595959"/>
        </w:rPr>
        <w:t>Ambiental</w:t>
      </w:r>
      <w:r w:rsidRPr="003E5A71">
        <w:rPr>
          <w:rFonts w:cstheme="minorHAnsi"/>
        </w:rPr>
        <w:t xml:space="preserve"> </w:t>
      </w:r>
    </w:p>
    <w:p w14:paraId="42CA5D19" w14:textId="15B75F2A" w:rsidR="003E5A71" w:rsidRPr="003E5A71" w:rsidRDefault="00C945D1" w:rsidP="003E5A71">
      <w:pPr>
        <w:spacing w:after="252"/>
      </w:pPr>
      <w:r>
        <w:t>El</w:t>
      </w:r>
      <w:r w:rsidR="003E5A71">
        <w:t xml:space="preserve"> </w:t>
      </w:r>
      <w:r>
        <w:t>TERMINAL</w:t>
      </w:r>
      <w:r w:rsidR="003E5A71" w:rsidRPr="003E5A71">
        <w:t xml:space="preserve"> deberá cumplir como mínimo:</w:t>
      </w:r>
    </w:p>
    <w:p w14:paraId="68625F85" w14:textId="70F2813F" w:rsidR="003E5A71" w:rsidRPr="00EF606C" w:rsidRDefault="003E5A71" w:rsidP="00EF606C">
      <w:pPr>
        <w:pStyle w:val="Prrafodelista"/>
        <w:numPr>
          <w:ilvl w:val="0"/>
          <w:numId w:val="34"/>
        </w:numPr>
        <w:spacing w:after="57"/>
      </w:pPr>
      <w:r w:rsidRPr="00EF606C">
        <w:t>IP 30.</w:t>
      </w:r>
    </w:p>
    <w:p w14:paraId="20F7708C" w14:textId="54650F78" w:rsidR="003E5A71" w:rsidRPr="00EF606C" w:rsidRDefault="003E5A71" w:rsidP="00EF606C">
      <w:pPr>
        <w:pStyle w:val="Prrafodelista"/>
        <w:numPr>
          <w:ilvl w:val="0"/>
          <w:numId w:val="34"/>
        </w:numPr>
        <w:spacing w:after="57"/>
      </w:pPr>
      <w:r w:rsidRPr="00EF606C">
        <w:t>IK 04.</w:t>
      </w:r>
    </w:p>
    <w:p w14:paraId="4FA56EAB" w14:textId="6852166C" w:rsidR="003E5A71" w:rsidRPr="00EF606C" w:rsidRDefault="003E5A71" w:rsidP="00EF606C">
      <w:pPr>
        <w:pStyle w:val="Prrafodelista"/>
        <w:numPr>
          <w:ilvl w:val="0"/>
          <w:numId w:val="34"/>
        </w:numPr>
        <w:spacing w:after="42"/>
      </w:pPr>
      <w:r w:rsidRPr="00EF606C">
        <w:t xml:space="preserve">Rango de temperatura: -20 +50 </w:t>
      </w:r>
      <w:proofErr w:type="spellStart"/>
      <w:r w:rsidRPr="00EF606C">
        <w:t>ºC</w:t>
      </w:r>
      <w:proofErr w:type="spellEnd"/>
      <w:r w:rsidRPr="00EF606C">
        <w:t>.</w:t>
      </w:r>
    </w:p>
    <w:p w14:paraId="18937EB9" w14:textId="40CB6CDE" w:rsidR="003E5A71" w:rsidRPr="00EF606C" w:rsidRDefault="003E5A71" w:rsidP="00EF606C">
      <w:pPr>
        <w:pStyle w:val="Prrafodelista"/>
        <w:numPr>
          <w:ilvl w:val="0"/>
          <w:numId w:val="34"/>
        </w:numPr>
        <w:spacing w:after="252"/>
      </w:pPr>
      <w:r w:rsidRPr="00EF606C">
        <w:t>Rango de humedad relativa: 5 - 90% (sin condensación).</w:t>
      </w:r>
    </w:p>
    <w:p w14:paraId="6D71488F" w14:textId="77777777" w:rsidR="003E5A71" w:rsidRPr="003E5A71" w:rsidRDefault="003E5A71" w:rsidP="003E5A71">
      <w:pPr>
        <w:spacing w:after="259" w:line="259" w:lineRule="auto"/>
        <w:ind w:left="-5" w:hanging="10"/>
      </w:pPr>
      <w:r w:rsidRPr="003E5A71">
        <w:rPr>
          <w:u w:val="single" w:color="595959"/>
        </w:rPr>
        <w:t>Seguridad física</w:t>
      </w:r>
    </w:p>
    <w:p w14:paraId="5A025380" w14:textId="6E7BBAB7" w:rsidR="003E5A71" w:rsidRPr="00EF606C" w:rsidRDefault="00C945D1" w:rsidP="00CE52E1">
      <w:pPr>
        <w:pStyle w:val="Prrafodelista"/>
        <w:numPr>
          <w:ilvl w:val="0"/>
          <w:numId w:val="34"/>
        </w:numPr>
        <w:spacing w:after="252"/>
        <w:ind w:left="600"/>
      </w:pPr>
      <w:r>
        <w:t>El TERMINAL</w:t>
      </w:r>
      <w:r w:rsidR="003E5A71" w:rsidRPr="00EF606C">
        <w:t xml:space="preserve"> debe estar </w:t>
      </w:r>
      <w:r w:rsidR="00EF606C" w:rsidRPr="00EF606C">
        <w:t xml:space="preserve">protegida mediante </w:t>
      </w:r>
      <w:r w:rsidR="003E5A71" w:rsidRPr="00EF606C">
        <w:t xml:space="preserve">un interruptor </w:t>
      </w:r>
      <w:r w:rsidR="00EF606C" w:rsidRPr="00EF606C">
        <w:t xml:space="preserve">tamper contra </w:t>
      </w:r>
      <w:r w:rsidR="003E5A71" w:rsidRPr="00EF606C">
        <w:t>manipulaci</w:t>
      </w:r>
      <w:r w:rsidR="00EF606C" w:rsidRPr="00EF606C">
        <w:t>o</w:t>
      </w:r>
      <w:r w:rsidR="003E5A71" w:rsidRPr="00EF606C">
        <w:t>n</w:t>
      </w:r>
      <w:r w:rsidR="00EF606C" w:rsidRPr="00EF606C">
        <w:t>es</w:t>
      </w:r>
      <w:r w:rsidR="003E5A71" w:rsidRPr="00EF606C">
        <w:t xml:space="preserve"> indebida</w:t>
      </w:r>
      <w:r w:rsidR="00EF606C" w:rsidRPr="00EF606C">
        <w:t>s</w:t>
      </w:r>
      <w:r w:rsidR="003E5A71" w:rsidRPr="00EF606C">
        <w:t xml:space="preserve"> para detectar el </w:t>
      </w:r>
      <w:r w:rsidR="00EF606C">
        <w:t>sabotaje</w:t>
      </w:r>
      <w:r w:rsidR="003E5A71" w:rsidRPr="00EF606C">
        <w:t xml:space="preserve"> y </w:t>
      </w:r>
      <w:r w:rsidR="00EF606C" w:rsidRPr="00EF606C">
        <w:t xml:space="preserve">generar la </w:t>
      </w:r>
      <w:r w:rsidR="003E5A71" w:rsidRPr="00EF606C">
        <w:t>alarma a la</w:t>
      </w:r>
      <w:r w:rsidR="00EF606C">
        <w:t xml:space="preserve"> </w:t>
      </w:r>
      <w:r>
        <w:t>CONSERJERÍA</w:t>
      </w:r>
      <w:r w:rsidR="003E5A71" w:rsidRPr="00EF606C">
        <w:t>.</w:t>
      </w:r>
    </w:p>
    <w:p w14:paraId="264A2BF8" w14:textId="77777777" w:rsidR="003E5A71" w:rsidRPr="003E5A71" w:rsidRDefault="003E5A71" w:rsidP="003E5A71">
      <w:pPr>
        <w:spacing w:after="187" w:line="259" w:lineRule="auto"/>
        <w:ind w:left="-5" w:hanging="10"/>
      </w:pPr>
      <w:r w:rsidRPr="003E5A71">
        <w:rPr>
          <w:u w:val="single" w:color="595959"/>
        </w:rPr>
        <w:t>Interfaces</w:t>
      </w:r>
    </w:p>
    <w:p w14:paraId="0685941A" w14:textId="6E46AF98" w:rsidR="003E5A71" w:rsidRPr="003E5A71" w:rsidRDefault="00C945D1" w:rsidP="003E5A71">
      <w:pPr>
        <w:spacing w:after="252"/>
      </w:pPr>
      <w:r>
        <w:t>El TERMINAL</w:t>
      </w:r>
      <w:r w:rsidR="003E5A71" w:rsidRPr="003E5A71">
        <w:t xml:space="preserve"> deberá:</w:t>
      </w:r>
    </w:p>
    <w:p w14:paraId="4D8F561A" w14:textId="1362FE26" w:rsidR="003E5A71" w:rsidRPr="00EF606C" w:rsidRDefault="003E5A71" w:rsidP="00EF606C">
      <w:pPr>
        <w:pStyle w:val="Prrafodelista"/>
        <w:numPr>
          <w:ilvl w:val="0"/>
          <w:numId w:val="34"/>
        </w:numPr>
        <w:spacing w:after="57"/>
      </w:pPr>
      <w:r w:rsidRPr="00EF606C">
        <w:t>Tene</w:t>
      </w:r>
      <w:r w:rsidR="00EF606C">
        <w:t>r</w:t>
      </w:r>
      <w:r w:rsidRPr="00EF606C">
        <w:t xml:space="preserve"> una interfaz gráfica de usuario intuitiva con iconos </w:t>
      </w:r>
      <w:r w:rsidR="00EF606C" w:rsidRPr="00EF606C">
        <w:t xml:space="preserve">simples </w:t>
      </w:r>
      <w:r w:rsidRPr="00EF606C">
        <w:t>etiquetados</w:t>
      </w:r>
      <w:r w:rsidR="00EF606C">
        <w:t xml:space="preserve"> y</w:t>
      </w:r>
      <w:r w:rsidRPr="00EF606C">
        <w:t xml:space="preserve"> con todas las opciones a la vista.</w:t>
      </w:r>
    </w:p>
    <w:p w14:paraId="0EE7072E" w14:textId="3CF16F5E" w:rsidR="003E5A71" w:rsidRPr="00EF606C" w:rsidRDefault="003E5A71" w:rsidP="00EF606C">
      <w:pPr>
        <w:pStyle w:val="Prrafodelista"/>
        <w:numPr>
          <w:ilvl w:val="0"/>
          <w:numId w:val="34"/>
        </w:numPr>
        <w:spacing w:after="42"/>
      </w:pPr>
      <w:r w:rsidRPr="00EF606C">
        <w:t>Est</w:t>
      </w:r>
      <w:r w:rsidR="00EF606C">
        <w:t>ar</w:t>
      </w:r>
      <w:r w:rsidRPr="00EF606C">
        <w:t xml:space="preserve"> conectado a la red mediante un conector RJ-45 estándar.</w:t>
      </w:r>
    </w:p>
    <w:p w14:paraId="500B1A1F" w14:textId="389A1390" w:rsidR="003E5A71" w:rsidRPr="00EF606C" w:rsidRDefault="003E5A71" w:rsidP="00EF606C">
      <w:pPr>
        <w:pStyle w:val="Prrafodelista"/>
        <w:numPr>
          <w:ilvl w:val="0"/>
          <w:numId w:val="34"/>
        </w:numPr>
        <w:spacing w:after="57"/>
      </w:pPr>
      <w:r w:rsidRPr="00EF606C">
        <w:t>Control</w:t>
      </w:r>
      <w:r w:rsidR="00EF606C">
        <w:t>ar</w:t>
      </w:r>
      <w:r w:rsidRPr="00EF606C">
        <w:t xml:space="preserve"> un </w:t>
      </w:r>
      <w:r w:rsidR="00B1204C">
        <w:t>pulsador</w:t>
      </w:r>
      <w:r w:rsidR="00B1204C" w:rsidRPr="00EF606C">
        <w:t xml:space="preserve"> </w:t>
      </w:r>
      <w:r w:rsidRPr="00EF606C">
        <w:t xml:space="preserve">de timbre </w:t>
      </w:r>
      <w:r w:rsidR="00EF606C">
        <w:t xml:space="preserve">de puerta </w:t>
      </w:r>
      <w:r w:rsidRPr="00EF606C">
        <w:t>y gener</w:t>
      </w:r>
      <w:r w:rsidR="00EF606C">
        <w:t>ar una</w:t>
      </w:r>
      <w:r w:rsidRPr="00EF606C">
        <w:t xml:space="preserve"> melodía cuando </w:t>
      </w:r>
      <w:r w:rsidR="00EF606C">
        <w:t>se</w:t>
      </w:r>
      <w:r w:rsidRPr="00EF606C">
        <w:t xml:space="preserve"> activ</w:t>
      </w:r>
      <w:r w:rsidR="00EF606C">
        <w:t>e</w:t>
      </w:r>
      <w:r w:rsidRPr="00EF606C">
        <w:t>.</w:t>
      </w:r>
    </w:p>
    <w:p w14:paraId="54F5E9C2" w14:textId="3EA32E74" w:rsidR="003E5A71" w:rsidRPr="00EF606C" w:rsidRDefault="003E5A71" w:rsidP="00EF606C">
      <w:pPr>
        <w:pStyle w:val="Prrafodelista"/>
        <w:numPr>
          <w:ilvl w:val="0"/>
          <w:numId w:val="34"/>
        </w:numPr>
        <w:spacing w:after="57"/>
      </w:pPr>
      <w:r w:rsidRPr="00EF606C">
        <w:t>Supervisar un botón de páni</w:t>
      </w:r>
      <w:r w:rsidR="00EF606C">
        <w:t>co o un sensor externo que envíe</w:t>
      </w:r>
      <w:r w:rsidRPr="00EF606C">
        <w:t xml:space="preserve"> mensajes de </w:t>
      </w:r>
      <w:r w:rsidR="00EF606C">
        <w:t>alarma</w:t>
      </w:r>
      <w:r w:rsidRPr="00EF606C">
        <w:t xml:space="preserve"> a </w:t>
      </w:r>
      <w:r w:rsidR="00EF606C">
        <w:t xml:space="preserve">la </w:t>
      </w:r>
      <w:r w:rsidR="00C945D1">
        <w:t>CONSERJERÍA</w:t>
      </w:r>
      <w:r w:rsidRPr="00EF606C">
        <w:t xml:space="preserve"> y </w:t>
      </w:r>
      <w:r w:rsidR="00EF606C">
        <w:t>al Software d</w:t>
      </w:r>
      <w:r w:rsidRPr="00EF606C">
        <w:t xml:space="preserve">e </w:t>
      </w:r>
      <w:r w:rsidR="00EF606C">
        <w:t>Gestión</w:t>
      </w:r>
      <w:r w:rsidRPr="00EF606C">
        <w:t>.</w:t>
      </w:r>
    </w:p>
    <w:p w14:paraId="6A0970D6" w14:textId="77777777" w:rsidR="00EF606C" w:rsidRDefault="003E5A71" w:rsidP="00EF606C">
      <w:pPr>
        <w:pStyle w:val="Prrafodelista"/>
        <w:numPr>
          <w:ilvl w:val="0"/>
          <w:numId w:val="34"/>
        </w:numPr>
        <w:spacing w:after="232" w:line="290" w:lineRule="auto"/>
        <w:ind w:right="-8"/>
        <w:jc w:val="both"/>
      </w:pPr>
      <w:r w:rsidRPr="00EF606C">
        <w:t>Comun</w:t>
      </w:r>
      <w:r w:rsidR="00EF606C">
        <w:t>icar</w:t>
      </w:r>
      <w:r w:rsidRPr="00EF606C">
        <w:t xml:space="preserve"> con los dispositivos de control de ascensor </w:t>
      </w:r>
      <w:r w:rsidRPr="009C0515">
        <w:t>para enviar el ascensor al</w:t>
      </w:r>
      <w:r w:rsidR="00EF606C" w:rsidRPr="009C0515">
        <w:t xml:space="preserve"> hall</w:t>
      </w:r>
      <w:r w:rsidRPr="009C0515">
        <w:t xml:space="preserve"> p</w:t>
      </w:r>
      <w:r w:rsidRPr="00EF606C">
        <w:t>ara dar la bienvenida a los visitantes o al piso del residente antes de salir de casa, con información de estado de</w:t>
      </w:r>
      <w:r w:rsidR="00EF606C">
        <w:t>l</w:t>
      </w:r>
      <w:r w:rsidRPr="00EF606C">
        <w:t xml:space="preserve"> ascensor sobre el piso </w:t>
      </w:r>
      <w:r w:rsidR="00EF606C">
        <w:t xml:space="preserve">donde se encuentra </w:t>
      </w:r>
      <w:r w:rsidRPr="00EF606C">
        <w:t xml:space="preserve">y el sentido de movimiento. </w:t>
      </w:r>
    </w:p>
    <w:p w14:paraId="791590CA" w14:textId="7236B23B" w:rsidR="003E5A71" w:rsidRPr="00EF606C" w:rsidRDefault="00EF606C" w:rsidP="00EF606C">
      <w:pPr>
        <w:pStyle w:val="Prrafodelista"/>
        <w:numPr>
          <w:ilvl w:val="0"/>
          <w:numId w:val="34"/>
        </w:numPr>
        <w:spacing w:after="232" w:line="290" w:lineRule="auto"/>
        <w:ind w:right="-8"/>
        <w:jc w:val="both"/>
      </w:pPr>
      <w:r>
        <w:t>Tener</w:t>
      </w:r>
      <w:r w:rsidR="003E5A71" w:rsidRPr="00EF606C">
        <w:t xml:space="preserve"> </w:t>
      </w:r>
      <w:r w:rsidR="00B1204C">
        <w:t>7</w:t>
      </w:r>
      <w:r w:rsidR="00B1204C" w:rsidRPr="00EF606C">
        <w:t xml:space="preserve"> </w:t>
      </w:r>
      <w:r w:rsidR="003E5A71" w:rsidRPr="00EF606C">
        <w:t>zonas de conexión de alarma para gestionar sensores configurables con detección de sabotaje</w:t>
      </w:r>
      <w:r w:rsidR="00A92A74">
        <w:t xml:space="preserve"> y 16 zonas de alarma gestionadas mediante un módulo RS-485</w:t>
      </w:r>
      <w:r w:rsidR="003E5A71" w:rsidRPr="00EF606C">
        <w:t>.</w:t>
      </w:r>
    </w:p>
    <w:p w14:paraId="618B1172" w14:textId="6C269FA0" w:rsidR="00FF6ED6" w:rsidRPr="00EF606C" w:rsidRDefault="00263351" w:rsidP="00263351">
      <w:pPr>
        <w:rPr>
          <w:color w:val="FF0000"/>
        </w:rPr>
      </w:pPr>
      <w:r w:rsidRPr="003E5A71">
        <w:rPr>
          <w:color w:val="FF0000"/>
        </w:rPr>
        <w:t xml:space="preserve"> </w:t>
      </w:r>
      <w:r w:rsidR="00FF6ED6" w:rsidRPr="00EF606C">
        <w:rPr>
          <w:color w:val="FF0000"/>
        </w:rPr>
        <w:t>[</w:t>
      </w:r>
      <w:r w:rsidR="00EF606C">
        <w:rPr>
          <w:color w:val="FF0000"/>
        </w:rPr>
        <w:t>ESTA PARTE ES PARA</w:t>
      </w:r>
      <w:r w:rsidR="00EF606C" w:rsidRPr="00746BE1">
        <w:rPr>
          <w:color w:val="FF0000"/>
        </w:rPr>
        <w:t xml:space="preserve"> IDENTIFICACIÓN.</w:t>
      </w:r>
      <w:r w:rsidR="00EF606C" w:rsidRPr="00746BE1">
        <w:t xml:space="preserve"> </w:t>
      </w:r>
      <w:r w:rsidR="00EF606C" w:rsidRPr="00746BE1">
        <w:rPr>
          <w:color w:val="FF0000"/>
        </w:rPr>
        <w:t>INCLUI</w:t>
      </w:r>
      <w:r w:rsidR="0027409D">
        <w:rPr>
          <w:color w:val="FF0000"/>
        </w:rPr>
        <w:t>R</w:t>
      </w:r>
      <w:r w:rsidR="00EF606C" w:rsidRPr="00746BE1">
        <w:rPr>
          <w:color w:val="FF0000"/>
        </w:rPr>
        <w:t xml:space="preserve"> CUANDO </w:t>
      </w:r>
      <w:r w:rsidR="00EF606C">
        <w:rPr>
          <w:color w:val="FF0000"/>
        </w:rPr>
        <w:t>SEA N</w:t>
      </w:r>
      <w:r w:rsidR="00EF606C" w:rsidRPr="00746BE1">
        <w:rPr>
          <w:color w:val="FF0000"/>
        </w:rPr>
        <w:t>ECESARIO</w:t>
      </w:r>
      <w:r w:rsidR="00FF6ED6" w:rsidRPr="00EF606C">
        <w:rPr>
          <w:color w:val="FF0000"/>
        </w:rPr>
        <w:t>]</w:t>
      </w:r>
    </w:p>
    <w:p w14:paraId="2F292638" w14:textId="4488AD7A" w:rsidR="00FF6ED6" w:rsidRPr="00EF606C" w:rsidRDefault="003C017B" w:rsidP="00FF6ED6">
      <w:r>
        <w:rPr>
          <w:noProof/>
          <w:lang w:val="en-GB" w:eastAsia="zh-CN"/>
        </w:rPr>
        <w:lastRenderedPageBreak/>
        <w:drawing>
          <wp:anchor distT="0" distB="0" distL="114300" distR="114300" simplePos="0" relativeHeight="251654656" behindDoc="0" locked="0" layoutInCell="1" allowOverlap="1" wp14:anchorId="20580E1B" wp14:editId="0F0F295D">
            <wp:simplePos x="0" y="0"/>
            <wp:positionH relativeFrom="margin">
              <wp:posOffset>-57150</wp:posOffset>
            </wp:positionH>
            <wp:positionV relativeFrom="paragraph">
              <wp:posOffset>0</wp:posOffset>
            </wp:positionV>
            <wp:extent cx="2133600" cy="142309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o_7_lo.jpg"/>
                    <pic:cNvPicPr/>
                  </pic:nvPicPr>
                  <pic:blipFill>
                    <a:blip r:embed="rId21" cstate="screen">
                      <a:extLst>
                        <a:ext uri="{28A0092B-C50C-407E-A947-70E740481C1C}">
                          <a14:useLocalDpi xmlns:a14="http://schemas.microsoft.com/office/drawing/2010/main"/>
                        </a:ext>
                      </a:extLst>
                    </a:blip>
                    <a:stretch>
                      <a:fillRect/>
                    </a:stretch>
                  </pic:blipFill>
                  <pic:spPr>
                    <a:xfrm>
                      <a:off x="0" y="0"/>
                      <a:ext cx="2133600" cy="1423095"/>
                    </a:xfrm>
                    <a:prstGeom prst="rect">
                      <a:avLst/>
                    </a:prstGeom>
                  </pic:spPr>
                </pic:pic>
              </a:graphicData>
            </a:graphic>
          </wp:anchor>
        </w:drawing>
      </w:r>
      <w:r w:rsidR="002A6E37" w:rsidRPr="00EF606C">
        <w:t>REF</w:t>
      </w:r>
      <w:r w:rsidR="00FF6ED6" w:rsidRPr="00EF606C">
        <w:t>ERENC</w:t>
      </w:r>
      <w:r w:rsidR="00EF606C" w:rsidRPr="00EF606C">
        <w:t>IA</w:t>
      </w:r>
      <w:r w:rsidR="002A6E37" w:rsidRPr="00EF606C">
        <w:t>S</w:t>
      </w:r>
      <w:r w:rsidR="00FF6ED6" w:rsidRPr="00EF606C">
        <w:t xml:space="preserve">: </w:t>
      </w:r>
      <w:r w:rsidR="00D453DA" w:rsidRPr="00EF606C">
        <w:t>9522</w:t>
      </w:r>
      <w:r w:rsidR="00A84C67">
        <w:t>0</w:t>
      </w:r>
      <w:r w:rsidR="00D453DA" w:rsidRPr="00EF606C">
        <w:t>1 (</w:t>
      </w:r>
      <w:r w:rsidR="00EF606C" w:rsidRPr="00EF606C">
        <w:t>BLANCO</w:t>
      </w:r>
      <w:r w:rsidR="00D453DA" w:rsidRPr="00EF606C">
        <w:t>), 9522</w:t>
      </w:r>
      <w:r w:rsidR="00A84C67">
        <w:t>0</w:t>
      </w:r>
      <w:r w:rsidR="00D453DA" w:rsidRPr="00EF606C">
        <w:t>3 (</w:t>
      </w:r>
      <w:r w:rsidR="00EF606C" w:rsidRPr="00EF606C">
        <w:t>NEGRO</w:t>
      </w:r>
      <w:r w:rsidR="00D453DA" w:rsidRPr="00EF606C">
        <w:t>)</w:t>
      </w:r>
    </w:p>
    <w:p w14:paraId="58AC0A15" w14:textId="7778E337" w:rsidR="00FF6ED6" w:rsidRPr="000A251E" w:rsidRDefault="00FF6ED6" w:rsidP="00FF6ED6">
      <w:r w:rsidRPr="000A251E">
        <w:t>DESIGNA</w:t>
      </w:r>
      <w:r w:rsidR="00EF606C">
        <w:t>CIÓ</w:t>
      </w:r>
      <w:r w:rsidRPr="000A251E">
        <w:t xml:space="preserve">N: </w:t>
      </w:r>
      <w:r w:rsidR="00EF606C">
        <w:t xml:space="preserve">MONITOR </w:t>
      </w:r>
      <w:r w:rsidR="00D453DA">
        <w:t>MIO 7”</w:t>
      </w:r>
    </w:p>
    <w:p w14:paraId="38DF0CA0" w14:textId="77777777" w:rsidR="00CF35B8" w:rsidRPr="00EF606C" w:rsidRDefault="00CF35B8" w:rsidP="00CF35B8">
      <w:bookmarkStart w:id="38" w:name="_Hlk40801497"/>
      <w:r w:rsidRPr="00EF606C">
        <w:t xml:space="preserve">REFERENCIA: </w:t>
      </w:r>
      <w:r>
        <w:t>9541</w:t>
      </w:r>
    </w:p>
    <w:p w14:paraId="5FF43728" w14:textId="77777777" w:rsidR="00CF35B8" w:rsidRPr="000A251E" w:rsidRDefault="00CF35B8" w:rsidP="00CF35B8">
      <w:r w:rsidRPr="000A251E">
        <w:t>DESIGNA</w:t>
      </w:r>
      <w:r>
        <w:t>CIÓ</w:t>
      </w:r>
      <w:r w:rsidRPr="000A251E">
        <w:t>N:</w:t>
      </w:r>
      <w:r>
        <w:t xml:space="preserve"> CONECTOR MONITOR MIO/WIT MEET</w:t>
      </w:r>
    </w:p>
    <w:bookmarkEnd w:id="38"/>
    <w:p w14:paraId="3ADA1144" w14:textId="11021E27" w:rsidR="00EF606C" w:rsidRPr="0027409D" w:rsidRDefault="00EF606C" w:rsidP="0027409D">
      <w:pPr>
        <w:pStyle w:val="Listaconvietas"/>
        <w:numPr>
          <w:ilvl w:val="0"/>
          <w:numId w:val="0"/>
        </w:numPr>
        <w:ind w:left="360" w:hanging="360"/>
      </w:pPr>
    </w:p>
    <w:p w14:paraId="06D719FD" w14:textId="77777777" w:rsidR="00A92A74" w:rsidRDefault="00A92A74">
      <w:pPr>
        <w:rPr>
          <w:rFonts w:asciiTheme="majorHAnsi" w:eastAsiaTheme="majorEastAsia" w:hAnsiTheme="majorHAnsi" w:cstheme="majorBidi"/>
          <w:color w:val="577188" w:themeColor="accent1" w:themeShade="BF"/>
          <w:sz w:val="24"/>
          <w14:ligatures w14:val="standardContextual"/>
        </w:rPr>
      </w:pPr>
      <w:r>
        <w:rPr>
          <w:caps/>
        </w:rPr>
        <w:br w:type="page"/>
      </w:r>
    </w:p>
    <w:p w14:paraId="5D726AD7" w14:textId="67472B38" w:rsidR="00D12307" w:rsidRPr="00C139B2" w:rsidRDefault="00D12307" w:rsidP="000269FE">
      <w:pPr>
        <w:pStyle w:val="Ttulo2"/>
      </w:pPr>
      <w:bookmarkStart w:id="39" w:name="_Toc40878164"/>
      <w:r w:rsidRPr="00C139B2">
        <w:lastRenderedPageBreak/>
        <w:t>MONITOR</w:t>
      </w:r>
      <w:r w:rsidR="00C139B2" w:rsidRPr="00C139B2">
        <w:t xml:space="preserve"> 10”</w:t>
      </w:r>
      <w:bookmarkEnd w:id="39"/>
    </w:p>
    <w:p w14:paraId="03B57209" w14:textId="77777777" w:rsidR="00C139B2" w:rsidRPr="0045757A" w:rsidRDefault="00C139B2" w:rsidP="00C139B2">
      <w:pPr>
        <w:pStyle w:val="Ttulo3"/>
        <w:rPr>
          <w:rStyle w:val="Textoennegrita"/>
        </w:rPr>
      </w:pPr>
      <w:r w:rsidRPr="0045757A">
        <w:rPr>
          <w:rStyle w:val="Textoennegrita"/>
        </w:rPr>
        <w:t>Descripción</w:t>
      </w:r>
    </w:p>
    <w:p w14:paraId="62E46729" w14:textId="115FEBB0" w:rsidR="00C139B2" w:rsidRPr="0045757A" w:rsidRDefault="00C945D1" w:rsidP="00C139B2">
      <w:pPr>
        <w:jc w:val="both"/>
      </w:pPr>
      <w:r>
        <w:t>El TERMINAL</w:t>
      </w:r>
      <w:r w:rsidR="00C139B2" w:rsidRPr="0045757A">
        <w:t xml:space="preserve"> </w:t>
      </w:r>
      <w:r w:rsidR="00C139B2">
        <w:t>será</w:t>
      </w:r>
      <w:r w:rsidR="00C139B2" w:rsidRPr="0045757A">
        <w:t xml:space="preserve"> totalmente funcional utilizando la pantalla táctil </w:t>
      </w:r>
      <w:r w:rsidR="00C139B2">
        <w:t xml:space="preserve">y </w:t>
      </w:r>
      <w:r w:rsidR="00C139B2" w:rsidRPr="0045757A">
        <w:t xml:space="preserve">con todas las opciones a </w:t>
      </w:r>
      <w:r w:rsidR="00C139B2">
        <w:t>la</w:t>
      </w:r>
      <w:r w:rsidR="00C139B2" w:rsidRPr="0045757A">
        <w:t xml:space="preserve"> vista para facilitar su uso.</w:t>
      </w:r>
    </w:p>
    <w:p w14:paraId="6F5669F5" w14:textId="77777777" w:rsidR="00C139B2" w:rsidRPr="0045757A" w:rsidRDefault="00C139B2" w:rsidP="00C139B2">
      <w:pPr>
        <w:pStyle w:val="Ttulo3"/>
        <w:rPr>
          <w:rStyle w:val="Textoennegrita"/>
        </w:rPr>
      </w:pPr>
      <w:r w:rsidRPr="0045757A">
        <w:rPr>
          <w:rStyle w:val="Textoennegrita"/>
        </w:rPr>
        <w:t>Configuración</w:t>
      </w:r>
    </w:p>
    <w:p w14:paraId="385B88E7" w14:textId="77777777" w:rsidR="00B1349A" w:rsidRDefault="00B1349A" w:rsidP="00B1349A">
      <w:pPr>
        <w:pStyle w:val="Prrafodelista"/>
        <w:numPr>
          <w:ilvl w:val="0"/>
          <w:numId w:val="34"/>
        </w:numPr>
        <w:spacing w:after="42"/>
      </w:pPr>
      <w:r>
        <w:t>El TERMINAL</w:t>
      </w:r>
      <w:r w:rsidRPr="00C139B2">
        <w:t xml:space="preserve"> </w:t>
      </w:r>
      <w:r>
        <w:t xml:space="preserve">se </w:t>
      </w:r>
      <w:r w:rsidRPr="00C139B2">
        <w:t xml:space="preserve">deberá </w:t>
      </w:r>
      <w:r>
        <w:t>poder</w:t>
      </w:r>
      <w:r w:rsidRPr="00C139B2">
        <w:t xml:space="preserve"> configura</w:t>
      </w:r>
      <w:r>
        <w:t>r</w:t>
      </w:r>
      <w:r w:rsidRPr="00C139B2">
        <w:t xml:space="preserve"> local</w:t>
      </w:r>
      <w:r>
        <w:t>mente</w:t>
      </w:r>
      <w:r w:rsidRPr="00C139B2">
        <w:t xml:space="preserve"> a través del menú de </w:t>
      </w:r>
      <w:r>
        <w:t xml:space="preserve">usuario y de </w:t>
      </w:r>
      <w:r w:rsidRPr="00C139B2">
        <w:t xml:space="preserve">instalador utilizando la pantalla táctil y de forma remota a través de un servidor web incorporado. El acceso </w:t>
      </w:r>
      <w:r>
        <w:t>estará</w:t>
      </w:r>
      <w:r w:rsidRPr="00C139B2">
        <w:t xml:space="preserve"> protegido con contraseña.</w:t>
      </w:r>
    </w:p>
    <w:p w14:paraId="2A9FD7BE" w14:textId="77777777" w:rsidR="00B1349A" w:rsidRPr="0045757A" w:rsidRDefault="00B1349A" w:rsidP="00B1349A">
      <w:pPr>
        <w:pStyle w:val="Prrafodelista"/>
        <w:numPr>
          <w:ilvl w:val="0"/>
          <w:numId w:val="34"/>
        </w:numPr>
        <w:spacing w:after="42"/>
      </w:pPr>
      <w:r w:rsidRPr="0045757A">
        <w:t>Los mensajes de texto se mostrarán en el idioma local. Al menos 10 idiomas estarán disponibles de forma predeterminada.</w:t>
      </w:r>
    </w:p>
    <w:p w14:paraId="512454FC" w14:textId="77777777" w:rsidR="00B1349A" w:rsidRPr="0045757A" w:rsidRDefault="00B1349A" w:rsidP="00B1349A">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p>
    <w:p w14:paraId="79DD33E4" w14:textId="77777777" w:rsidR="00B1349A" w:rsidRDefault="00B1349A" w:rsidP="00B1349A">
      <w:pPr>
        <w:pStyle w:val="Prrafodelista"/>
        <w:numPr>
          <w:ilvl w:val="0"/>
          <w:numId w:val="34"/>
        </w:numPr>
        <w:spacing w:after="42"/>
      </w:pPr>
      <w:r>
        <w:t>Se podrán e</w:t>
      </w:r>
      <w:r w:rsidRPr="0045757A">
        <w:t>mparej</w:t>
      </w:r>
      <w:r>
        <w:t>ar</w:t>
      </w:r>
      <w:r w:rsidRPr="0045757A">
        <w:t xml:space="preserve"> </w:t>
      </w:r>
      <w:r>
        <w:t>smartphones</w:t>
      </w:r>
      <w:r w:rsidRPr="0045757A">
        <w:t xml:space="preserve"> para </w:t>
      </w:r>
      <w:r>
        <w:t xml:space="preserve">el </w:t>
      </w:r>
      <w:r w:rsidRPr="0045757A">
        <w:t>desvío de llamada sin necesidad de ningún dispositivo de programación adicional.</w:t>
      </w:r>
    </w:p>
    <w:p w14:paraId="361CA4B2" w14:textId="77777777" w:rsidR="00B1349A" w:rsidRDefault="00B1349A" w:rsidP="00B1349A">
      <w:pPr>
        <w:pStyle w:val="Prrafodelista"/>
        <w:numPr>
          <w:ilvl w:val="0"/>
          <w:numId w:val="34"/>
        </w:numPr>
        <w:spacing w:after="42"/>
      </w:pPr>
      <w:r>
        <w:t>Se podrán asociar cámaras IP para poderlas visualizar desde el TERMINAL. Cada cámara debe tener asociado un relé para activar el abre puerta correspondiente.</w:t>
      </w:r>
    </w:p>
    <w:p w14:paraId="03E705AD" w14:textId="77777777" w:rsidR="00B1349A" w:rsidRDefault="00B1349A" w:rsidP="00B1349A">
      <w:pPr>
        <w:pStyle w:val="Prrafodelista"/>
        <w:numPr>
          <w:ilvl w:val="0"/>
          <w:numId w:val="34"/>
        </w:numPr>
        <w:spacing w:after="42"/>
      </w:pPr>
      <w:r>
        <w:t>Se pueden cargar aplicaciones de terceros para integrarse con otros sistemas.</w:t>
      </w:r>
    </w:p>
    <w:p w14:paraId="50D17C7D" w14:textId="77777777" w:rsidR="00B1349A" w:rsidRDefault="00B1349A" w:rsidP="00B1349A">
      <w:pPr>
        <w:pStyle w:val="Prrafodelista"/>
        <w:numPr>
          <w:ilvl w:val="0"/>
          <w:numId w:val="34"/>
        </w:numPr>
        <w:spacing w:after="42"/>
      </w:pPr>
      <w:r w:rsidRPr="0045757A">
        <w:t>En la pantalla se habilitarán las funciones de usuario para cada proyecto.</w:t>
      </w:r>
    </w:p>
    <w:p w14:paraId="0FA19B8F" w14:textId="77777777" w:rsidR="00B1349A" w:rsidRPr="0045757A" w:rsidRDefault="00B1349A" w:rsidP="00B1349A">
      <w:pPr>
        <w:pStyle w:val="Prrafodelista"/>
        <w:numPr>
          <w:ilvl w:val="0"/>
          <w:numId w:val="34"/>
        </w:numPr>
        <w:spacing w:after="42"/>
      </w:pPr>
      <w:r>
        <w:t>Se debe poder configurar los valores de fábrica.</w:t>
      </w:r>
    </w:p>
    <w:p w14:paraId="45D96FC0" w14:textId="77777777" w:rsidR="00B1349A" w:rsidRPr="0045757A" w:rsidRDefault="00B1349A" w:rsidP="00B1349A">
      <w:pPr>
        <w:pStyle w:val="Prrafodelista"/>
        <w:numPr>
          <w:ilvl w:val="0"/>
          <w:numId w:val="34"/>
        </w:numPr>
        <w:spacing w:after="57"/>
      </w:pPr>
      <w:r w:rsidRPr="0045757A">
        <w:t xml:space="preserve">El </w:t>
      </w:r>
      <w:r>
        <w:t>u</w:t>
      </w:r>
      <w:r w:rsidRPr="0045757A">
        <w:t>suario deberá ser capaz de:</w:t>
      </w:r>
    </w:p>
    <w:p w14:paraId="41A0F86F" w14:textId="77777777" w:rsidR="00B1349A" w:rsidRPr="0045757A" w:rsidRDefault="00B1349A" w:rsidP="00B1349A">
      <w:pPr>
        <w:pStyle w:val="Prrafodelista"/>
        <w:numPr>
          <w:ilvl w:val="1"/>
          <w:numId w:val="34"/>
        </w:numPr>
        <w:spacing w:after="57"/>
      </w:pPr>
      <w:r w:rsidRPr="0045757A">
        <w:t>Cambiar el color del aspecto en cualquier momento.</w:t>
      </w:r>
    </w:p>
    <w:p w14:paraId="57679270" w14:textId="77777777" w:rsidR="00B1349A" w:rsidRPr="0045757A" w:rsidRDefault="00B1349A" w:rsidP="00B1349A">
      <w:pPr>
        <w:pStyle w:val="Prrafodelista"/>
        <w:numPr>
          <w:ilvl w:val="1"/>
          <w:numId w:val="34"/>
        </w:numPr>
        <w:spacing w:after="42"/>
      </w:pPr>
      <w:r w:rsidRPr="0045757A">
        <w:t>Seleccion</w:t>
      </w:r>
      <w:r>
        <w:t>ar</w:t>
      </w:r>
      <w:r w:rsidRPr="0045757A">
        <w:t xml:space="preserve"> las melodías asociadas a cada fuente de llamada y el volumen.</w:t>
      </w:r>
    </w:p>
    <w:p w14:paraId="03428421" w14:textId="05130BB8" w:rsidR="00C139B2" w:rsidRDefault="00B1349A" w:rsidP="00C139B2">
      <w:pPr>
        <w:pStyle w:val="Prrafodelista"/>
        <w:numPr>
          <w:ilvl w:val="1"/>
          <w:numId w:val="34"/>
        </w:numPr>
        <w:spacing w:after="57"/>
      </w:pPr>
      <w:r w:rsidRPr="0045757A">
        <w:t>Configur</w:t>
      </w:r>
      <w:r>
        <w:t>ar</w:t>
      </w:r>
      <w:r w:rsidRPr="0045757A">
        <w:t xml:space="preserve"> el modo no molestar temporalmente o desactiv</w:t>
      </w:r>
      <w:r>
        <w:t>arlo</w:t>
      </w:r>
      <w:r w:rsidRPr="0045757A">
        <w:t>. Cuando se activ</w:t>
      </w:r>
      <w:r>
        <w:t>e</w:t>
      </w:r>
      <w:r w:rsidRPr="0045757A">
        <w:t>, un led dedicado debe indicar el estado.</w:t>
      </w:r>
    </w:p>
    <w:p w14:paraId="46B54A6A" w14:textId="4501288E" w:rsidR="003C017B" w:rsidRPr="0045757A" w:rsidRDefault="003C017B" w:rsidP="00A31FAA">
      <w:pPr>
        <w:pStyle w:val="Prrafodelista"/>
        <w:numPr>
          <w:ilvl w:val="0"/>
          <w:numId w:val="34"/>
        </w:numPr>
        <w:spacing w:after="42"/>
      </w:pPr>
      <w:r>
        <w:t>En el TERMINAL debe poderse actualizar el firmware.</w:t>
      </w:r>
    </w:p>
    <w:p w14:paraId="37906670" w14:textId="77777777" w:rsidR="00C139B2" w:rsidRPr="00C139B2" w:rsidRDefault="00C139B2" w:rsidP="00C139B2">
      <w:pPr>
        <w:pStyle w:val="Ttulo3"/>
        <w:rPr>
          <w:rStyle w:val="Textoennegrita"/>
        </w:rPr>
      </w:pPr>
      <w:r w:rsidRPr="00C139B2">
        <w:rPr>
          <w:rStyle w:val="Textoennegrita"/>
        </w:rPr>
        <w:t>Funciones</w:t>
      </w:r>
    </w:p>
    <w:p w14:paraId="39B6A729" w14:textId="6CF9EF01" w:rsidR="00C139B2" w:rsidRPr="0045757A" w:rsidRDefault="00C139B2" w:rsidP="00C139B2">
      <w:r>
        <w:t>El</w:t>
      </w:r>
      <w:r w:rsidRPr="0045757A">
        <w:t xml:space="preserve"> </w:t>
      </w:r>
      <w:r w:rsidR="00C945D1">
        <w:t>TERMINAL</w:t>
      </w:r>
      <w:r w:rsidRPr="0045757A">
        <w:t xml:space="preserve"> tendrá las siguientes funciones:</w:t>
      </w:r>
    </w:p>
    <w:p w14:paraId="2F37ACE2" w14:textId="77777777" w:rsidR="00C139B2" w:rsidRPr="0045757A" w:rsidRDefault="00C139B2" w:rsidP="00C139B2">
      <w:pPr>
        <w:spacing w:after="187" w:line="259" w:lineRule="auto"/>
        <w:ind w:left="-5" w:hanging="10"/>
      </w:pPr>
      <w:r w:rsidRPr="0045757A">
        <w:rPr>
          <w:u w:val="single" w:color="595959"/>
        </w:rPr>
        <w:t>Recepción de llamadas</w:t>
      </w:r>
    </w:p>
    <w:p w14:paraId="05F01D8A" w14:textId="023FC00B" w:rsidR="00C139B2" w:rsidRPr="0045757A" w:rsidRDefault="00C139B2" w:rsidP="00C139B2">
      <w:pPr>
        <w:spacing w:after="252"/>
      </w:pPr>
      <w:r w:rsidRPr="0045757A">
        <w:t xml:space="preserve">Las llamadas pueden originarse en </w:t>
      </w:r>
      <w:r w:rsidR="00C945D1">
        <w:t>PLACA</w:t>
      </w:r>
      <w:r w:rsidR="00F236D5">
        <w:t>,</w:t>
      </w:r>
      <w:r w:rsidRPr="0045757A">
        <w:t xml:space="preserve"> </w:t>
      </w:r>
      <w:r w:rsidR="00C945D1">
        <w:t>CONSERJERÍA</w:t>
      </w:r>
      <w:r w:rsidR="00F236D5" w:rsidRPr="00F236D5">
        <w:t xml:space="preserve"> o TERMINAL de otra vivienda </w:t>
      </w:r>
      <w:r w:rsidRPr="0045757A">
        <w:t>y cumplir con:</w:t>
      </w:r>
    </w:p>
    <w:p w14:paraId="5D8F4015" w14:textId="77777777" w:rsidR="00F236D5" w:rsidRPr="00F236D5" w:rsidRDefault="00F236D5" w:rsidP="00F236D5">
      <w:pPr>
        <w:pStyle w:val="Prrafodelista"/>
        <w:numPr>
          <w:ilvl w:val="0"/>
          <w:numId w:val="34"/>
        </w:numPr>
      </w:pPr>
      <w:r w:rsidRPr="00F236D5">
        <w:t>El usuario podrá aceptar o rechazar la llamada recibida. Dispondrá de 30 segundos para realizarlo, con indicación de una cuenta regresiva.</w:t>
      </w:r>
    </w:p>
    <w:p w14:paraId="67A9FCE4" w14:textId="77777777" w:rsidR="00C139B2" w:rsidRPr="0062540E" w:rsidRDefault="00C139B2" w:rsidP="00C139B2">
      <w:pPr>
        <w:pStyle w:val="Prrafodelista"/>
        <w:numPr>
          <w:ilvl w:val="0"/>
          <w:numId w:val="34"/>
        </w:numPr>
      </w:pPr>
      <w:r w:rsidRPr="0062540E">
        <w:t>Durante la conversación, el usuario podrá ajustar el nivel del volumen del audio y el silenciamiento del micrófono.</w:t>
      </w:r>
    </w:p>
    <w:p w14:paraId="7F5794C9" w14:textId="6515AC6D" w:rsidR="00C139B2" w:rsidRPr="0062540E" w:rsidRDefault="00C139B2" w:rsidP="00F236D5">
      <w:pPr>
        <w:pStyle w:val="Prrafodelista"/>
        <w:numPr>
          <w:ilvl w:val="0"/>
          <w:numId w:val="34"/>
        </w:numPr>
      </w:pPr>
      <w:r w:rsidRPr="0062540E">
        <w:t xml:space="preserve">El tiempo de conversación </w:t>
      </w:r>
      <w:r w:rsidR="00F236D5" w:rsidRPr="00F236D5">
        <w:t xml:space="preserve">restante se mostrará en pantalla y </w:t>
      </w:r>
      <w:r w:rsidRPr="0062540E">
        <w:t xml:space="preserve">debe estar limitado </w:t>
      </w:r>
      <w:r w:rsidR="00F236D5">
        <w:t xml:space="preserve">a dos minutos </w:t>
      </w:r>
      <w:r w:rsidRPr="0062540E">
        <w:t>para evitar escuchar conversaciones privadas de la vivienda.</w:t>
      </w:r>
    </w:p>
    <w:p w14:paraId="5DF3DAAE" w14:textId="61D38794" w:rsidR="00C139B2" w:rsidRPr="0062540E" w:rsidRDefault="00C139B2" w:rsidP="00C139B2">
      <w:pPr>
        <w:pStyle w:val="Prrafodelista"/>
        <w:numPr>
          <w:ilvl w:val="0"/>
          <w:numId w:val="34"/>
        </w:numPr>
      </w:pPr>
      <w:r>
        <w:t xml:space="preserve">El </w:t>
      </w:r>
      <w:r w:rsidR="00C945D1">
        <w:t>TERMINAL</w:t>
      </w:r>
      <w:r w:rsidRPr="0062540E">
        <w:t xml:space="preserve"> capturará automáticamente una imagen </w:t>
      </w:r>
      <w:r w:rsidR="00F236D5">
        <w:t xml:space="preserve">(si está disponible) </w:t>
      </w:r>
      <w:r w:rsidRPr="0062540E">
        <w:t xml:space="preserve">cada vez que </w:t>
      </w:r>
      <w:r>
        <w:t>se</w:t>
      </w:r>
      <w:r w:rsidRPr="0062540E">
        <w:t xml:space="preserve"> reci</w:t>
      </w:r>
      <w:r>
        <w:t>ba</w:t>
      </w:r>
      <w:r w:rsidRPr="0062540E">
        <w:t xml:space="preserve"> </w:t>
      </w:r>
      <w:r>
        <w:t xml:space="preserve">una </w:t>
      </w:r>
      <w:r w:rsidRPr="0062540E">
        <w:t>llamada.</w:t>
      </w:r>
    </w:p>
    <w:p w14:paraId="6F192232" w14:textId="15F9DFFE" w:rsidR="00C139B2" w:rsidRPr="0062540E" w:rsidRDefault="00C139B2" w:rsidP="00C139B2">
      <w:pPr>
        <w:pStyle w:val="Prrafodelista"/>
        <w:numPr>
          <w:ilvl w:val="0"/>
          <w:numId w:val="34"/>
        </w:numPr>
      </w:pPr>
      <w:r w:rsidRPr="0062540E">
        <w:t xml:space="preserve">El usuario podrá capturar imágenes </w:t>
      </w:r>
      <w:r w:rsidR="00F236D5">
        <w:t xml:space="preserve">adicionales </w:t>
      </w:r>
      <w:r w:rsidRPr="0062540E">
        <w:t>durante la conversación.</w:t>
      </w:r>
    </w:p>
    <w:p w14:paraId="6029275E" w14:textId="44A41A85" w:rsidR="00C139B2" w:rsidRPr="0062540E" w:rsidRDefault="00C139B2" w:rsidP="0027409D">
      <w:pPr>
        <w:pStyle w:val="Prrafodelista"/>
        <w:numPr>
          <w:ilvl w:val="0"/>
          <w:numId w:val="34"/>
        </w:numPr>
      </w:pPr>
      <w:r w:rsidRPr="0062540E">
        <w:t>Las imágenes podrán ser revisadas posteriormente con</w:t>
      </w:r>
      <w:r>
        <w:t xml:space="preserve"> la </w:t>
      </w:r>
      <w:r w:rsidRPr="0062540E">
        <w:t>información de origen, fecha y hora.</w:t>
      </w:r>
    </w:p>
    <w:p w14:paraId="73083A1C" w14:textId="40B3C4A8" w:rsidR="00C139B2" w:rsidRPr="0062540E" w:rsidRDefault="00C139B2" w:rsidP="0027409D">
      <w:pPr>
        <w:pStyle w:val="Prrafodelista"/>
        <w:numPr>
          <w:ilvl w:val="0"/>
          <w:numId w:val="34"/>
        </w:numPr>
      </w:pPr>
      <w:r w:rsidRPr="0062540E">
        <w:t>Identificador de llamadas: El usuario debe saber desde dónde se origina la llamada con una descripción clara de texto y una melodía individual y configurable para cada fuente.</w:t>
      </w:r>
    </w:p>
    <w:p w14:paraId="23A71B52" w14:textId="3B0950BA" w:rsidR="00C139B2" w:rsidRDefault="00C139B2" w:rsidP="0027409D">
      <w:pPr>
        <w:pStyle w:val="Prrafodelista"/>
        <w:numPr>
          <w:ilvl w:val="0"/>
          <w:numId w:val="34"/>
        </w:numPr>
      </w:pPr>
      <w:r w:rsidRPr="0062540E">
        <w:lastRenderedPageBreak/>
        <w:t xml:space="preserve">El usuario debe poder </w:t>
      </w:r>
      <w:r>
        <w:t>abrir</w:t>
      </w:r>
      <w:r w:rsidRPr="0062540E">
        <w:t xml:space="preserve"> la puerta de</w:t>
      </w:r>
      <w:r>
        <w:t>l</w:t>
      </w:r>
      <w:r w:rsidR="00F236D5">
        <w:t xml:space="preserve"> acceso</w:t>
      </w:r>
      <w:r>
        <w:t xml:space="preserve"> que realiza la llamada</w:t>
      </w:r>
      <w:r w:rsidRPr="0062540E">
        <w:t>.</w:t>
      </w:r>
    </w:p>
    <w:p w14:paraId="18EFD82C" w14:textId="77777777" w:rsidR="00A92A74" w:rsidRDefault="00A92A74" w:rsidP="00A92A74">
      <w:pPr>
        <w:pStyle w:val="Prrafodelista"/>
        <w:numPr>
          <w:ilvl w:val="0"/>
          <w:numId w:val="34"/>
        </w:numPr>
      </w:pPr>
      <w:r>
        <w:t>Se podrá abrir otras puertas asociadas a la PLACA durante la conversación.</w:t>
      </w:r>
    </w:p>
    <w:p w14:paraId="461AB18A" w14:textId="1D6A3346" w:rsidR="00A92A74" w:rsidRPr="0062540E" w:rsidRDefault="00A92A74" w:rsidP="00A92A74">
      <w:pPr>
        <w:pStyle w:val="Prrafodelista"/>
        <w:numPr>
          <w:ilvl w:val="0"/>
          <w:numId w:val="34"/>
        </w:numPr>
      </w:pPr>
      <w:r>
        <w:t>Se podrán visualizar cámaras IP asociadas a la PLACA durante la conversación para disponer de otro punto de vista.</w:t>
      </w:r>
    </w:p>
    <w:p w14:paraId="2C772BE2" w14:textId="20104D1B" w:rsidR="00C139B2" w:rsidRPr="00971AE1" w:rsidRDefault="00C139B2" w:rsidP="00F236D5">
      <w:pPr>
        <w:pStyle w:val="Prrafodelista"/>
        <w:numPr>
          <w:ilvl w:val="0"/>
          <w:numId w:val="34"/>
        </w:numPr>
      </w:pPr>
      <w:r>
        <w:t>Se debe llevar un r</w:t>
      </w:r>
      <w:r w:rsidRPr="0062540E">
        <w:t>egistro de llamadas recibidas y enviadas con indicación de llamada</w:t>
      </w:r>
      <w:r>
        <w:t>s</w:t>
      </w:r>
      <w:r w:rsidRPr="0062540E">
        <w:t xml:space="preserve"> perdida</w:t>
      </w:r>
      <w:r>
        <w:t>s</w:t>
      </w:r>
      <w:r w:rsidRPr="0062540E">
        <w:t xml:space="preserve">, informando </w:t>
      </w:r>
      <w:r>
        <w:t>d</w:t>
      </w:r>
      <w:r w:rsidRPr="0062540E">
        <w:t>el origen, hora y fecha de la llamada</w:t>
      </w:r>
      <w:r w:rsidR="00F236D5">
        <w:t>,</w:t>
      </w:r>
      <w:r w:rsidR="00F236D5" w:rsidRPr="00F236D5">
        <w:t xml:space="preserve"> con una capacidad de al menos 60 llamadas.</w:t>
      </w:r>
    </w:p>
    <w:p w14:paraId="72DB48A0" w14:textId="77777777" w:rsidR="00C139B2" w:rsidRPr="00971AE1" w:rsidRDefault="00C139B2" w:rsidP="00C139B2">
      <w:pPr>
        <w:pStyle w:val="Prrafodelista"/>
        <w:numPr>
          <w:ilvl w:val="0"/>
          <w:numId w:val="34"/>
        </w:numPr>
        <w:spacing w:after="259"/>
      </w:pPr>
      <w:r w:rsidRPr="00971AE1">
        <w:t>Las llamadas perdidas serán señaladas por un icono iluminado.</w:t>
      </w:r>
    </w:p>
    <w:p w14:paraId="617E25EC" w14:textId="77777777" w:rsidR="00C139B2" w:rsidRPr="0045757A" w:rsidRDefault="00C139B2" w:rsidP="00C139B2">
      <w:pPr>
        <w:spacing w:after="259" w:line="259" w:lineRule="auto"/>
        <w:ind w:left="-5" w:hanging="10"/>
      </w:pPr>
      <w:r w:rsidRPr="0045757A">
        <w:rPr>
          <w:u w:val="single" w:color="595959"/>
        </w:rPr>
        <w:t>Desvío de llamadas</w:t>
      </w:r>
    </w:p>
    <w:p w14:paraId="3F81BC0E" w14:textId="24D502CD" w:rsidR="00C139B2" w:rsidRPr="00971AE1" w:rsidRDefault="00C945D1" w:rsidP="00C139B2">
      <w:pPr>
        <w:pStyle w:val="Prrafodelista"/>
        <w:numPr>
          <w:ilvl w:val="0"/>
          <w:numId w:val="34"/>
        </w:numPr>
      </w:pPr>
      <w:r>
        <w:t>El TERMINAL</w:t>
      </w:r>
      <w:r w:rsidR="00C139B2" w:rsidRPr="00971AE1">
        <w:t xml:space="preserve"> </w:t>
      </w:r>
      <w:r w:rsidR="00C139B2">
        <w:t xml:space="preserve">podrá </w:t>
      </w:r>
      <w:r w:rsidR="00C139B2" w:rsidRPr="00971AE1">
        <w:t xml:space="preserve">desviar las llamadas recibidas de </w:t>
      </w:r>
      <w:r>
        <w:t>PLACA</w:t>
      </w:r>
      <w:r w:rsidR="00C139B2" w:rsidRPr="00971AE1">
        <w:t xml:space="preserve"> y </w:t>
      </w:r>
      <w:r>
        <w:t>CONSERJERÍA</w:t>
      </w:r>
      <w:r w:rsidR="00C139B2" w:rsidRPr="00971AE1">
        <w:t xml:space="preserve"> por lo menos </w:t>
      </w:r>
      <w:r w:rsidR="00C139B2">
        <w:t xml:space="preserve">a </w:t>
      </w:r>
      <w:r w:rsidR="003C017B">
        <w:t>8</w:t>
      </w:r>
      <w:r w:rsidR="003C017B" w:rsidRPr="00971AE1">
        <w:t xml:space="preserve"> </w:t>
      </w:r>
      <w:r w:rsidR="00C139B2" w:rsidRPr="00971AE1">
        <w:t xml:space="preserve">smartphones o </w:t>
      </w:r>
      <w:proofErr w:type="spellStart"/>
      <w:r w:rsidR="00C139B2" w:rsidRPr="00971AE1">
        <w:t>tablets</w:t>
      </w:r>
      <w:proofErr w:type="spellEnd"/>
      <w:r w:rsidR="00C139B2" w:rsidRPr="00971AE1">
        <w:t xml:space="preserve"> asociados </w:t>
      </w:r>
      <w:r w:rsidR="00C139B2">
        <w:t xml:space="preserve">mediante </w:t>
      </w:r>
      <w:r w:rsidR="00C139B2" w:rsidRPr="00971AE1">
        <w:t>una aplicación adecuada disponible para l</w:t>
      </w:r>
      <w:r w:rsidR="00C139B2">
        <w:t xml:space="preserve">os sistemas operativos Android </w:t>
      </w:r>
      <w:proofErr w:type="gramStart"/>
      <w:r w:rsidR="00C139B2">
        <w:t>e</w:t>
      </w:r>
      <w:proofErr w:type="gramEnd"/>
      <w:r w:rsidR="00C139B2" w:rsidRPr="00971AE1">
        <w:t xml:space="preserve"> iOS.</w:t>
      </w:r>
    </w:p>
    <w:p w14:paraId="6F183F72" w14:textId="77777777" w:rsidR="00C139B2" w:rsidRPr="00971AE1" w:rsidRDefault="00C139B2" w:rsidP="00C139B2">
      <w:pPr>
        <w:pStyle w:val="Prrafodelista"/>
        <w:numPr>
          <w:ilvl w:val="0"/>
          <w:numId w:val="34"/>
        </w:numPr>
      </w:pPr>
      <w:r w:rsidRPr="00971AE1">
        <w:t>La recep</w:t>
      </w:r>
      <w:r>
        <w:t>ción de llamada</w:t>
      </w:r>
      <w:r w:rsidRPr="00971AE1">
        <w:t xml:space="preserve"> en estos dispositivos inteligentes será posible a través de redes 3G / 4G y WIFI.</w:t>
      </w:r>
    </w:p>
    <w:p w14:paraId="0E12D345" w14:textId="2F876B3A" w:rsidR="00C139B2" w:rsidRPr="0045757A" w:rsidRDefault="00C139B2" w:rsidP="00C139B2">
      <w:pPr>
        <w:spacing w:after="259" w:line="259" w:lineRule="auto"/>
        <w:ind w:left="-5" w:hanging="10"/>
      </w:pPr>
      <w:r w:rsidRPr="0045757A">
        <w:rPr>
          <w:u w:val="single" w:color="595959"/>
        </w:rPr>
        <w:t xml:space="preserve">Llamada a </w:t>
      </w:r>
      <w:r w:rsidR="00C945D1">
        <w:rPr>
          <w:u w:val="single" w:color="595959"/>
        </w:rPr>
        <w:t>CONSERJERÍA</w:t>
      </w:r>
    </w:p>
    <w:p w14:paraId="033FAF86" w14:textId="6D4503C1" w:rsidR="00C139B2" w:rsidRPr="00971AE1" w:rsidRDefault="00C945D1" w:rsidP="00C139B2">
      <w:pPr>
        <w:pStyle w:val="Prrafodelista"/>
        <w:numPr>
          <w:ilvl w:val="0"/>
          <w:numId w:val="34"/>
        </w:numPr>
      </w:pPr>
      <w:r>
        <w:t>El TERMINAL</w:t>
      </w:r>
      <w:r w:rsidR="00C139B2" w:rsidRPr="00971AE1">
        <w:t xml:space="preserve"> podrá </w:t>
      </w:r>
      <w:r w:rsidR="00C139B2">
        <w:t>realizar</w:t>
      </w:r>
      <w:r w:rsidR="00C139B2" w:rsidRPr="00971AE1">
        <w:t xml:space="preserve"> llamadas a diferentes </w:t>
      </w:r>
      <w:r>
        <w:t>CONSERJERÍAS</w:t>
      </w:r>
      <w:r w:rsidR="00C139B2" w:rsidRPr="00971AE1">
        <w:t xml:space="preserve"> seleccionándolas en un menú dedicado con una descripción clara de cada unidad.</w:t>
      </w:r>
    </w:p>
    <w:p w14:paraId="3D3D56A9" w14:textId="75906E85" w:rsidR="00C139B2" w:rsidRDefault="00C139B2" w:rsidP="00F236D5">
      <w:pPr>
        <w:pStyle w:val="Prrafodelista"/>
        <w:numPr>
          <w:ilvl w:val="0"/>
          <w:numId w:val="34"/>
        </w:numPr>
      </w:pPr>
      <w:r w:rsidRPr="00971AE1">
        <w:t xml:space="preserve">Si la </w:t>
      </w:r>
      <w:r w:rsidR="00C945D1">
        <w:t>CONSERJERÍA</w:t>
      </w:r>
      <w:r w:rsidRPr="00971AE1">
        <w:t xml:space="preserve"> no está disponible, un texto emergente </w:t>
      </w:r>
      <w:r>
        <w:t>d</w:t>
      </w:r>
      <w:r w:rsidRPr="00971AE1">
        <w:t>ebe informar sobre esta situación</w:t>
      </w:r>
      <w:r w:rsidR="00F236D5">
        <w:t xml:space="preserve"> </w:t>
      </w:r>
      <w:r w:rsidR="00F236D5" w:rsidRPr="00F236D5">
        <w:t xml:space="preserve">o alternativamente se puede dejar un mensaje </w:t>
      </w:r>
      <w:r w:rsidR="004B2956">
        <w:t>de voz</w:t>
      </w:r>
      <w:r w:rsidR="00F236D5" w:rsidRPr="00F236D5">
        <w:t xml:space="preserve"> en la misma</w:t>
      </w:r>
      <w:r w:rsidRPr="00971AE1">
        <w:t>.</w:t>
      </w:r>
    </w:p>
    <w:p w14:paraId="753266F6" w14:textId="77777777" w:rsidR="00C139B2" w:rsidRPr="00CC0A8E" w:rsidRDefault="00C139B2" w:rsidP="00CC0A8E">
      <w:pPr>
        <w:spacing w:after="259" w:line="259" w:lineRule="auto"/>
        <w:ind w:left="-5" w:hanging="10"/>
        <w:rPr>
          <w:u w:val="single" w:color="595959"/>
        </w:rPr>
      </w:pPr>
      <w:r w:rsidRPr="00CC0A8E">
        <w:rPr>
          <w:u w:val="single" w:color="595959"/>
        </w:rPr>
        <w:t>Llamada de Pánico</w:t>
      </w:r>
    </w:p>
    <w:p w14:paraId="28E6F80A" w14:textId="77777777" w:rsidR="001B3BD1" w:rsidRPr="00971AE1" w:rsidRDefault="001B3BD1" w:rsidP="001B3BD1">
      <w:pPr>
        <w:pStyle w:val="Prrafodelista"/>
        <w:numPr>
          <w:ilvl w:val="0"/>
          <w:numId w:val="34"/>
        </w:numPr>
      </w:pPr>
      <w:r w:rsidRPr="00971AE1">
        <w:t xml:space="preserve">El residente debe poder </w:t>
      </w:r>
      <w:r>
        <w:t>realizar</w:t>
      </w:r>
      <w:r w:rsidRPr="00971AE1">
        <w:t xml:space="preserve"> llamadas de pánico de </w:t>
      </w:r>
      <w:r>
        <w:t xml:space="preserve">alta </w:t>
      </w:r>
      <w:r w:rsidRPr="00971AE1">
        <w:t xml:space="preserve">prioridad a la </w:t>
      </w:r>
      <w:r>
        <w:t>CONSERJERÍA</w:t>
      </w:r>
      <w:r w:rsidRPr="00971AE1">
        <w:t xml:space="preserve"> presionando un </w:t>
      </w:r>
      <w:r>
        <w:t>icono dedicado del menú principal</w:t>
      </w:r>
      <w:r w:rsidRPr="00971AE1">
        <w:t>.</w:t>
      </w:r>
    </w:p>
    <w:p w14:paraId="3FC6731F" w14:textId="77777777" w:rsidR="001B3BD1" w:rsidRPr="00971AE1" w:rsidRDefault="001B3BD1" w:rsidP="001B3BD1">
      <w:pPr>
        <w:pStyle w:val="Prrafodelista"/>
        <w:numPr>
          <w:ilvl w:val="0"/>
          <w:numId w:val="34"/>
        </w:numPr>
        <w:spacing w:after="252"/>
      </w:pPr>
      <w:r w:rsidRPr="00971AE1">
        <w:t xml:space="preserve">La </w:t>
      </w:r>
      <w:r>
        <w:t xml:space="preserve">pulsación </w:t>
      </w:r>
      <w:r w:rsidRPr="00971AE1">
        <w:t>del i</w:t>
      </w:r>
      <w:r>
        <w:t>cono</w:t>
      </w:r>
      <w:r w:rsidRPr="00971AE1">
        <w:t xml:space="preserve"> producirá </w:t>
      </w:r>
      <w:r>
        <w:t>u</w:t>
      </w:r>
      <w:r w:rsidRPr="00971AE1">
        <w:t>n sonido</w:t>
      </w:r>
      <w:r>
        <w:t xml:space="preserve"> distintivo</w:t>
      </w:r>
      <w:r w:rsidRPr="00971AE1">
        <w:t>.</w:t>
      </w:r>
    </w:p>
    <w:p w14:paraId="38D754A6" w14:textId="77777777" w:rsidR="00C139B2" w:rsidRPr="0045757A" w:rsidRDefault="00C139B2" w:rsidP="00C139B2">
      <w:pPr>
        <w:spacing w:after="259" w:line="259" w:lineRule="auto"/>
        <w:ind w:left="-5" w:hanging="10"/>
      </w:pPr>
      <w:r>
        <w:rPr>
          <w:u w:val="single" w:color="595959"/>
        </w:rPr>
        <w:t>Autoencendido</w:t>
      </w:r>
    </w:p>
    <w:p w14:paraId="37D738E6" w14:textId="21BBB4A1" w:rsidR="00C139B2" w:rsidRDefault="00C945D1" w:rsidP="00C139B2">
      <w:pPr>
        <w:pStyle w:val="Prrafodelista"/>
        <w:numPr>
          <w:ilvl w:val="0"/>
          <w:numId w:val="34"/>
        </w:numPr>
      </w:pPr>
      <w:r>
        <w:t>El TERMINAL</w:t>
      </w:r>
      <w:r w:rsidR="00C139B2" w:rsidRPr="00971AE1">
        <w:t xml:space="preserve"> podrá </w:t>
      </w:r>
      <w:r w:rsidR="00C139B2">
        <w:t xml:space="preserve">ponerse en </w:t>
      </w:r>
      <w:r w:rsidR="00C139B2" w:rsidRPr="00971AE1">
        <w:t>comunica</w:t>
      </w:r>
      <w:r w:rsidR="00C139B2">
        <w:t>ción</w:t>
      </w:r>
      <w:r w:rsidR="00C139B2" w:rsidRPr="00971AE1">
        <w:t xml:space="preserve"> con diferentes </w:t>
      </w:r>
      <w:r>
        <w:t>PLACA</w:t>
      </w:r>
      <w:r w:rsidR="00C139B2" w:rsidRPr="00971AE1">
        <w:t xml:space="preserve"> en su dominio seleccionándol</w:t>
      </w:r>
      <w:r w:rsidR="00C139B2">
        <w:t>a</w:t>
      </w:r>
      <w:r w:rsidR="00C139B2" w:rsidRPr="00971AE1">
        <w:t>s en un menú dedicado con una descripción clara de cada unidad.</w:t>
      </w:r>
    </w:p>
    <w:p w14:paraId="56AEAC2A" w14:textId="019949DA" w:rsidR="00C139B2" w:rsidRPr="00971AE1" w:rsidRDefault="00C139B2" w:rsidP="00C139B2">
      <w:pPr>
        <w:pStyle w:val="Prrafodelista"/>
        <w:numPr>
          <w:ilvl w:val="0"/>
          <w:numId w:val="34"/>
        </w:numPr>
      </w:pPr>
      <w:r w:rsidRPr="00971AE1">
        <w:t xml:space="preserve">Si la </w:t>
      </w:r>
      <w:r w:rsidR="00C945D1">
        <w:t>PLACA</w:t>
      </w:r>
      <w:r w:rsidRPr="00971AE1">
        <w:t xml:space="preserve"> está </w:t>
      </w:r>
      <w:r>
        <w:t>ocupada</w:t>
      </w:r>
      <w:r w:rsidRPr="00971AE1">
        <w:t>, un texto emergente debe informar sobre esta situación.</w:t>
      </w:r>
    </w:p>
    <w:p w14:paraId="060FB495" w14:textId="77777777" w:rsidR="00C139B2" w:rsidRPr="00971AE1" w:rsidRDefault="00C139B2" w:rsidP="00C139B2">
      <w:pPr>
        <w:pStyle w:val="Prrafodelista"/>
        <w:numPr>
          <w:ilvl w:val="0"/>
          <w:numId w:val="34"/>
        </w:numPr>
      </w:pPr>
      <w:r w:rsidRPr="00971AE1">
        <w:t>Las opciones disponibles serán las mismas que en el caso de la recepción de llamadas.</w:t>
      </w:r>
    </w:p>
    <w:p w14:paraId="238F6C22" w14:textId="77777777" w:rsidR="00C139B2" w:rsidRPr="0045757A" w:rsidRDefault="00C139B2" w:rsidP="00C139B2">
      <w:pPr>
        <w:spacing w:after="259" w:line="259" w:lineRule="auto"/>
        <w:ind w:left="-5" w:hanging="10"/>
      </w:pPr>
      <w:r w:rsidRPr="0045757A">
        <w:rPr>
          <w:u w:val="single" w:color="595959"/>
        </w:rPr>
        <w:t>CCTV</w:t>
      </w:r>
    </w:p>
    <w:p w14:paraId="50340A13" w14:textId="718B986A" w:rsidR="00C139B2" w:rsidRPr="00971AE1" w:rsidRDefault="00C945D1" w:rsidP="00C139B2">
      <w:pPr>
        <w:pStyle w:val="Prrafodelista"/>
        <w:numPr>
          <w:ilvl w:val="0"/>
          <w:numId w:val="34"/>
        </w:numPr>
      </w:pPr>
      <w:r>
        <w:t>El TERMINAL</w:t>
      </w:r>
      <w:r w:rsidR="00C139B2" w:rsidRPr="00971AE1">
        <w:t xml:space="preserve"> podrá comunicarse con diferentes cámaras </w:t>
      </w:r>
      <w:r w:rsidR="00A106D6">
        <w:t xml:space="preserve">IP </w:t>
      </w:r>
      <w:r w:rsidR="00C139B2" w:rsidRPr="00971AE1">
        <w:t>de CCTV en su dominio.</w:t>
      </w:r>
    </w:p>
    <w:p w14:paraId="77735DCE" w14:textId="60F32EC2" w:rsidR="00C139B2" w:rsidRDefault="00C139B2" w:rsidP="00C139B2">
      <w:pPr>
        <w:pStyle w:val="Prrafodelista"/>
        <w:numPr>
          <w:ilvl w:val="0"/>
          <w:numId w:val="34"/>
        </w:numPr>
        <w:spacing w:after="252"/>
      </w:pPr>
      <w:r w:rsidRPr="00971AE1">
        <w:t xml:space="preserve">Las cámaras deben ser compatibles con el protocolo </w:t>
      </w:r>
      <w:r w:rsidR="00A106D6">
        <w:t xml:space="preserve">IP </w:t>
      </w:r>
      <w:r w:rsidRPr="00971AE1">
        <w:t>RTSP y configuradas previamente por el instalador.</w:t>
      </w:r>
    </w:p>
    <w:p w14:paraId="2754C3DE" w14:textId="4434E0F7" w:rsidR="00A92A74" w:rsidRPr="00971AE1" w:rsidRDefault="00A92A74" w:rsidP="00C139B2">
      <w:pPr>
        <w:pStyle w:val="Prrafodelista"/>
        <w:numPr>
          <w:ilvl w:val="0"/>
          <w:numId w:val="34"/>
        </w:numPr>
        <w:spacing w:after="252"/>
      </w:pPr>
      <w:r>
        <w:t>Las cámaras deberán tener un relé asociado para abrir la puerta o realizar una función alternativa.</w:t>
      </w:r>
    </w:p>
    <w:p w14:paraId="1FE29F0D" w14:textId="77777777" w:rsidR="00C139B2" w:rsidRPr="0045757A" w:rsidRDefault="00C139B2" w:rsidP="00C139B2">
      <w:pPr>
        <w:spacing w:after="259" w:line="259" w:lineRule="auto"/>
        <w:ind w:left="-5" w:hanging="10"/>
      </w:pPr>
      <w:r w:rsidRPr="0045757A">
        <w:rPr>
          <w:u w:val="single" w:color="595959"/>
        </w:rPr>
        <w:t>Intercomunica</w:t>
      </w:r>
      <w:r>
        <w:rPr>
          <w:u w:val="single" w:color="595959"/>
        </w:rPr>
        <w:t>ción</w:t>
      </w:r>
    </w:p>
    <w:p w14:paraId="53FC68E6" w14:textId="1B10FB2B" w:rsidR="00C139B2" w:rsidRPr="00971AE1" w:rsidRDefault="00C945D1" w:rsidP="00C139B2">
      <w:pPr>
        <w:pStyle w:val="Prrafodelista"/>
        <w:numPr>
          <w:ilvl w:val="0"/>
          <w:numId w:val="34"/>
        </w:numPr>
      </w:pPr>
      <w:bookmarkStart w:id="40" w:name="OLE_LINK28"/>
      <w:bookmarkStart w:id="41" w:name="OLE_LINK29"/>
      <w:r>
        <w:t>El TERMINAL</w:t>
      </w:r>
      <w:r w:rsidR="00C139B2" w:rsidRPr="00971AE1">
        <w:t xml:space="preserve"> podrá enviar llamadas </w:t>
      </w:r>
      <w:r w:rsidR="00F236D5">
        <w:t>a</w:t>
      </w:r>
      <w:r w:rsidR="00C139B2" w:rsidRPr="00971AE1">
        <w:t xml:space="preserve"> otr</w:t>
      </w:r>
      <w:r w:rsidR="00C139B2">
        <w:t>a</w:t>
      </w:r>
      <w:r w:rsidR="00C139B2" w:rsidRPr="00971AE1">
        <w:t xml:space="preserve">s </w:t>
      </w:r>
      <w:r w:rsidR="00C139B2">
        <w:t>viviendas</w:t>
      </w:r>
      <w:r w:rsidR="00F236D5">
        <w:t xml:space="preserve"> mediante la marcación del número de vivienda</w:t>
      </w:r>
      <w:r w:rsidR="00C139B2" w:rsidRPr="00971AE1">
        <w:t>.</w:t>
      </w:r>
      <w:bookmarkEnd w:id="40"/>
      <w:bookmarkEnd w:id="41"/>
    </w:p>
    <w:p w14:paraId="63A1255A" w14:textId="77777777" w:rsidR="00C139B2" w:rsidRPr="0045757A" w:rsidRDefault="00C139B2" w:rsidP="00C139B2">
      <w:pPr>
        <w:spacing w:after="259" w:line="259" w:lineRule="auto"/>
        <w:ind w:left="-5" w:hanging="10"/>
      </w:pPr>
      <w:r w:rsidRPr="0045757A">
        <w:rPr>
          <w:u w:val="single" w:color="595959"/>
        </w:rPr>
        <w:lastRenderedPageBreak/>
        <w:t>C</w:t>
      </w:r>
      <w:r>
        <w:rPr>
          <w:u w:val="single" w:color="595959"/>
        </w:rPr>
        <w:t>ontrol de ascensor</w:t>
      </w:r>
    </w:p>
    <w:p w14:paraId="2D1658DC" w14:textId="2924913A" w:rsidR="00C139B2" w:rsidRPr="009C0515" w:rsidRDefault="00F236D5" w:rsidP="009C0515">
      <w:pPr>
        <w:pStyle w:val="Prrafodelista"/>
        <w:numPr>
          <w:ilvl w:val="0"/>
          <w:numId w:val="34"/>
        </w:numPr>
        <w:spacing w:after="259"/>
      </w:pPr>
      <w:bookmarkStart w:id="42" w:name="OLE_LINK30"/>
      <w:r w:rsidRPr="00F236D5">
        <w:t xml:space="preserve">El TERMINAL se comunicará con el sistema de control de ascensor para solicitar un ascensor de bajada o de subida antes de salir de casa mediante una simple pulsación en </w:t>
      </w:r>
      <w:bookmarkEnd w:id="42"/>
      <w:r w:rsidR="00CC0A8E" w:rsidRPr="00F236D5">
        <w:t>pantalla</w:t>
      </w:r>
      <w:r w:rsidR="00CC0A8E">
        <w:t>.</w:t>
      </w:r>
      <w:r w:rsidR="00CC0A8E" w:rsidRPr="00F236D5">
        <w:t xml:space="preserve"> </w:t>
      </w:r>
      <w:r w:rsidR="00CC0A8E">
        <w:t>El</w:t>
      </w:r>
      <w:r w:rsidR="00C945D1">
        <w:t xml:space="preserve"> TERMINAL</w:t>
      </w:r>
      <w:r w:rsidR="00C139B2" w:rsidRPr="009C0515">
        <w:t xml:space="preserve"> enviará el ascensor al vestíbulo desde donde el visitante ha hecho la llamada para concederle el acceso y luego enviará el ascensor a la planta del residente.</w:t>
      </w:r>
    </w:p>
    <w:p w14:paraId="541EBD9B" w14:textId="77777777" w:rsidR="00C139B2" w:rsidRPr="00CF00F3" w:rsidRDefault="00C139B2" w:rsidP="00C139B2">
      <w:pPr>
        <w:spacing w:after="120" w:line="407" w:lineRule="auto"/>
        <w:ind w:right="763"/>
        <w:jc w:val="both"/>
      </w:pPr>
      <w:r>
        <w:rPr>
          <w:u w:val="single" w:color="595959"/>
        </w:rPr>
        <w:t>T</w:t>
      </w:r>
      <w:r w:rsidRPr="00CF00F3">
        <w:rPr>
          <w:u w:val="single" w:color="595959"/>
        </w:rPr>
        <w:t>imbre</w:t>
      </w:r>
      <w:r>
        <w:rPr>
          <w:u w:val="single" w:color="595959"/>
        </w:rPr>
        <w:t xml:space="preserve"> de puerta</w:t>
      </w:r>
    </w:p>
    <w:p w14:paraId="3A5CD7E6" w14:textId="0383B325" w:rsidR="00C139B2" w:rsidRDefault="00C139B2" w:rsidP="00C139B2">
      <w:pPr>
        <w:pStyle w:val="Prrafodelista"/>
        <w:numPr>
          <w:ilvl w:val="0"/>
          <w:numId w:val="34"/>
        </w:numPr>
        <w:spacing w:after="259"/>
      </w:pPr>
      <w:r>
        <w:t>Será</w:t>
      </w:r>
      <w:r w:rsidRPr="00CF00F3">
        <w:t xml:space="preserve"> posible conectar un pulsador externo a</w:t>
      </w:r>
      <w:r w:rsidR="00C945D1">
        <w:t>l TERMINAL</w:t>
      </w:r>
      <w:r w:rsidRPr="00CF00F3">
        <w:t xml:space="preserve"> para la función de timbre</w:t>
      </w:r>
      <w:r>
        <w:t xml:space="preserve"> de puerta</w:t>
      </w:r>
      <w:r w:rsidRPr="00CF00F3">
        <w:t>.</w:t>
      </w:r>
    </w:p>
    <w:p w14:paraId="6E7C453E" w14:textId="30793B35" w:rsidR="00A92A74" w:rsidRPr="00CF00F3" w:rsidRDefault="00A92A74" w:rsidP="00C139B2">
      <w:pPr>
        <w:pStyle w:val="Prrafodelista"/>
        <w:numPr>
          <w:ilvl w:val="0"/>
          <w:numId w:val="34"/>
        </w:numPr>
        <w:spacing w:after="259"/>
      </w:pPr>
      <w:r>
        <w:t>Será posible mostrar la imagen de una cámara IP asociada a la puerta interior.</w:t>
      </w:r>
    </w:p>
    <w:p w14:paraId="16D35E4F" w14:textId="77777777" w:rsidR="00C139B2" w:rsidRPr="0045757A" w:rsidRDefault="00C139B2" w:rsidP="00C139B2">
      <w:pPr>
        <w:spacing w:after="259" w:line="259" w:lineRule="auto"/>
        <w:ind w:left="-5" w:hanging="10"/>
      </w:pPr>
      <w:r w:rsidRPr="0045757A">
        <w:rPr>
          <w:u w:val="single" w:color="595959"/>
        </w:rPr>
        <w:t>Mensajes de texto</w:t>
      </w:r>
    </w:p>
    <w:p w14:paraId="45D5C8AD" w14:textId="62080048" w:rsidR="00C139B2" w:rsidRPr="00CF00F3" w:rsidRDefault="00C945D1" w:rsidP="00C139B2">
      <w:pPr>
        <w:pStyle w:val="Prrafodelista"/>
        <w:numPr>
          <w:ilvl w:val="0"/>
          <w:numId w:val="34"/>
        </w:numPr>
      </w:pPr>
      <w:r>
        <w:t>El TERMINAL</w:t>
      </w:r>
      <w:r w:rsidR="00C139B2" w:rsidRPr="00CF00F3">
        <w:t xml:space="preserve"> podrá recibir mensajes de texto de</w:t>
      </w:r>
      <w:r w:rsidR="00C139B2">
        <w:t xml:space="preserve">l </w:t>
      </w:r>
      <w:r w:rsidR="00C139B2" w:rsidRPr="00CF00F3">
        <w:t xml:space="preserve">Software </w:t>
      </w:r>
      <w:r w:rsidR="00C139B2">
        <w:t>de Gestión</w:t>
      </w:r>
      <w:r w:rsidR="00C139B2" w:rsidRPr="00CF00F3">
        <w:t>.</w:t>
      </w:r>
    </w:p>
    <w:p w14:paraId="358075BB" w14:textId="01C4BFCD" w:rsidR="00C139B2" w:rsidRPr="00CF00F3" w:rsidRDefault="00C139B2" w:rsidP="00C139B2">
      <w:pPr>
        <w:pStyle w:val="Prrafodelista"/>
        <w:numPr>
          <w:ilvl w:val="0"/>
          <w:numId w:val="34"/>
        </w:numPr>
      </w:pPr>
      <w:r w:rsidRPr="00CF00F3">
        <w:t xml:space="preserve">Los mensajes recibidos se almacenarán en una bandeja de entrada de </w:t>
      </w:r>
      <w:r w:rsidR="00F236D5">
        <w:t xml:space="preserve">al menos 64 </w:t>
      </w:r>
      <w:r w:rsidRPr="00CF00F3">
        <w:t>mensajes.</w:t>
      </w:r>
    </w:p>
    <w:p w14:paraId="1C315B75" w14:textId="6EFBA8A5" w:rsidR="00C139B2" w:rsidRPr="00CF00F3" w:rsidRDefault="00C139B2" w:rsidP="00C139B2">
      <w:pPr>
        <w:pStyle w:val="Prrafodelista"/>
        <w:numPr>
          <w:ilvl w:val="0"/>
          <w:numId w:val="34"/>
        </w:numPr>
        <w:spacing w:after="252"/>
      </w:pPr>
      <w:r w:rsidRPr="00CF00F3">
        <w:t xml:space="preserve">El estado de mensajes recibidos pendientes </w:t>
      </w:r>
      <w:r w:rsidR="00F236D5">
        <w:t xml:space="preserve">de leer </w:t>
      </w:r>
      <w:r w:rsidRPr="00CF00F3">
        <w:t>se señalizará a través de un LED dedicado.</w:t>
      </w:r>
    </w:p>
    <w:p w14:paraId="2C8E46C9" w14:textId="77777777" w:rsidR="00C139B2" w:rsidRPr="0045757A" w:rsidRDefault="00C139B2" w:rsidP="00C139B2">
      <w:pPr>
        <w:spacing w:after="259" w:line="259" w:lineRule="auto"/>
        <w:ind w:left="-5" w:hanging="10"/>
      </w:pPr>
      <w:r w:rsidRPr="0045757A">
        <w:rPr>
          <w:u w:val="single" w:color="595959"/>
        </w:rPr>
        <w:t>Alarmas</w:t>
      </w:r>
    </w:p>
    <w:p w14:paraId="693E5818" w14:textId="1AD9486B" w:rsidR="00C139B2" w:rsidRPr="00CF00F3" w:rsidRDefault="00C945D1" w:rsidP="00C139B2">
      <w:pPr>
        <w:pStyle w:val="Prrafodelista"/>
        <w:numPr>
          <w:ilvl w:val="0"/>
          <w:numId w:val="34"/>
        </w:numPr>
      </w:pPr>
      <w:r>
        <w:t>El TERMINAL</w:t>
      </w:r>
      <w:r w:rsidR="00C139B2" w:rsidRPr="00CF00F3">
        <w:t xml:space="preserve"> gestionará al menos </w:t>
      </w:r>
      <w:r w:rsidR="00A92A74">
        <w:t>15</w:t>
      </w:r>
      <w:r w:rsidR="00A92A74" w:rsidRPr="00CF00F3">
        <w:t xml:space="preserve"> </w:t>
      </w:r>
      <w:r w:rsidR="00C139B2" w:rsidRPr="00CF00F3">
        <w:t>zona</w:t>
      </w:r>
      <w:r w:rsidR="00C139B2">
        <w:t>s</w:t>
      </w:r>
      <w:r w:rsidR="00C139B2" w:rsidRPr="00CF00F3">
        <w:t xml:space="preserve"> de sensores con </w:t>
      </w:r>
      <w:r w:rsidR="00C139B2">
        <w:t xml:space="preserve">modo de </w:t>
      </w:r>
      <w:r w:rsidR="00C139B2" w:rsidRPr="00CF00F3">
        <w:t xml:space="preserve">activación configurable como NO, NC o </w:t>
      </w:r>
      <w:proofErr w:type="gramStart"/>
      <w:r w:rsidR="00C139B2" w:rsidRPr="00CF00F3">
        <w:t>anti</w:t>
      </w:r>
      <w:r w:rsidR="003C017B">
        <w:t xml:space="preserve"> </w:t>
      </w:r>
      <w:r w:rsidR="00C139B2" w:rsidRPr="00CF00F3">
        <w:t>sabotaje</w:t>
      </w:r>
      <w:proofErr w:type="gramEnd"/>
      <w:r w:rsidR="00C139B2" w:rsidRPr="00CF00F3">
        <w:t>.</w:t>
      </w:r>
    </w:p>
    <w:p w14:paraId="17C69113" w14:textId="668F1EF6" w:rsidR="00C139B2" w:rsidRPr="00CF00F3" w:rsidRDefault="00C945D1" w:rsidP="00C139B2">
      <w:pPr>
        <w:pStyle w:val="Prrafodelista"/>
        <w:numPr>
          <w:ilvl w:val="0"/>
          <w:numId w:val="34"/>
        </w:numPr>
      </w:pPr>
      <w:r>
        <w:t>El TERMINAL</w:t>
      </w:r>
      <w:r w:rsidR="00C139B2" w:rsidRPr="00CF00F3">
        <w:t xml:space="preserve"> gestionará una sirena externa a través de un</w:t>
      </w:r>
      <w:r w:rsidR="00F236D5">
        <w:t>a salida</w:t>
      </w:r>
      <w:r w:rsidR="00C139B2" w:rsidRPr="00CF00F3">
        <w:t xml:space="preserve"> para señalar situaciones de alarma.</w:t>
      </w:r>
    </w:p>
    <w:p w14:paraId="37B83F26" w14:textId="77777777" w:rsidR="00C139B2" w:rsidRPr="00CF00F3" w:rsidRDefault="00C139B2" w:rsidP="00C139B2">
      <w:pPr>
        <w:pStyle w:val="Prrafodelista"/>
        <w:numPr>
          <w:ilvl w:val="0"/>
          <w:numId w:val="34"/>
        </w:numPr>
      </w:pPr>
      <w:r w:rsidRPr="00CF00F3">
        <w:t>Las zonas pueden configurarse como instantáneas o retardadas, con un tiempo de retardo variable.</w:t>
      </w:r>
    </w:p>
    <w:p w14:paraId="325B65F4" w14:textId="37F769A6" w:rsidR="00C139B2" w:rsidRPr="00CF00F3" w:rsidRDefault="00C139B2" w:rsidP="00C139B2">
      <w:pPr>
        <w:pStyle w:val="Prrafodelista"/>
        <w:numPr>
          <w:ilvl w:val="0"/>
          <w:numId w:val="34"/>
        </w:numPr>
      </w:pPr>
      <w:r w:rsidRPr="00CF00F3">
        <w:t>Cada zona debe ser libremente seleccionada</w:t>
      </w:r>
      <w:r>
        <w:t xml:space="preserve"> para un propósito diferente: presencia</w:t>
      </w:r>
      <w:r w:rsidRPr="00CF00F3">
        <w:t>, humo, gas, sensor de puerta, pánico, manipulación</w:t>
      </w:r>
      <w:r>
        <w:t>,</w:t>
      </w:r>
      <w:r w:rsidRPr="00CF00F3">
        <w:t xml:space="preserve"> para </w:t>
      </w:r>
      <w:r>
        <w:t>informar</w:t>
      </w:r>
      <w:r w:rsidRPr="00CF00F3">
        <w:t xml:space="preserve"> a la </w:t>
      </w:r>
      <w:r w:rsidR="00C945D1">
        <w:t>CONSERJERÍA</w:t>
      </w:r>
      <w:r w:rsidRPr="00CF00F3">
        <w:t xml:space="preserve"> sobre el origen de la alarma.</w:t>
      </w:r>
    </w:p>
    <w:p w14:paraId="7763109D" w14:textId="3D489A05" w:rsidR="00C139B2" w:rsidRPr="00CF00F3" w:rsidRDefault="00C139B2" w:rsidP="00C139B2">
      <w:pPr>
        <w:pStyle w:val="Prrafodelista"/>
        <w:numPr>
          <w:ilvl w:val="0"/>
          <w:numId w:val="34"/>
        </w:numPr>
        <w:spacing w:after="158" w:line="290" w:lineRule="auto"/>
        <w:ind w:right="-8"/>
        <w:jc w:val="both"/>
      </w:pPr>
      <w:r w:rsidRPr="00CF00F3">
        <w:t xml:space="preserve">El usuario deberá utilizar un código PIN personal para desarmar el sistema de alarma y para </w:t>
      </w:r>
      <w:r>
        <w:t>cesar</w:t>
      </w:r>
      <w:r w:rsidRPr="00CF00F3">
        <w:t xml:space="preserve"> la activación de la sirena. Deberá disponerse de un código PIN personal </w:t>
      </w:r>
      <w:r>
        <w:t xml:space="preserve">adicional </w:t>
      </w:r>
      <w:r w:rsidRPr="00CF00F3">
        <w:t xml:space="preserve">de </w:t>
      </w:r>
      <w:r>
        <w:t xml:space="preserve">intimidación </w:t>
      </w:r>
      <w:r w:rsidRPr="00CF00F3">
        <w:t xml:space="preserve">para </w:t>
      </w:r>
      <w:r>
        <w:t>informar</w:t>
      </w:r>
      <w:r w:rsidRPr="00CF00F3">
        <w:t xml:space="preserve"> a la </w:t>
      </w:r>
      <w:r w:rsidR="00C945D1">
        <w:t>CONSERJERÍA</w:t>
      </w:r>
      <w:r w:rsidRPr="00CF00F3">
        <w:t xml:space="preserve"> </w:t>
      </w:r>
      <w:r>
        <w:t>de</w:t>
      </w:r>
      <w:r w:rsidRPr="00CF00F3">
        <w:t xml:space="preserve"> una situación de </w:t>
      </w:r>
      <w:r>
        <w:t>emergencia</w:t>
      </w:r>
      <w:r w:rsidRPr="00CF00F3">
        <w:t xml:space="preserve"> en la que el propietario esté obligado a desactivar el sistema de alarma.</w:t>
      </w:r>
    </w:p>
    <w:p w14:paraId="2E81421C" w14:textId="53ECE2FD" w:rsidR="00C139B2" w:rsidRPr="003B0EFB" w:rsidRDefault="00C139B2" w:rsidP="00C139B2">
      <w:pPr>
        <w:pStyle w:val="Prrafodelista"/>
        <w:numPr>
          <w:ilvl w:val="0"/>
          <w:numId w:val="34"/>
        </w:numPr>
      </w:pPr>
      <w:r w:rsidRPr="003B0EFB">
        <w:t>El ajuste de la alarma debe ser extremadamente simple con tres escenarios diferentes:</w:t>
      </w:r>
      <w:r w:rsidR="00B31AD6">
        <w:t xml:space="preserve"> En casa, Noche y Fuera.</w:t>
      </w:r>
    </w:p>
    <w:p w14:paraId="164524A6" w14:textId="20B46CD8" w:rsidR="00C139B2" w:rsidRDefault="00C945D1" w:rsidP="00C139B2">
      <w:pPr>
        <w:pStyle w:val="Prrafodelista"/>
        <w:numPr>
          <w:ilvl w:val="0"/>
          <w:numId w:val="34"/>
        </w:numPr>
        <w:spacing w:after="259"/>
      </w:pPr>
      <w:r>
        <w:t>El TERMINAL</w:t>
      </w:r>
      <w:r w:rsidR="00C139B2" w:rsidRPr="003B0EFB">
        <w:t xml:space="preserve"> mostrará el estado actual de </w:t>
      </w:r>
      <w:r w:rsidR="00C139B2">
        <w:t xml:space="preserve">la </w:t>
      </w:r>
      <w:r w:rsidR="00C139B2" w:rsidRPr="003B0EFB">
        <w:t>alarma.</w:t>
      </w:r>
    </w:p>
    <w:p w14:paraId="44C056A3" w14:textId="21C87F96" w:rsidR="00A92A74" w:rsidRPr="003B0EFB" w:rsidRDefault="00A92A74" w:rsidP="00C139B2">
      <w:pPr>
        <w:pStyle w:val="Prrafodelista"/>
        <w:numPr>
          <w:ilvl w:val="0"/>
          <w:numId w:val="34"/>
        </w:numPr>
        <w:spacing w:after="259"/>
      </w:pPr>
      <w:r>
        <w:t>Se podrá seleccionar el modo Casa desde una PLACA empleando una tarjeta de proximidad.</w:t>
      </w:r>
    </w:p>
    <w:p w14:paraId="759BA83A" w14:textId="77777777" w:rsidR="00C139B2" w:rsidRPr="0045757A" w:rsidRDefault="00C139B2" w:rsidP="00C139B2">
      <w:pPr>
        <w:spacing w:after="259" w:line="259" w:lineRule="auto"/>
        <w:ind w:left="-5" w:hanging="10"/>
      </w:pPr>
      <w:r w:rsidRPr="0045757A">
        <w:rPr>
          <w:u w:val="single" w:color="595959"/>
        </w:rPr>
        <w:t>Eventos</w:t>
      </w:r>
    </w:p>
    <w:p w14:paraId="6F91B48D" w14:textId="52A95AD9" w:rsidR="00C139B2" w:rsidRPr="003B0EFB" w:rsidRDefault="00C945D1" w:rsidP="00C139B2">
      <w:pPr>
        <w:pStyle w:val="Prrafodelista"/>
        <w:numPr>
          <w:ilvl w:val="0"/>
          <w:numId w:val="34"/>
        </w:numPr>
        <w:spacing w:after="249"/>
      </w:pPr>
      <w:r>
        <w:t>El TERMINAL</w:t>
      </w:r>
      <w:r w:rsidR="00C139B2" w:rsidRPr="003B0EFB">
        <w:t xml:space="preserve"> generará una</w:t>
      </w:r>
      <w:r w:rsidR="00C139B2">
        <w:t xml:space="preserve"> información de evento inmediata</w:t>
      </w:r>
      <w:r w:rsidR="00C139B2" w:rsidRPr="003B0EFB">
        <w:t xml:space="preserve"> para cada actividad </w:t>
      </w:r>
      <w:r w:rsidR="00C139B2">
        <w:t xml:space="preserve">que realice </w:t>
      </w:r>
      <w:r w:rsidR="00C139B2" w:rsidRPr="003B0EFB">
        <w:t>al Software de Gestión</w:t>
      </w:r>
      <w:r w:rsidR="00C139B2">
        <w:t>,</w:t>
      </w:r>
      <w:r w:rsidR="00C139B2" w:rsidRPr="003B0EFB">
        <w:t xml:space="preserve"> con fecha, hora e información </w:t>
      </w:r>
      <w:r w:rsidR="00C139B2">
        <w:t>de</w:t>
      </w:r>
      <w:r>
        <w:t>l TERMINAL</w:t>
      </w:r>
      <w:r w:rsidR="00C139B2" w:rsidRPr="003B0EFB">
        <w:t xml:space="preserve"> para </w:t>
      </w:r>
      <w:r w:rsidR="00C139B2">
        <w:t xml:space="preserve">el </w:t>
      </w:r>
      <w:r w:rsidR="00C139B2" w:rsidRPr="003B0EFB">
        <w:t>registro de seguridad.</w:t>
      </w:r>
    </w:p>
    <w:p w14:paraId="43C86C40" w14:textId="77777777" w:rsidR="00C139B2" w:rsidRPr="0045757A" w:rsidRDefault="00C139B2" w:rsidP="00C139B2">
      <w:pPr>
        <w:spacing w:after="259" w:line="259" w:lineRule="auto"/>
        <w:ind w:left="-5" w:hanging="10"/>
      </w:pPr>
      <w:r w:rsidRPr="0045757A">
        <w:rPr>
          <w:u w:val="single" w:color="595959"/>
        </w:rPr>
        <w:lastRenderedPageBreak/>
        <w:t>Estado</w:t>
      </w:r>
    </w:p>
    <w:p w14:paraId="7AEDA3CB" w14:textId="5EDFA1B0" w:rsidR="00C139B2" w:rsidRPr="003B0EFB" w:rsidRDefault="00C945D1" w:rsidP="00C139B2">
      <w:pPr>
        <w:pStyle w:val="Prrafodelista"/>
        <w:numPr>
          <w:ilvl w:val="0"/>
          <w:numId w:val="34"/>
        </w:numPr>
      </w:pPr>
      <w:r>
        <w:t>El TERMINAL</w:t>
      </w:r>
      <w:r w:rsidR="00C139B2" w:rsidRPr="003B0EFB">
        <w:t xml:space="preserve"> mostrará a través de iconos individuales al menos el siguiente estado:</w:t>
      </w:r>
    </w:p>
    <w:p w14:paraId="09B1AD11" w14:textId="77777777" w:rsidR="00C139B2" w:rsidRPr="003B0EFB" w:rsidRDefault="00C139B2" w:rsidP="00C139B2">
      <w:pPr>
        <w:pStyle w:val="Prrafodelista"/>
        <w:numPr>
          <w:ilvl w:val="1"/>
          <w:numId w:val="34"/>
        </w:numPr>
      </w:pPr>
      <w:r w:rsidRPr="003B0EFB">
        <w:t>Conexión de red.</w:t>
      </w:r>
    </w:p>
    <w:p w14:paraId="004924A5" w14:textId="77777777" w:rsidR="00C139B2" w:rsidRPr="003B0EFB" w:rsidRDefault="00C139B2" w:rsidP="00C139B2">
      <w:pPr>
        <w:pStyle w:val="Prrafodelista"/>
        <w:numPr>
          <w:ilvl w:val="1"/>
          <w:numId w:val="34"/>
        </w:numPr>
      </w:pPr>
      <w:r>
        <w:t>Estado d</w:t>
      </w:r>
      <w:r w:rsidRPr="003B0EFB">
        <w:t>e la alarma.</w:t>
      </w:r>
    </w:p>
    <w:p w14:paraId="110F7BA7" w14:textId="77777777" w:rsidR="00C139B2" w:rsidRPr="003B0EFB" w:rsidRDefault="00C139B2" w:rsidP="00C139B2">
      <w:pPr>
        <w:pStyle w:val="Prrafodelista"/>
        <w:numPr>
          <w:ilvl w:val="1"/>
          <w:numId w:val="34"/>
        </w:numPr>
      </w:pPr>
      <w:r w:rsidRPr="003B0EFB">
        <w:t>Llamadas perdidas.</w:t>
      </w:r>
    </w:p>
    <w:p w14:paraId="1A076181" w14:textId="77777777" w:rsidR="00C139B2" w:rsidRPr="003B0EFB" w:rsidRDefault="00C139B2" w:rsidP="00C139B2">
      <w:pPr>
        <w:pStyle w:val="Prrafodelista"/>
        <w:numPr>
          <w:ilvl w:val="1"/>
          <w:numId w:val="34"/>
        </w:numPr>
      </w:pPr>
      <w:r w:rsidRPr="003B0EFB">
        <w:t>Recepción de mensajes.</w:t>
      </w:r>
    </w:p>
    <w:p w14:paraId="28345DAC" w14:textId="77742743" w:rsidR="00C139B2" w:rsidRDefault="00C139B2" w:rsidP="00C139B2">
      <w:pPr>
        <w:pStyle w:val="Prrafodelista"/>
        <w:numPr>
          <w:ilvl w:val="1"/>
          <w:numId w:val="34"/>
        </w:numPr>
        <w:spacing w:after="252"/>
      </w:pPr>
      <w:r w:rsidRPr="003B0EFB">
        <w:t>Modo No molestar activado.</w:t>
      </w:r>
    </w:p>
    <w:p w14:paraId="71DFF788" w14:textId="77777777" w:rsidR="00A92A74" w:rsidRPr="00B61737" w:rsidRDefault="00A92A74" w:rsidP="00B61737">
      <w:pPr>
        <w:spacing w:after="252"/>
        <w:rPr>
          <w:u w:val="single"/>
        </w:rPr>
      </w:pPr>
      <w:r w:rsidRPr="00B61737">
        <w:rPr>
          <w:u w:val="single"/>
        </w:rPr>
        <w:t>Domótica</w:t>
      </w:r>
    </w:p>
    <w:p w14:paraId="3E1336AB" w14:textId="38280708" w:rsidR="00A92A74" w:rsidRPr="003B0EFB" w:rsidRDefault="00A92A74" w:rsidP="00B61737">
      <w:pPr>
        <w:pStyle w:val="Prrafodelista"/>
        <w:numPr>
          <w:ilvl w:val="0"/>
          <w:numId w:val="34"/>
        </w:numPr>
        <w:spacing w:after="252"/>
      </w:pPr>
      <w:r>
        <w:t>El TERMINAL deberá manejar al menos 8 relés locales para realizar activaciones o desactivaciones por medio de la pantalla táctil.</w:t>
      </w:r>
    </w:p>
    <w:p w14:paraId="7BFA6A47" w14:textId="77777777" w:rsidR="00C139B2" w:rsidRPr="0045757A" w:rsidRDefault="00C139B2" w:rsidP="00C139B2">
      <w:pPr>
        <w:pStyle w:val="Ttulo3"/>
        <w:rPr>
          <w:rStyle w:val="Textoennegrita"/>
        </w:rPr>
      </w:pPr>
      <w:r w:rsidRPr="0045757A">
        <w:rPr>
          <w:rStyle w:val="Textoennegrita"/>
        </w:rPr>
        <w:t>C</w:t>
      </w:r>
      <w:r>
        <w:rPr>
          <w:rStyle w:val="Textoennegrita"/>
        </w:rPr>
        <w:t>aracterí</w:t>
      </w:r>
      <w:r w:rsidRPr="0045757A">
        <w:rPr>
          <w:rStyle w:val="Textoennegrita"/>
        </w:rPr>
        <w:t>stic</w:t>
      </w:r>
      <w:r>
        <w:rPr>
          <w:rStyle w:val="Textoennegrita"/>
        </w:rPr>
        <w:t>a</w:t>
      </w:r>
      <w:r w:rsidRPr="0045757A">
        <w:rPr>
          <w:rStyle w:val="Textoennegrita"/>
        </w:rPr>
        <w:t>s</w:t>
      </w:r>
    </w:p>
    <w:p w14:paraId="50CC0D31" w14:textId="77777777" w:rsidR="00C139B2" w:rsidRPr="0045757A" w:rsidRDefault="00C139B2" w:rsidP="00C139B2">
      <w:pPr>
        <w:rPr>
          <w:u w:val="single"/>
        </w:rPr>
      </w:pPr>
      <w:r w:rsidRPr="0045757A">
        <w:rPr>
          <w:u w:val="single"/>
        </w:rPr>
        <w:t>Audio</w:t>
      </w:r>
    </w:p>
    <w:p w14:paraId="3F23041E" w14:textId="77777777" w:rsidR="00C139B2" w:rsidRPr="00E910F2" w:rsidRDefault="00C139B2" w:rsidP="00C139B2">
      <w:pPr>
        <w:pStyle w:val="Prrafodelista"/>
        <w:numPr>
          <w:ilvl w:val="0"/>
          <w:numId w:val="34"/>
        </w:numPr>
      </w:pPr>
      <w:r w:rsidRPr="00E910F2">
        <w:t>Audio bidireccional con cancelación autom</w:t>
      </w:r>
      <w:r>
        <w:t>á</w:t>
      </w:r>
      <w:r w:rsidRPr="00E910F2">
        <w:t>tic</w:t>
      </w:r>
      <w:r>
        <w:t>a de</w:t>
      </w:r>
      <w:r w:rsidRPr="00E910F2">
        <w:t xml:space="preserve"> eco </w:t>
      </w:r>
      <w:r>
        <w:t>y cancelación de ruido</w:t>
      </w:r>
      <w:r w:rsidRPr="00E910F2">
        <w:t>.</w:t>
      </w:r>
    </w:p>
    <w:p w14:paraId="3D61BB48" w14:textId="77777777" w:rsidR="00C139B2" w:rsidRPr="00791F76" w:rsidRDefault="00C139B2" w:rsidP="00C139B2">
      <w:pPr>
        <w:pStyle w:val="Prrafodelista"/>
        <w:numPr>
          <w:ilvl w:val="0"/>
          <w:numId w:val="34"/>
        </w:numPr>
      </w:pPr>
      <w:r>
        <w:t>Altavoz de 1W.</w:t>
      </w:r>
    </w:p>
    <w:p w14:paraId="695A7E76" w14:textId="77777777" w:rsidR="00C139B2" w:rsidRPr="00DB6B98" w:rsidRDefault="00C139B2" w:rsidP="00C139B2">
      <w:pPr>
        <w:pStyle w:val="Prrafodelista"/>
        <w:numPr>
          <w:ilvl w:val="0"/>
          <w:numId w:val="34"/>
        </w:numPr>
        <w:rPr>
          <w:lang w:val="en-US"/>
        </w:rPr>
      </w:pPr>
      <w:r w:rsidRPr="00DB6B98">
        <w:rPr>
          <w:lang w:val="en-US"/>
        </w:rPr>
        <w:t>Overall Loudness Rating (OLR)&gt; 27dB.</w:t>
      </w:r>
    </w:p>
    <w:p w14:paraId="4FB275BE" w14:textId="77777777" w:rsidR="00C139B2" w:rsidRDefault="00C139B2" w:rsidP="00C139B2">
      <w:pPr>
        <w:pStyle w:val="Prrafodelista"/>
        <w:numPr>
          <w:ilvl w:val="0"/>
          <w:numId w:val="34"/>
        </w:numPr>
      </w:pPr>
      <w:r>
        <w:t>Distorsión acústica &lt;1%</w:t>
      </w:r>
    </w:p>
    <w:p w14:paraId="0C5BE40D" w14:textId="77777777" w:rsidR="00C139B2" w:rsidRDefault="00C139B2" w:rsidP="00C139B2">
      <w:pPr>
        <w:pStyle w:val="Prrafodelista"/>
        <w:numPr>
          <w:ilvl w:val="0"/>
          <w:numId w:val="34"/>
        </w:numPr>
      </w:pPr>
      <w:r>
        <w:t>Relación S/N &gt;40dB</w:t>
      </w:r>
    </w:p>
    <w:p w14:paraId="3C487B06" w14:textId="77777777" w:rsidR="00C139B2" w:rsidRPr="00E910F2" w:rsidRDefault="00C139B2" w:rsidP="00C139B2">
      <w:pPr>
        <w:pStyle w:val="Prrafodelista"/>
        <w:numPr>
          <w:ilvl w:val="0"/>
          <w:numId w:val="34"/>
        </w:numPr>
      </w:pPr>
      <w:r w:rsidRPr="00E910F2">
        <w:t>Ruido del canal inactivo &lt; 32dB (A)</w:t>
      </w:r>
    </w:p>
    <w:p w14:paraId="43A466C7" w14:textId="77777777" w:rsidR="00C139B2" w:rsidRPr="00E910F2" w:rsidRDefault="00C139B2" w:rsidP="00C139B2">
      <w:pPr>
        <w:pStyle w:val="Prrafodelista"/>
        <w:numPr>
          <w:ilvl w:val="0"/>
          <w:numId w:val="34"/>
        </w:numPr>
      </w:pPr>
      <w:r w:rsidRPr="00E910F2">
        <w:t>Presión Sonora del timbre de llamada &gt;80dB (A)</w:t>
      </w:r>
    </w:p>
    <w:p w14:paraId="1507B2B8" w14:textId="77777777" w:rsidR="00C139B2" w:rsidRDefault="00C139B2" w:rsidP="00C139B2">
      <w:pPr>
        <w:pStyle w:val="Prrafodelista"/>
        <w:numPr>
          <w:ilvl w:val="0"/>
          <w:numId w:val="34"/>
        </w:numPr>
      </w:pPr>
      <w:r>
        <w:t xml:space="preserve">Micrófono de </w:t>
      </w:r>
      <w:proofErr w:type="spellStart"/>
      <w:r>
        <w:t>Electret</w:t>
      </w:r>
      <w:proofErr w:type="spellEnd"/>
      <w:r>
        <w:t>.</w:t>
      </w:r>
    </w:p>
    <w:p w14:paraId="635FE8D3" w14:textId="77777777" w:rsidR="00C139B2" w:rsidRPr="003E5A71" w:rsidRDefault="00C139B2" w:rsidP="00C139B2">
      <w:pPr>
        <w:pStyle w:val="Prrafodelista"/>
        <w:numPr>
          <w:ilvl w:val="0"/>
          <w:numId w:val="34"/>
        </w:numPr>
      </w:pPr>
      <w:r w:rsidRPr="003E5A71">
        <w:t>Ajuste del nivel de audio en 6 pasos.</w:t>
      </w:r>
    </w:p>
    <w:p w14:paraId="7173D864" w14:textId="77777777" w:rsidR="00C139B2" w:rsidRPr="00C32CE4" w:rsidRDefault="00C139B2" w:rsidP="00C139B2">
      <w:pPr>
        <w:rPr>
          <w:u w:val="single"/>
        </w:rPr>
      </w:pPr>
      <w:r w:rsidRPr="00C32CE4">
        <w:rPr>
          <w:u w:val="single"/>
        </w:rPr>
        <w:t>TFT</w:t>
      </w:r>
    </w:p>
    <w:p w14:paraId="04416A32" w14:textId="44BDE5CF" w:rsidR="00C139B2" w:rsidRDefault="00C139B2" w:rsidP="00C139B2">
      <w:pPr>
        <w:pStyle w:val="Prrafodelista"/>
        <w:numPr>
          <w:ilvl w:val="0"/>
          <w:numId w:val="34"/>
        </w:numPr>
      </w:pPr>
      <w:r>
        <w:t>Tamaño: 10”.</w:t>
      </w:r>
    </w:p>
    <w:p w14:paraId="5C93A900" w14:textId="77777777" w:rsidR="00C139B2" w:rsidRDefault="00C139B2" w:rsidP="00C139B2">
      <w:pPr>
        <w:pStyle w:val="Prrafodelista"/>
        <w:numPr>
          <w:ilvl w:val="0"/>
          <w:numId w:val="34"/>
        </w:numPr>
      </w:pPr>
      <w:r>
        <w:t>Formato 16:9.</w:t>
      </w:r>
    </w:p>
    <w:p w14:paraId="27C73E9E" w14:textId="77777777" w:rsidR="00C139B2" w:rsidRDefault="00C139B2" w:rsidP="00C139B2">
      <w:pPr>
        <w:pStyle w:val="Prrafodelista"/>
        <w:numPr>
          <w:ilvl w:val="0"/>
          <w:numId w:val="34"/>
        </w:numPr>
      </w:pPr>
      <w:r>
        <w:t xml:space="preserve">Resolución: </w:t>
      </w:r>
      <w:r w:rsidRPr="001578E2">
        <w:t>1024x600</w:t>
      </w:r>
      <w:r>
        <w:t xml:space="preserve"> </w:t>
      </w:r>
      <w:proofErr w:type="gramStart"/>
      <w:r>
        <w:t>pixel</w:t>
      </w:r>
      <w:proofErr w:type="gramEnd"/>
      <w:r>
        <w:t>.</w:t>
      </w:r>
    </w:p>
    <w:p w14:paraId="21B9F02B" w14:textId="77777777" w:rsidR="00C139B2" w:rsidRDefault="00C139B2" w:rsidP="00C139B2">
      <w:pPr>
        <w:pStyle w:val="Prrafodelista"/>
        <w:numPr>
          <w:ilvl w:val="0"/>
          <w:numId w:val="34"/>
        </w:numPr>
      </w:pPr>
      <w:r>
        <w:t>Colores: 16.7M.</w:t>
      </w:r>
    </w:p>
    <w:p w14:paraId="753F6102" w14:textId="77777777" w:rsidR="00C139B2" w:rsidRDefault="00C139B2" w:rsidP="00C139B2">
      <w:pPr>
        <w:pStyle w:val="Prrafodelista"/>
        <w:numPr>
          <w:ilvl w:val="0"/>
          <w:numId w:val="34"/>
        </w:numPr>
      </w:pPr>
      <w:r>
        <w:t xml:space="preserve">Relación de Contraste: </w:t>
      </w:r>
      <w:r w:rsidRPr="001578E2">
        <w:t>500</w:t>
      </w:r>
      <w:r>
        <w:t>/1.</w:t>
      </w:r>
    </w:p>
    <w:p w14:paraId="1B797D32" w14:textId="0D71EDA8" w:rsidR="00C139B2" w:rsidRDefault="00C139B2" w:rsidP="00C139B2">
      <w:pPr>
        <w:pStyle w:val="Prrafodelista"/>
        <w:numPr>
          <w:ilvl w:val="0"/>
          <w:numId w:val="34"/>
        </w:numPr>
      </w:pPr>
      <w:r>
        <w:t>Brillo: 220cd/m2.</w:t>
      </w:r>
    </w:p>
    <w:p w14:paraId="1EC49732" w14:textId="519178E4" w:rsidR="00C139B2" w:rsidRPr="003E5A71" w:rsidRDefault="00C139B2" w:rsidP="00C139B2">
      <w:pPr>
        <w:pStyle w:val="Prrafodelista"/>
        <w:numPr>
          <w:ilvl w:val="0"/>
          <w:numId w:val="34"/>
        </w:numPr>
      </w:pPr>
      <w:r w:rsidRPr="003E5A71">
        <w:t>Ángulo de visión: 1</w:t>
      </w:r>
      <w:r w:rsidR="00584E29">
        <w:t>2</w:t>
      </w:r>
      <w:r w:rsidRPr="003E5A71">
        <w:t>0H / 1</w:t>
      </w:r>
      <w:r w:rsidR="00584E29">
        <w:t>1</w:t>
      </w:r>
      <w:r w:rsidRPr="003E5A71">
        <w:t>0V.</w:t>
      </w:r>
    </w:p>
    <w:p w14:paraId="76E91D32" w14:textId="77777777" w:rsidR="00C139B2" w:rsidRDefault="00C139B2" w:rsidP="00C139B2">
      <w:pPr>
        <w:pStyle w:val="Prrafodelista"/>
        <w:numPr>
          <w:ilvl w:val="0"/>
          <w:numId w:val="34"/>
        </w:numPr>
      </w:pPr>
      <w:proofErr w:type="spellStart"/>
      <w:r>
        <w:t>Backlight</w:t>
      </w:r>
      <w:proofErr w:type="spellEnd"/>
      <w:r>
        <w:t>: led.</w:t>
      </w:r>
    </w:p>
    <w:p w14:paraId="681204AB" w14:textId="77777777" w:rsidR="00C139B2" w:rsidRPr="003E5A71" w:rsidRDefault="00C139B2" w:rsidP="00C139B2">
      <w:pPr>
        <w:pStyle w:val="Prrafodelista"/>
        <w:numPr>
          <w:ilvl w:val="0"/>
          <w:numId w:val="34"/>
        </w:numPr>
      </w:pPr>
      <w:r w:rsidRPr="003E5A71">
        <w:t>Tecnología capacitiva de pantalla táctil.</w:t>
      </w:r>
    </w:p>
    <w:p w14:paraId="1649F78E" w14:textId="77777777" w:rsidR="00C139B2" w:rsidRDefault="00C139B2" w:rsidP="00C139B2">
      <w:pPr>
        <w:pStyle w:val="Prrafodelista"/>
        <w:numPr>
          <w:ilvl w:val="0"/>
          <w:numId w:val="34"/>
        </w:numPr>
      </w:pPr>
      <w:r>
        <w:t xml:space="preserve">Imagen de video: </w:t>
      </w:r>
    </w:p>
    <w:p w14:paraId="2EAAB77D" w14:textId="77777777" w:rsidR="00C139B2" w:rsidRPr="003E5A71" w:rsidRDefault="00C139B2" w:rsidP="00C139B2">
      <w:pPr>
        <w:pStyle w:val="Prrafodelista"/>
        <w:numPr>
          <w:ilvl w:val="1"/>
          <w:numId w:val="34"/>
        </w:numPr>
      </w:pPr>
      <w:r w:rsidRPr="003E5A71">
        <w:t>Seleccionable según el vídeo entrante (QVGA, VGA, HQ).</w:t>
      </w:r>
    </w:p>
    <w:p w14:paraId="664DF306" w14:textId="77777777" w:rsidR="00C139B2" w:rsidRDefault="00C139B2" w:rsidP="00C139B2">
      <w:pPr>
        <w:pStyle w:val="Prrafodelista"/>
        <w:numPr>
          <w:ilvl w:val="1"/>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p>
    <w:p w14:paraId="57712B5C" w14:textId="77777777" w:rsidR="00C139B2" w:rsidRDefault="00C139B2" w:rsidP="00C139B2">
      <w:pPr>
        <w:rPr>
          <w:u w:val="single"/>
        </w:rPr>
      </w:pPr>
      <w:r w:rsidRPr="0095440D">
        <w:rPr>
          <w:u w:val="single"/>
        </w:rPr>
        <w:t>Mec</w:t>
      </w:r>
      <w:r>
        <w:rPr>
          <w:u w:val="single"/>
        </w:rPr>
        <w:t>á</w:t>
      </w:r>
      <w:r w:rsidRPr="0095440D">
        <w:rPr>
          <w:u w:val="single"/>
        </w:rPr>
        <w:t>nica</w:t>
      </w:r>
    </w:p>
    <w:p w14:paraId="2B993DC4" w14:textId="08387919" w:rsidR="00C139B2" w:rsidRDefault="00C945D1" w:rsidP="00C139B2">
      <w:pPr>
        <w:spacing w:after="252"/>
      </w:pPr>
      <w:r>
        <w:t>El TERMINAL</w:t>
      </w:r>
      <w:r w:rsidR="00C139B2">
        <w:t xml:space="preserve"> deberá:</w:t>
      </w:r>
    </w:p>
    <w:p w14:paraId="30E35DC6" w14:textId="77777777" w:rsidR="00C139B2" w:rsidRPr="003E5A71" w:rsidRDefault="00C139B2" w:rsidP="00C139B2">
      <w:pPr>
        <w:pStyle w:val="Prrafodelista"/>
        <w:numPr>
          <w:ilvl w:val="0"/>
          <w:numId w:val="34"/>
        </w:numPr>
      </w:pPr>
      <w:r>
        <w:t>Estar c</w:t>
      </w:r>
      <w:r w:rsidRPr="003E5A71">
        <w:t>omp</w:t>
      </w:r>
      <w:r>
        <w:t>uesto</w:t>
      </w:r>
      <w:r w:rsidRPr="003E5A71">
        <w:t xml:space="preserve"> de dos partes: conector y monitor.</w:t>
      </w:r>
    </w:p>
    <w:p w14:paraId="1D91390B" w14:textId="77777777" w:rsidR="00C139B2" w:rsidRPr="003E5A71" w:rsidRDefault="00C139B2" w:rsidP="00C139B2">
      <w:pPr>
        <w:pStyle w:val="Prrafodelista"/>
        <w:numPr>
          <w:ilvl w:val="0"/>
          <w:numId w:val="34"/>
        </w:numPr>
        <w:spacing w:after="252"/>
      </w:pPr>
      <w:r w:rsidRPr="003E5A71">
        <w:t>Todo el cableado se conectará al monitor.</w:t>
      </w:r>
    </w:p>
    <w:p w14:paraId="674612BE" w14:textId="77777777" w:rsidR="00C139B2" w:rsidRDefault="00C139B2" w:rsidP="00B61737">
      <w:pPr>
        <w:spacing w:after="252"/>
      </w:pPr>
      <w:r>
        <w:t>El monitor deberá:</w:t>
      </w:r>
    </w:p>
    <w:p w14:paraId="0649E243" w14:textId="77777777" w:rsidR="00C139B2" w:rsidRPr="003E5A71" w:rsidRDefault="00C139B2" w:rsidP="00C139B2">
      <w:pPr>
        <w:pStyle w:val="Prrafodelista"/>
        <w:numPr>
          <w:ilvl w:val="1"/>
          <w:numId w:val="34"/>
        </w:numPr>
      </w:pPr>
      <w:r w:rsidRPr="003E5A71">
        <w:lastRenderedPageBreak/>
        <w:t>Tener una superficie frontal clara y plana sin aberturas ni partes móviles.</w:t>
      </w:r>
    </w:p>
    <w:p w14:paraId="5B79D2A5" w14:textId="77777777" w:rsidR="00C139B2" w:rsidRPr="003E5A71" w:rsidRDefault="00C139B2" w:rsidP="00C139B2">
      <w:pPr>
        <w:pStyle w:val="Prrafodelista"/>
        <w:numPr>
          <w:ilvl w:val="1"/>
          <w:numId w:val="34"/>
        </w:numPr>
      </w:pPr>
      <w:r w:rsidRPr="003E5A71">
        <w:t>No tene</w:t>
      </w:r>
      <w:r>
        <w:t>r</w:t>
      </w:r>
      <w:r w:rsidRPr="003E5A71">
        <w:t xml:space="preserve"> pulsadores mecánicos para una mejor apariencia, siendo tod</w:t>
      </w:r>
      <w:r>
        <w:t>a</w:t>
      </w:r>
      <w:r w:rsidRPr="003E5A71">
        <w:t xml:space="preserve"> l</w:t>
      </w:r>
      <w:r>
        <w:t>a</w:t>
      </w:r>
      <w:r w:rsidRPr="003E5A71">
        <w:t xml:space="preserve"> </w:t>
      </w:r>
      <w:r>
        <w:t xml:space="preserve">usabilidad </w:t>
      </w:r>
      <w:r w:rsidRPr="003E5A71">
        <w:t>a través de la pantalla capacitiva.</w:t>
      </w:r>
    </w:p>
    <w:p w14:paraId="6B92E785" w14:textId="77777777" w:rsidR="00C139B2" w:rsidRPr="003E5A71" w:rsidRDefault="00C139B2" w:rsidP="00C139B2">
      <w:pPr>
        <w:pStyle w:val="Prrafodelista"/>
        <w:numPr>
          <w:ilvl w:val="1"/>
          <w:numId w:val="34"/>
        </w:numPr>
      </w:pPr>
      <w:r w:rsidRPr="003E5A71">
        <w:t>Tener al menos 3 iconos de estado con retroiluminación led.</w:t>
      </w:r>
    </w:p>
    <w:p w14:paraId="7DC8C283" w14:textId="77777777" w:rsidR="00C139B2" w:rsidRPr="003E5A71" w:rsidRDefault="00C139B2" w:rsidP="00C139B2">
      <w:pPr>
        <w:pStyle w:val="Prrafodelista"/>
        <w:numPr>
          <w:ilvl w:val="1"/>
          <w:numId w:val="34"/>
        </w:numPr>
      </w:pPr>
      <w:r w:rsidRPr="003E5A71">
        <w:t>Est</w:t>
      </w:r>
      <w:r>
        <w:t>ar</w:t>
      </w:r>
      <w:r w:rsidRPr="003E5A71">
        <w:t xml:space="preserve"> disponible en color blanco, plata, negro y oro.</w:t>
      </w:r>
    </w:p>
    <w:p w14:paraId="19DB1CB2" w14:textId="77777777" w:rsidR="00C139B2" w:rsidRPr="003E5A71" w:rsidRDefault="00C139B2" w:rsidP="00C139B2">
      <w:pPr>
        <w:pStyle w:val="Prrafodelista"/>
        <w:numPr>
          <w:ilvl w:val="1"/>
          <w:numId w:val="34"/>
        </w:numPr>
        <w:spacing w:after="252"/>
      </w:pPr>
      <w:r>
        <w:t>Sobresalir</w:t>
      </w:r>
      <w:r w:rsidRPr="003E5A71">
        <w:t xml:space="preserve"> no más de 20 mm de la pared.</w:t>
      </w:r>
    </w:p>
    <w:p w14:paraId="05E88AF2" w14:textId="77777777" w:rsidR="00C139B2" w:rsidRPr="003E5A71" w:rsidRDefault="00C139B2" w:rsidP="00C139B2">
      <w:pPr>
        <w:pStyle w:val="Prrafodelista"/>
      </w:pPr>
    </w:p>
    <w:p w14:paraId="452714D2" w14:textId="77777777" w:rsidR="00C139B2" w:rsidRPr="003E5A71" w:rsidRDefault="00C139B2" w:rsidP="00C139B2">
      <w:pPr>
        <w:rPr>
          <w:u w:val="single"/>
        </w:rPr>
      </w:pPr>
      <w:r>
        <w:rPr>
          <w:u w:val="single"/>
        </w:rPr>
        <w:t>Elé</w:t>
      </w:r>
      <w:r w:rsidRPr="003E5A71">
        <w:rPr>
          <w:u w:val="single"/>
        </w:rPr>
        <w:t>ctrica</w:t>
      </w:r>
    </w:p>
    <w:p w14:paraId="07568AE5" w14:textId="612B6C1E" w:rsidR="00C139B2" w:rsidRPr="003E5A71" w:rsidRDefault="00C139B2" w:rsidP="00C139B2">
      <w:pPr>
        <w:spacing w:after="0"/>
        <w:jc w:val="both"/>
        <w:rPr>
          <w:rFonts w:cstheme="minorHAnsi"/>
        </w:rPr>
      </w:pPr>
      <w:r w:rsidRPr="003E5A71">
        <w:t xml:space="preserve">La alimentación debe ser suministrada por una fuente externa </w:t>
      </w:r>
      <w:r>
        <w:t>de</w:t>
      </w:r>
      <w:r w:rsidRPr="003E5A71">
        <w:t xml:space="preserve"> 12V</w:t>
      </w:r>
      <w:r w:rsidR="0027409D">
        <w:t>dc</w:t>
      </w:r>
      <w:r w:rsidRPr="003E5A71">
        <w:rPr>
          <w:rFonts w:cstheme="minorHAnsi"/>
        </w:rPr>
        <w:t>.</w:t>
      </w:r>
    </w:p>
    <w:p w14:paraId="1E1B1510" w14:textId="77777777" w:rsidR="00C139B2" w:rsidRPr="003E5A71" w:rsidRDefault="00C139B2" w:rsidP="00C139B2">
      <w:pPr>
        <w:spacing w:after="0"/>
        <w:jc w:val="both"/>
        <w:rPr>
          <w:rFonts w:cstheme="minorHAnsi"/>
        </w:rPr>
      </w:pPr>
    </w:p>
    <w:p w14:paraId="1003BE30" w14:textId="77777777" w:rsidR="00C139B2" w:rsidRPr="003E5A71" w:rsidRDefault="00C139B2" w:rsidP="00C139B2">
      <w:pPr>
        <w:spacing w:after="0"/>
        <w:jc w:val="both"/>
        <w:rPr>
          <w:rFonts w:cstheme="minorHAnsi"/>
        </w:rPr>
      </w:pPr>
      <w:r w:rsidRPr="003E5A71">
        <w:rPr>
          <w:u w:val="single" w:color="595959"/>
        </w:rPr>
        <w:t>Ambiental</w:t>
      </w:r>
      <w:r w:rsidRPr="003E5A71">
        <w:rPr>
          <w:rFonts w:cstheme="minorHAnsi"/>
        </w:rPr>
        <w:t xml:space="preserve"> </w:t>
      </w:r>
    </w:p>
    <w:p w14:paraId="7AA3F3D4" w14:textId="05B09ABC" w:rsidR="00C139B2" w:rsidRPr="003E5A71" w:rsidRDefault="00C945D1" w:rsidP="00C139B2">
      <w:pPr>
        <w:spacing w:after="252"/>
      </w:pPr>
      <w:r>
        <w:t>El TERMINAL</w:t>
      </w:r>
      <w:r w:rsidR="00C139B2" w:rsidRPr="003E5A71">
        <w:t xml:space="preserve"> deberá cumplir como mínimo:</w:t>
      </w:r>
    </w:p>
    <w:p w14:paraId="7ECDF549" w14:textId="77777777" w:rsidR="00C139B2" w:rsidRPr="00EF606C" w:rsidRDefault="00C139B2" w:rsidP="00C139B2">
      <w:pPr>
        <w:pStyle w:val="Prrafodelista"/>
        <w:numPr>
          <w:ilvl w:val="0"/>
          <w:numId w:val="34"/>
        </w:numPr>
        <w:spacing w:after="57"/>
      </w:pPr>
      <w:r w:rsidRPr="00EF606C">
        <w:t>IP 30.</w:t>
      </w:r>
    </w:p>
    <w:p w14:paraId="3E47F9AA" w14:textId="77777777" w:rsidR="00C139B2" w:rsidRPr="00EF606C" w:rsidRDefault="00C139B2" w:rsidP="00C139B2">
      <w:pPr>
        <w:pStyle w:val="Prrafodelista"/>
        <w:numPr>
          <w:ilvl w:val="0"/>
          <w:numId w:val="34"/>
        </w:numPr>
        <w:spacing w:after="57"/>
      </w:pPr>
      <w:r w:rsidRPr="00EF606C">
        <w:t>IK 04.</w:t>
      </w:r>
    </w:p>
    <w:p w14:paraId="6A41CA3E" w14:textId="77777777" w:rsidR="00C139B2" w:rsidRPr="00EF606C" w:rsidRDefault="00C139B2" w:rsidP="00C139B2">
      <w:pPr>
        <w:pStyle w:val="Prrafodelista"/>
        <w:numPr>
          <w:ilvl w:val="0"/>
          <w:numId w:val="34"/>
        </w:numPr>
        <w:spacing w:after="42"/>
      </w:pPr>
      <w:r w:rsidRPr="00EF606C">
        <w:t xml:space="preserve">Rango de temperatura: -20 +50 </w:t>
      </w:r>
      <w:proofErr w:type="spellStart"/>
      <w:r w:rsidRPr="00EF606C">
        <w:t>ºC</w:t>
      </w:r>
      <w:proofErr w:type="spellEnd"/>
      <w:r w:rsidRPr="00EF606C">
        <w:t>.</w:t>
      </w:r>
    </w:p>
    <w:p w14:paraId="78F8A468" w14:textId="77777777" w:rsidR="00C139B2" w:rsidRPr="00EF606C" w:rsidRDefault="00C139B2" w:rsidP="00C139B2">
      <w:pPr>
        <w:pStyle w:val="Prrafodelista"/>
        <w:numPr>
          <w:ilvl w:val="0"/>
          <w:numId w:val="34"/>
        </w:numPr>
        <w:spacing w:after="252"/>
      </w:pPr>
      <w:r w:rsidRPr="00EF606C">
        <w:t>Rango de humedad relativa: 5 - 90% (sin condensación).</w:t>
      </w:r>
    </w:p>
    <w:p w14:paraId="75C81B98" w14:textId="77777777" w:rsidR="00C139B2" w:rsidRPr="003E5A71" w:rsidRDefault="00C139B2" w:rsidP="00C139B2">
      <w:pPr>
        <w:spacing w:after="259" w:line="259" w:lineRule="auto"/>
        <w:ind w:left="-5" w:hanging="10"/>
      </w:pPr>
      <w:r w:rsidRPr="003E5A71">
        <w:rPr>
          <w:u w:val="single" w:color="595959"/>
        </w:rPr>
        <w:t>Seguridad física</w:t>
      </w:r>
    </w:p>
    <w:p w14:paraId="18D79320" w14:textId="03EABB00" w:rsidR="00C139B2" w:rsidRPr="00EF606C" w:rsidRDefault="00C945D1" w:rsidP="00C139B2">
      <w:pPr>
        <w:pStyle w:val="Prrafodelista"/>
        <w:numPr>
          <w:ilvl w:val="0"/>
          <w:numId w:val="34"/>
        </w:numPr>
        <w:spacing w:after="252"/>
        <w:ind w:left="600"/>
      </w:pPr>
      <w:r>
        <w:t>El TERMINAL</w:t>
      </w:r>
      <w:r w:rsidR="00C139B2" w:rsidRPr="00EF606C">
        <w:t xml:space="preserve"> debe estar protegida mediante un interruptor tamper contra manipulaciones indebidas para detectar el </w:t>
      </w:r>
      <w:r w:rsidR="00C139B2">
        <w:t>sabotaje</w:t>
      </w:r>
      <w:r w:rsidR="00C139B2" w:rsidRPr="00EF606C">
        <w:t xml:space="preserve"> y generar la alarma a la</w:t>
      </w:r>
      <w:r w:rsidR="00C139B2">
        <w:t xml:space="preserve"> </w:t>
      </w:r>
      <w:r>
        <w:t>CONSERJERÍA</w:t>
      </w:r>
      <w:r w:rsidR="00C139B2" w:rsidRPr="00EF606C">
        <w:t>.</w:t>
      </w:r>
    </w:p>
    <w:p w14:paraId="213404AC" w14:textId="77777777" w:rsidR="00C139B2" w:rsidRPr="003E5A71" w:rsidRDefault="00C139B2" w:rsidP="00C139B2">
      <w:pPr>
        <w:spacing w:after="187" w:line="259" w:lineRule="auto"/>
        <w:ind w:left="-5" w:hanging="10"/>
      </w:pPr>
      <w:r w:rsidRPr="003E5A71">
        <w:rPr>
          <w:u w:val="single" w:color="595959"/>
        </w:rPr>
        <w:t>Interfaces</w:t>
      </w:r>
    </w:p>
    <w:p w14:paraId="63A4105A" w14:textId="75691B55" w:rsidR="00C139B2" w:rsidRPr="003E5A71" w:rsidRDefault="00C945D1" w:rsidP="00C139B2">
      <w:pPr>
        <w:spacing w:after="252"/>
      </w:pPr>
      <w:r>
        <w:t>El TERMINAL</w:t>
      </w:r>
      <w:r w:rsidR="00C139B2" w:rsidRPr="003E5A71">
        <w:t xml:space="preserve"> deberá:</w:t>
      </w:r>
    </w:p>
    <w:p w14:paraId="28142CAE" w14:textId="77777777" w:rsidR="00C139B2" w:rsidRPr="00EF606C" w:rsidRDefault="00C139B2" w:rsidP="00C139B2">
      <w:pPr>
        <w:pStyle w:val="Prrafodelista"/>
        <w:numPr>
          <w:ilvl w:val="0"/>
          <w:numId w:val="34"/>
        </w:numPr>
        <w:spacing w:after="57"/>
      </w:pPr>
      <w:r w:rsidRPr="00EF606C">
        <w:t>Tene</w:t>
      </w:r>
      <w:r>
        <w:t>r</w:t>
      </w:r>
      <w:r w:rsidRPr="00EF606C">
        <w:t xml:space="preserve"> una interfaz gráfica de usuario intuitiva con iconos simples etiquetados</w:t>
      </w:r>
      <w:r>
        <w:t xml:space="preserve"> y</w:t>
      </w:r>
      <w:r w:rsidRPr="00EF606C">
        <w:t xml:space="preserve"> con todas las opciones a la vista.</w:t>
      </w:r>
    </w:p>
    <w:p w14:paraId="2902DCD7" w14:textId="77777777" w:rsidR="00C139B2" w:rsidRPr="00EF606C" w:rsidRDefault="00C139B2" w:rsidP="00C139B2">
      <w:pPr>
        <w:pStyle w:val="Prrafodelista"/>
        <w:numPr>
          <w:ilvl w:val="0"/>
          <w:numId w:val="34"/>
        </w:numPr>
        <w:spacing w:after="42"/>
      </w:pPr>
      <w:r w:rsidRPr="00EF606C">
        <w:t>Est</w:t>
      </w:r>
      <w:r>
        <w:t>ar</w:t>
      </w:r>
      <w:r w:rsidRPr="00EF606C">
        <w:t xml:space="preserve"> conectado a la red mediante un conector RJ-45 estándar.</w:t>
      </w:r>
    </w:p>
    <w:p w14:paraId="6DDEDE79" w14:textId="34436731" w:rsidR="00C139B2" w:rsidRPr="00EF606C" w:rsidRDefault="00C139B2" w:rsidP="00C139B2">
      <w:pPr>
        <w:pStyle w:val="Prrafodelista"/>
        <w:numPr>
          <w:ilvl w:val="0"/>
          <w:numId w:val="34"/>
        </w:numPr>
        <w:spacing w:after="57"/>
      </w:pPr>
      <w:r w:rsidRPr="00EF606C">
        <w:t>Control</w:t>
      </w:r>
      <w:r>
        <w:t>ar</w:t>
      </w:r>
      <w:r w:rsidRPr="00EF606C">
        <w:t xml:space="preserve"> un </w:t>
      </w:r>
      <w:r w:rsidR="00B31AD6">
        <w:t>pulsador</w:t>
      </w:r>
      <w:r w:rsidR="00B31AD6" w:rsidRPr="00EF606C">
        <w:t xml:space="preserve"> </w:t>
      </w:r>
      <w:r w:rsidRPr="00EF606C">
        <w:t xml:space="preserve">de timbre </w:t>
      </w:r>
      <w:r>
        <w:t xml:space="preserve">de puerta </w:t>
      </w:r>
      <w:r w:rsidRPr="00EF606C">
        <w:t>y gener</w:t>
      </w:r>
      <w:r>
        <w:t>ar una</w:t>
      </w:r>
      <w:r w:rsidRPr="00EF606C">
        <w:t xml:space="preserve"> melodía cuando </w:t>
      </w:r>
      <w:r>
        <w:t>se</w:t>
      </w:r>
      <w:r w:rsidRPr="00EF606C">
        <w:t xml:space="preserve"> activ</w:t>
      </w:r>
      <w:r>
        <w:t>e</w:t>
      </w:r>
      <w:r w:rsidRPr="00EF606C">
        <w:t>.</w:t>
      </w:r>
    </w:p>
    <w:p w14:paraId="1A09B4E8" w14:textId="21023ACB" w:rsidR="00C139B2" w:rsidRPr="00EF606C" w:rsidRDefault="00C139B2" w:rsidP="00C139B2">
      <w:pPr>
        <w:pStyle w:val="Prrafodelista"/>
        <w:numPr>
          <w:ilvl w:val="0"/>
          <w:numId w:val="34"/>
        </w:numPr>
        <w:spacing w:after="57"/>
      </w:pPr>
      <w:r w:rsidRPr="00EF606C">
        <w:t>Supervisar un botón de páni</w:t>
      </w:r>
      <w:r>
        <w:t>co o un sensor externo que envíe</w:t>
      </w:r>
      <w:r w:rsidRPr="00EF606C">
        <w:t xml:space="preserve"> mensajes de </w:t>
      </w:r>
      <w:r>
        <w:t>alarma</w:t>
      </w:r>
      <w:r w:rsidRPr="00EF606C">
        <w:t xml:space="preserve"> a </w:t>
      </w:r>
      <w:r>
        <w:t xml:space="preserve">la </w:t>
      </w:r>
      <w:r w:rsidR="00C945D1">
        <w:t>CONSERJERÍA</w:t>
      </w:r>
      <w:r w:rsidRPr="00EF606C">
        <w:t xml:space="preserve"> y </w:t>
      </w:r>
      <w:r>
        <w:t>al Software d</w:t>
      </w:r>
      <w:r w:rsidRPr="00EF606C">
        <w:t xml:space="preserve">e </w:t>
      </w:r>
      <w:r>
        <w:t>Gestión</w:t>
      </w:r>
      <w:r w:rsidRPr="00EF606C">
        <w:t>.</w:t>
      </w:r>
    </w:p>
    <w:p w14:paraId="016DDFF5" w14:textId="77777777" w:rsidR="00C139B2" w:rsidRDefault="00C139B2" w:rsidP="00C139B2">
      <w:pPr>
        <w:pStyle w:val="Prrafodelista"/>
        <w:numPr>
          <w:ilvl w:val="0"/>
          <w:numId w:val="34"/>
        </w:numPr>
        <w:spacing w:after="232" w:line="290" w:lineRule="auto"/>
        <w:ind w:right="-8"/>
        <w:jc w:val="both"/>
      </w:pPr>
      <w:r w:rsidRPr="00EF606C">
        <w:t>Comun</w:t>
      </w:r>
      <w:r>
        <w:t>icar</w:t>
      </w:r>
      <w:r w:rsidRPr="00EF606C">
        <w:t xml:space="preserve"> con los dispositivos de control de ascensor </w:t>
      </w:r>
      <w:r w:rsidRPr="009C0515">
        <w:t>para enviar el ascensor al hall p</w:t>
      </w:r>
      <w:r w:rsidRPr="00EF606C">
        <w:t>ara dar la bienvenida a los visitantes o al piso del residente antes de salir de casa, con información de estado de</w:t>
      </w:r>
      <w:r>
        <w:t>l</w:t>
      </w:r>
      <w:r w:rsidRPr="00EF606C">
        <w:t xml:space="preserve"> ascensor sobre el piso </w:t>
      </w:r>
      <w:r>
        <w:t xml:space="preserve">donde se encuentra </w:t>
      </w:r>
      <w:r w:rsidRPr="00EF606C">
        <w:t xml:space="preserve">y el sentido de movimiento. </w:t>
      </w:r>
    </w:p>
    <w:p w14:paraId="6F356BE7" w14:textId="5F3AF6B8" w:rsidR="00C139B2" w:rsidRPr="00EF606C" w:rsidRDefault="00C139B2" w:rsidP="00C139B2">
      <w:pPr>
        <w:pStyle w:val="Prrafodelista"/>
        <w:numPr>
          <w:ilvl w:val="0"/>
          <w:numId w:val="34"/>
        </w:numPr>
        <w:spacing w:after="232" w:line="290" w:lineRule="auto"/>
        <w:ind w:right="-8"/>
        <w:jc w:val="both"/>
      </w:pPr>
      <w:r>
        <w:t>Tener</w:t>
      </w:r>
      <w:r w:rsidRPr="00EF606C">
        <w:t xml:space="preserve"> </w:t>
      </w:r>
      <w:r w:rsidR="00B31AD6">
        <w:t>7</w:t>
      </w:r>
      <w:r w:rsidR="00B31AD6" w:rsidRPr="00EF606C">
        <w:t xml:space="preserve"> </w:t>
      </w:r>
      <w:r w:rsidRPr="00EF606C">
        <w:t>zonas de conexión de alarma para gestionar sensores configurables con detección de sabotaje</w:t>
      </w:r>
      <w:r w:rsidR="00A92A74" w:rsidRPr="00A92A74">
        <w:t xml:space="preserve"> </w:t>
      </w:r>
      <w:r w:rsidR="00A92A74">
        <w:t>y 16 zonas de alarma gestionadas mediante un módulo RS-485</w:t>
      </w:r>
      <w:r w:rsidRPr="00EF606C">
        <w:t>.</w:t>
      </w:r>
    </w:p>
    <w:p w14:paraId="6F797C12" w14:textId="77777777" w:rsidR="00C139B2" w:rsidRPr="003E5A71" w:rsidRDefault="00C139B2" w:rsidP="00C139B2">
      <w:pPr>
        <w:rPr>
          <w:color w:val="FF0000"/>
        </w:rPr>
      </w:pPr>
      <w:r w:rsidRPr="003E5A71">
        <w:rPr>
          <w:color w:val="FF0000"/>
        </w:rPr>
        <w:t xml:space="preserve"> </w:t>
      </w:r>
    </w:p>
    <w:p w14:paraId="627E842F" w14:textId="614BCDEE" w:rsidR="003B6EF4" w:rsidRPr="00C139B2" w:rsidRDefault="00C139B2" w:rsidP="003B6EF4">
      <w:pPr>
        <w:rPr>
          <w:color w:val="FF0000"/>
        </w:rPr>
      </w:pPr>
      <w:r w:rsidRPr="00EF606C">
        <w:rPr>
          <w:color w:val="FF0000"/>
        </w:rPr>
        <w:t>[</w:t>
      </w:r>
      <w:r>
        <w:rPr>
          <w:color w:val="FF0000"/>
        </w:rPr>
        <w:t>ESTA PARTE ES PARA</w:t>
      </w:r>
      <w:r w:rsidRPr="00746BE1">
        <w:rPr>
          <w:color w:val="FF0000"/>
        </w:rPr>
        <w:t xml:space="preserve"> IDENTIFICACIÓN.</w:t>
      </w:r>
      <w:r w:rsidRPr="00746BE1">
        <w:t xml:space="preserve"> </w:t>
      </w:r>
      <w:r w:rsidRPr="00746BE1">
        <w:rPr>
          <w:color w:val="FF0000"/>
        </w:rPr>
        <w:t>INCLUI</w:t>
      </w:r>
      <w:r w:rsidR="00974409">
        <w:rPr>
          <w:color w:val="FF0000"/>
        </w:rPr>
        <w:t>R</w:t>
      </w:r>
      <w:r w:rsidRPr="00746BE1">
        <w:rPr>
          <w:color w:val="FF0000"/>
        </w:rPr>
        <w:t xml:space="preserve"> CUANDO </w:t>
      </w:r>
      <w:r>
        <w:rPr>
          <w:color w:val="FF0000"/>
        </w:rPr>
        <w:t>SEA N</w:t>
      </w:r>
      <w:r w:rsidRPr="00746BE1">
        <w:rPr>
          <w:color w:val="FF0000"/>
        </w:rPr>
        <w:t>ECESARIO</w:t>
      </w:r>
      <w:r>
        <w:rPr>
          <w:color w:val="FF0000"/>
        </w:rPr>
        <w:t>]</w:t>
      </w:r>
    </w:p>
    <w:p w14:paraId="14C156B4" w14:textId="1CBBF176" w:rsidR="00974409" w:rsidRDefault="00974409" w:rsidP="00D453DA"/>
    <w:p w14:paraId="357D640B" w14:textId="07F7784A" w:rsidR="00D453DA" w:rsidRPr="00584E29" w:rsidRDefault="00D453DA" w:rsidP="00D453DA">
      <w:r w:rsidRPr="00584E29">
        <w:t>REFERENC</w:t>
      </w:r>
      <w:r w:rsidR="00584E29">
        <w:t>IA</w:t>
      </w:r>
      <w:r w:rsidRPr="00584E29">
        <w:t>S: 9527</w:t>
      </w:r>
      <w:r w:rsidR="00A84C67">
        <w:t>0</w:t>
      </w:r>
      <w:r w:rsidRPr="00584E29">
        <w:t>1 (</w:t>
      </w:r>
      <w:r w:rsidR="00584E29" w:rsidRPr="00584E29">
        <w:t>BLANCO</w:t>
      </w:r>
      <w:r w:rsidRPr="00584E29">
        <w:t>), 9527</w:t>
      </w:r>
      <w:r w:rsidR="00A84C67">
        <w:t>0</w:t>
      </w:r>
      <w:r w:rsidRPr="00584E29">
        <w:t>3 (</w:t>
      </w:r>
      <w:r w:rsidR="00584E29" w:rsidRPr="00584E29">
        <w:t>NEGRO</w:t>
      </w:r>
      <w:r w:rsidRPr="00584E29">
        <w:t>)</w:t>
      </w:r>
    </w:p>
    <w:p w14:paraId="2673D6D6" w14:textId="223AE0AF" w:rsidR="00D453DA" w:rsidRPr="00A84C67" w:rsidRDefault="003C017B" w:rsidP="00D453DA">
      <w:r>
        <w:rPr>
          <w:noProof/>
          <w:lang w:val="en-GB" w:eastAsia="zh-CN"/>
        </w:rPr>
        <w:lastRenderedPageBreak/>
        <w:drawing>
          <wp:anchor distT="0" distB="0" distL="114300" distR="114300" simplePos="0" relativeHeight="251661824" behindDoc="0" locked="0" layoutInCell="1" allowOverlap="1" wp14:anchorId="1CD0D427" wp14:editId="44A51218">
            <wp:simplePos x="0" y="0"/>
            <wp:positionH relativeFrom="margin">
              <wp:posOffset>-51435</wp:posOffset>
            </wp:positionH>
            <wp:positionV relativeFrom="paragraph">
              <wp:posOffset>0</wp:posOffset>
            </wp:positionV>
            <wp:extent cx="2228850" cy="15716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o_10_lo.jpg"/>
                    <pic:cNvPicPr/>
                  </pic:nvPicPr>
                  <pic:blipFill rotWithShape="1">
                    <a:blip r:embed="rId22" cstate="screen">
                      <a:extLst>
                        <a:ext uri="{28A0092B-C50C-407E-A947-70E740481C1C}">
                          <a14:useLocalDpi xmlns:a14="http://schemas.microsoft.com/office/drawing/2010/main"/>
                        </a:ext>
                      </a:extLst>
                    </a:blip>
                    <a:srcRect l="9430" t="13613" r="8847"/>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3DA" w:rsidRPr="00A84C67">
        <w:t>DESIGNA</w:t>
      </w:r>
      <w:r w:rsidR="00584E29" w:rsidRPr="00A84C67">
        <w:t>C</w:t>
      </w:r>
      <w:r w:rsidR="00D453DA" w:rsidRPr="00A84C67">
        <w:t>I</w:t>
      </w:r>
      <w:r w:rsidR="00584E29" w:rsidRPr="00A84C67">
        <w:t>Ó</w:t>
      </w:r>
      <w:r w:rsidR="00D453DA" w:rsidRPr="00A84C67">
        <w:t xml:space="preserve">N: </w:t>
      </w:r>
      <w:r w:rsidR="00584E29" w:rsidRPr="00A84C67">
        <w:t>MONITOR MIO 10”</w:t>
      </w:r>
    </w:p>
    <w:p w14:paraId="36F4DBFD" w14:textId="77777777" w:rsidR="00CF35B8" w:rsidRPr="00EF606C" w:rsidRDefault="00CF35B8" w:rsidP="00CF35B8">
      <w:r w:rsidRPr="00EF606C">
        <w:t xml:space="preserve">REFERENCIA: </w:t>
      </w:r>
      <w:r>
        <w:t>9541</w:t>
      </w:r>
    </w:p>
    <w:p w14:paraId="6AA8464F" w14:textId="77777777" w:rsidR="00CF35B8" w:rsidRPr="000A251E" w:rsidRDefault="00CF35B8" w:rsidP="00CF35B8">
      <w:r w:rsidRPr="000A251E">
        <w:t>DESIGNA</w:t>
      </w:r>
      <w:r>
        <w:t>CIÓ</w:t>
      </w:r>
      <w:r w:rsidRPr="000A251E">
        <w:t>N:</w:t>
      </w:r>
      <w:r>
        <w:t xml:space="preserve"> CONECTOR MONITOR MIO/WIT MEET</w:t>
      </w:r>
    </w:p>
    <w:p w14:paraId="7BF31E4C" w14:textId="6BAE8BED" w:rsidR="00584E29" w:rsidRPr="00A84C67" w:rsidRDefault="00584E29">
      <w:pPr>
        <w:rPr>
          <w:rFonts w:asciiTheme="majorHAnsi" w:eastAsiaTheme="majorEastAsia" w:hAnsiTheme="majorHAnsi" w:cstheme="majorBidi"/>
          <w:caps/>
          <w:color w:val="577188" w:themeColor="accent1" w:themeShade="BF"/>
          <w:sz w:val="24"/>
          <w14:ligatures w14:val="standardContextual"/>
        </w:rPr>
      </w:pPr>
      <w:r w:rsidRPr="00A84C67">
        <w:br w:type="page"/>
      </w:r>
    </w:p>
    <w:p w14:paraId="2C0E126D" w14:textId="6748CCD5" w:rsidR="00C75A7B" w:rsidRPr="0045757A" w:rsidRDefault="00C75A7B" w:rsidP="00C75A7B">
      <w:pPr>
        <w:pStyle w:val="Ttulo2"/>
      </w:pPr>
      <w:bookmarkStart w:id="43" w:name="_Toc40878165"/>
      <w:r w:rsidRPr="0045757A">
        <w:lastRenderedPageBreak/>
        <w:t>MONITOR 7”</w:t>
      </w:r>
      <w:r>
        <w:t xml:space="preserve"> POE</w:t>
      </w:r>
      <w:bookmarkEnd w:id="43"/>
    </w:p>
    <w:p w14:paraId="32E59D91" w14:textId="77777777" w:rsidR="00C75A7B" w:rsidRPr="0045757A" w:rsidRDefault="00C75A7B" w:rsidP="00C75A7B">
      <w:pPr>
        <w:pStyle w:val="Ttulo3"/>
        <w:rPr>
          <w:rStyle w:val="Textoennegrita"/>
        </w:rPr>
      </w:pPr>
      <w:r w:rsidRPr="0045757A">
        <w:rPr>
          <w:rStyle w:val="Textoennegrita"/>
        </w:rPr>
        <w:t>Descripción</w:t>
      </w:r>
    </w:p>
    <w:p w14:paraId="2DDA7F78" w14:textId="77777777" w:rsidR="00C75A7B" w:rsidRPr="0045757A" w:rsidRDefault="00C75A7B" w:rsidP="00C75A7B">
      <w:pPr>
        <w:jc w:val="both"/>
      </w:pPr>
      <w:r>
        <w:t>El</w:t>
      </w:r>
      <w:r w:rsidRPr="0045757A">
        <w:t xml:space="preserve"> </w:t>
      </w:r>
      <w:r>
        <w:t>TERMINAL</w:t>
      </w:r>
      <w:r w:rsidRPr="0045757A">
        <w:t xml:space="preserve"> </w:t>
      </w:r>
      <w:r>
        <w:t>será</w:t>
      </w:r>
      <w:r w:rsidRPr="0045757A">
        <w:t xml:space="preserve"> totalmente funcional utilizando la pantalla táctil </w:t>
      </w:r>
      <w:r>
        <w:t xml:space="preserve">y </w:t>
      </w:r>
      <w:r w:rsidRPr="0045757A">
        <w:t xml:space="preserve">con todas las opciones a </w:t>
      </w:r>
      <w:r>
        <w:t>la</w:t>
      </w:r>
      <w:r w:rsidRPr="0045757A">
        <w:t xml:space="preserve"> vista para facilitar su uso.</w:t>
      </w:r>
    </w:p>
    <w:p w14:paraId="3258F67C" w14:textId="77777777" w:rsidR="00C75A7B" w:rsidRPr="0045757A" w:rsidRDefault="00C75A7B" w:rsidP="00C75A7B">
      <w:pPr>
        <w:pStyle w:val="Ttulo3"/>
        <w:rPr>
          <w:rStyle w:val="Textoennegrita"/>
        </w:rPr>
      </w:pPr>
      <w:r w:rsidRPr="0045757A">
        <w:rPr>
          <w:rStyle w:val="Textoennegrita"/>
        </w:rPr>
        <w:t>Configuración</w:t>
      </w:r>
    </w:p>
    <w:p w14:paraId="19F4CF5C" w14:textId="77777777" w:rsidR="00C75A7B" w:rsidRDefault="00C75A7B" w:rsidP="00C75A7B">
      <w:pPr>
        <w:pStyle w:val="Prrafodelista"/>
        <w:numPr>
          <w:ilvl w:val="0"/>
          <w:numId w:val="34"/>
        </w:numPr>
        <w:spacing w:after="42"/>
      </w:pPr>
      <w:r>
        <w:t>El TERMINAL</w:t>
      </w:r>
      <w:r w:rsidRPr="00C139B2">
        <w:t xml:space="preserve"> </w:t>
      </w:r>
      <w:r>
        <w:t xml:space="preserve">se </w:t>
      </w:r>
      <w:r w:rsidRPr="00C139B2">
        <w:t xml:space="preserve">deberá </w:t>
      </w:r>
      <w:r>
        <w:t>poder</w:t>
      </w:r>
      <w:r w:rsidRPr="00C139B2">
        <w:t xml:space="preserve"> configura</w:t>
      </w:r>
      <w:r>
        <w:t>r</w:t>
      </w:r>
      <w:r w:rsidRPr="00C139B2">
        <w:t xml:space="preserve"> local</w:t>
      </w:r>
      <w:r>
        <w:t>mente</w:t>
      </w:r>
      <w:r w:rsidRPr="00C139B2">
        <w:t xml:space="preserve"> a través del menú de </w:t>
      </w:r>
      <w:r>
        <w:t xml:space="preserve">usuario y de </w:t>
      </w:r>
      <w:r w:rsidRPr="00C139B2">
        <w:t xml:space="preserve">instalador utilizando la pantalla táctil y de forma remota a través de un servidor web incorporado. El acceso </w:t>
      </w:r>
      <w:r>
        <w:t>estará</w:t>
      </w:r>
      <w:r w:rsidRPr="00C139B2">
        <w:t xml:space="preserve"> protegido con contraseña.</w:t>
      </w:r>
    </w:p>
    <w:p w14:paraId="5FC3CDDE" w14:textId="77777777" w:rsidR="00C75A7B" w:rsidRPr="0045757A" w:rsidRDefault="00C75A7B" w:rsidP="00C75A7B">
      <w:pPr>
        <w:pStyle w:val="Prrafodelista"/>
        <w:numPr>
          <w:ilvl w:val="0"/>
          <w:numId w:val="34"/>
        </w:numPr>
        <w:spacing w:after="42"/>
      </w:pPr>
      <w:r w:rsidRPr="0045757A">
        <w:t>Los mensajes de texto se mostrarán en el idioma local. Al menos 10 idiomas estarán disponibles de forma predeterminada.</w:t>
      </w:r>
    </w:p>
    <w:p w14:paraId="75BDA87E" w14:textId="77777777" w:rsidR="00C75A7B" w:rsidRPr="0045757A" w:rsidRDefault="00C75A7B" w:rsidP="00C75A7B">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p>
    <w:p w14:paraId="07F5EABB" w14:textId="77777777" w:rsidR="00C75A7B" w:rsidRDefault="00C75A7B" w:rsidP="00C75A7B">
      <w:pPr>
        <w:pStyle w:val="Prrafodelista"/>
        <w:numPr>
          <w:ilvl w:val="0"/>
          <w:numId w:val="34"/>
        </w:numPr>
        <w:spacing w:after="42"/>
      </w:pPr>
      <w:r>
        <w:t>Se podrán e</w:t>
      </w:r>
      <w:r w:rsidRPr="0045757A">
        <w:t>mparej</w:t>
      </w:r>
      <w:r>
        <w:t>ar</w:t>
      </w:r>
      <w:r w:rsidRPr="0045757A">
        <w:t xml:space="preserve"> </w:t>
      </w:r>
      <w:r>
        <w:t>smartphones</w:t>
      </w:r>
      <w:r w:rsidRPr="0045757A">
        <w:t xml:space="preserve"> para </w:t>
      </w:r>
      <w:r>
        <w:t xml:space="preserve">el </w:t>
      </w:r>
      <w:r w:rsidRPr="0045757A">
        <w:t>desvío de llamada sin necesidad de ningún dispositivo de programación adicional.</w:t>
      </w:r>
    </w:p>
    <w:p w14:paraId="003AAC47" w14:textId="574A8F79" w:rsidR="00C75A7B" w:rsidRDefault="00C75A7B" w:rsidP="00C75A7B">
      <w:pPr>
        <w:pStyle w:val="Prrafodelista"/>
        <w:numPr>
          <w:ilvl w:val="0"/>
          <w:numId w:val="34"/>
        </w:numPr>
        <w:spacing w:after="42"/>
      </w:pPr>
      <w:r>
        <w:t>Se podrán asociar cámaras IP para poderlas visualizar desde el TERMINAL. Cada cámara debe tener asociado un relé para activar el abre puerta correspondiente.</w:t>
      </w:r>
    </w:p>
    <w:p w14:paraId="626F0772" w14:textId="6A0E866D" w:rsidR="00B1349A" w:rsidRDefault="00B1349A" w:rsidP="00C75A7B">
      <w:pPr>
        <w:pStyle w:val="Prrafodelista"/>
        <w:numPr>
          <w:ilvl w:val="0"/>
          <w:numId w:val="34"/>
        </w:numPr>
        <w:spacing w:after="42"/>
      </w:pPr>
      <w:r>
        <w:t>Se pueden cargar aplicaciones de terceros para integrarse con otros sistemas.</w:t>
      </w:r>
    </w:p>
    <w:p w14:paraId="65EFD6F0" w14:textId="59C0F1A0" w:rsidR="00C75A7B" w:rsidRDefault="00C75A7B" w:rsidP="00C75A7B">
      <w:pPr>
        <w:pStyle w:val="Prrafodelista"/>
        <w:numPr>
          <w:ilvl w:val="0"/>
          <w:numId w:val="34"/>
        </w:numPr>
        <w:spacing w:after="42"/>
      </w:pPr>
      <w:r w:rsidRPr="0045757A">
        <w:t>En la pantalla se habilitarán las funciones de usuario para cada proyecto.</w:t>
      </w:r>
    </w:p>
    <w:p w14:paraId="5A025AD2" w14:textId="3FFFE6EB" w:rsidR="00B1349A" w:rsidRPr="0045757A" w:rsidRDefault="00B1349A" w:rsidP="00C75A7B">
      <w:pPr>
        <w:pStyle w:val="Prrafodelista"/>
        <w:numPr>
          <w:ilvl w:val="0"/>
          <w:numId w:val="34"/>
        </w:numPr>
        <w:spacing w:after="42"/>
      </w:pPr>
      <w:r>
        <w:t>Se debe poder configurar los valores de fábrica.</w:t>
      </w:r>
    </w:p>
    <w:p w14:paraId="3D15A967" w14:textId="77777777" w:rsidR="00C75A7B" w:rsidRPr="0045757A" w:rsidRDefault="00C75A7B" w:rsidP="00C75A7B">
      <w:pPr>
        <w:pStyle w:val="Prrafodelista"/>
        <w:numPr>
          <w:ilvl w:val="0"/>
          <w:numId w:val="34"/>
        </w:numPr>
        <w:spacing w:after="57"/>
      </w:pPr>
      <w:r w:rsidRPr="0045757A">
        <w:t xml:space="preserve">El </w:t>
      </w:r>
      <w:r>
        <w:t>u</w:t>
      </w:r>
      <w:r w:rsidRPr="0045757A">
        <w:t>suario deberá ser capaz de:</w:t>
      </w:r>
    </w:p>
    <w:p w14:paraId="0310B215" w14:textId="77777777" w:rsidR="00C75A7B" w:rsidRPr="0045757A" w:rsidRDefault="00C75A7B" w:rsidP="00C75A7B">
      <w:pPr>
        <w:pStyle w:val="Prrafodelista"/>
        <w:numPr>
          <w:ilvl w:val="1"/>
          <w:numId w:val="34"/>
        </w:numPr>
        <w:spacing w:after="57"/>
      </w:pPr>
      <w:r w:rsidRPr="0045757A">
        <w:t>Cambiar el color del aspecto en cualquier momento.</w:t>
      </w:r>
    </w:p>
    <w:p w14:paraId="328C850E" w14:textId="77777777" w:rsidR="00C75A7B" w:rsidRPr="0045757A" w:rsidRDefault="00C75A7B" w:rsidP="00C75A7B">
      <w:pPr>
        <w:pStyle w:val="Prrafodelista"/>
        <w:numPr>
          <w:ilvl w:val="1"/>
          <w:numId w:val="34"/>
        </w:numPr>
        <w:spacing w:after="42"/>
      </w:pPr>
      <w:r w:rsidRPr="0045757A">
        <w:t>Seleccion</w:t>
      </w:r>
      <w:r>
        <w:t>ar</w:t>
      </w:r>
      <w:r w:rsidRPr="0045757A">
        <w:t xml:space="preserve"> las melodías asociadas a cada fuente de llamada y el volumen.</w:t>
      </w:r>
    </w:p>
    <w:p w14:paraId="53D9311F" w14:textId="0BB3EC27" w:rsidR="00C75A7B" w:rsidRDefault="00C75A7B" w:rsidP="00C75A7B">
      <w:pPr>
        <w:pStyle w:val="Prrafodelista"/>
        <w:numPr>
          <w:ilvl w:val="1"/>
          <w:numId w:val="34"/>
        </w:numPr>
        <w:spacing w:after="57"/>
      </w:pPr>
      <w:r w:rsidRPr="0045757A">
        <w:t>Configur</w:t>
      </w:r>
      <w:r>
        <w:t>ar</w:t>
      </w:r>
      <w:r w:rsidRPr="0045757A">
        <w:t xml:space="preserve"> el modo no molestar temporalmente o desactiv</w:t>
      </w:r>
      <w:r>
        <w:t>arlo</w:t>
      </w:r>
      <w:r w:rsidRPr="0045757A">
        <w:t>. Cuando se activ</w:t>
      </w:r>
      <w:r>
        <w:t>e</w:t>
      </w:r>
      <w:r w:rsidRPr="0045757A">
        <w:t>, un led dedicado debe indicar el estado.</w:t>
      </w:r>
    </w:p>
    <w:p w14:paraId="107747F2" w14:textId="09AA7DC9" w:rsidR="003C017B" w:rsidRPr="0045757A" w:rsidRDefault="003C017B" w:rsidP="00A31FAA">
      <w:pPr>
        <w:pStyle w:val="Prrafodelista"/>
        <w:numPr>
          <w:ilvl w:val="0"/>
          <w:numId w:val="34"/>
        </w:numPr>
        <w:spacing w:after="42"/>
      </w:pPr>
      <w:r>
        <w:t>En el TERMINAL debe poderse actualizar el firmware.</w:t>
      </w:r>
    </w:p>
    <w:p w14:paraId="4E3E443C" w14:textId="77777777" w:rsidR="00C75A7B" w:rsidRPr="00A84C67" w:rsidRDefault="00C75A7B" w:rsidP="00C75A7B">
      <w:pPr>
        <w:pStyle w:val="Ttulo3"/>
        <w:rPr>
          <w:rStyle w:val="Textoennegrita"/>
        </w:rPr>
      </w:pPr>
      <w:r w:rsidRPr="00A84C67">
        <w:rPr>
          <w:rStyle w:val="Textoennegrita"/>
        </w:rPr>
        <w:t>Funciones</w:t>
      </w:r>
    </w:p>
    <w:p w14:paraId="45CC80B2" w14:textId="77777777" w:rsidR="00C75A7B" w:rsidRPr="0045757A" w:rsidRDefault="00C75A7B" w:rsidP="00C75A7B">
      <w:r>
        <w:t>El</w:t>
      </w:r>
      <w:r w:rsidRPr="0045757A">
        <w:t xml:space="preserve"> </w:t>
      </w:r>
      <w:r>
        <w:t>TERMINAL</w:t>
      </w:r>
      <w:r w:rsidRPr="0045757A">
        <w:t xml:space="preserve"> tendrá las siguientes funciones:</w:t>
      </w:r>
    </w:p>
    <w:p w14:paraId="517210C4" w14:textId="77777777" w:rsidR="00C75A7B" w:rsidRPr="0045757A" w:rsidRDefault="00C75A7B" w:rsidP="00C75A7B">
      <w:pPr>
        <w:spacing w:after="187" w:line="259" w:lineRule="auto"/>
        <w:ind w:left="-5" w:hanging="10"/>
      </w:pPr>
      <w:r w:rsidRPr="0045757A">
        <w:rPr>
          <w:u w:val="single" w:color="595959"/>
        </w:rPr>
        <w:t>Recepción de llamadas</w:t>
      </w:r>
    </w:p>
    <w:p w14:paraId="1FFA22D2" w14:textId="77777777" w:rsidR="00C75A7B" w:rsidRPr="0045757A" w:rsidRDefault="00C75A7B" w:rsidP="00C75A7B">
      <w:pPr>
        <w:spacing w:after="252"/>
      </w:pPr>
      <w:r w:rsidRPr="0045757A">
        <w:t xml:space="preserve">Las llamadas pueden originarse en </w:t>
      </w:r>
      <w:r>
        <w:t>PLACA,</w:t>
      </w:r>
      <w:r w:rsidRPr="0045757A">
        <w:t xml:space="preserve"> </w:t>
      </w:r>
      <w:r>
        <w:t>CONSERJERÍA</w:t>
      </w:r>
      <w:r w:rsidRPr="0045757A">
        <w:t xml:space="preserve"> </w:t>
      </w:r>
      <w:r>
        <w:t xml:space="preserve">o TERMINAL de otra vivienda </w:t>
      </w:r>
      <w:r w:rsidRPr="0045757A">
        <w:t>y cumplir con:</w:t>
      </w:r>
    </w:p>
    <w:p w14:paraId="5A16902E" w14:textId="77777777" w:rsidR="00C75A7B" w:rsidRDefault="00C75A7B" w:rsidP="00C75A7B">
      <w:pPr>
        <w:pStyle w:val="Prrafodelista"/>
        <w:numPr>
          <w:ilvl w:val="0"/>
          <w:numId w:val="34"/>
        </w:numPr>
      </w:pPr>
      <w:r>
        <w:t>El usuario podrá aceptar o rechazar la llamada recibida. Dispondrá de 30 segundos para realizarlo, con indicación de una cuenta regresiva.</w:t>
      </w:r>
    </w:p>
    <w:p w14:paraId="2EA60FE6" w14:textId="77777777" w:rsidR="00C75A7B" w:rsidRPr="0062540E" w:rsidRDefault="00C75A7B" w:rsidP="00C75A7B">
      <w:pPr>
        <w:pStyle w:val="Prrafodelista"/>
        <w:numPr>
          <w:ilvl w:val="0"/>
          <w:numId w:val="34"/>
        </w:numPr>
      </w:pPr>
      <w:r w:rsidRPr="0062540E">
        <w:t>Durante la conversación, el usuario podrá ajustar el nivel del volumen del audio y el silenciamiento del micrófono.</w:t>
      </w:r>
    </w:p>
    <w:p w14:paraId="33BCC691" w14:textId="77777777" w:rsidR="00C75A7B" w:rsidRPr="0062540E" w:rsidRDefault="00C75A7B" w:rsidP="00C75A7B">
      <w:pPr>
        <w:pStyle w:val="Prrafodelista"/>
        <w:numPr>
          <w:ilvl w:val="0"/>
          <w:numId w:val="34"/>
        </w:numPr>
      </w:pPr>
      <w:r w:rsidRPr="0062540E">
        <w:t xml:space="preserve">El tiempo de conversación </w:t>
      </w:r>
      <w:r>
        <w:t xml:space="preserve">restante se mostrará en pantalla y </w:t>
      </w:r>
      <w:r w:rsidRPr="0062540E">
        <w:t xml:space="preserve">debe estar limitado </w:t>
      </w:r>
      <w:r>
        <w:t xml:space="preserve">a dos minutos </w:t>
      </w:r>
      <w:r w:rsidRPr="0062540E">
        <w:t>para evitar escuchar conversaciones privadas de la vivienda.</w:t>
      </w:r>
      <w:r>
        <w:t xml:space="preserve"> </w:t>
      </w:r>
    </w:p>
    <w:p w14:paraId="6C1A849C" w14:textId="77777777" w:rsidR="00C75A7B" w:rsidRPr="0062540E" w:rsidRDefault="00C75A7B" w:rsidP="00C75A7B">
      <w:pPr>
        <w:pStyle w:val="Prrafodelista"/>
        <w:numPr>
          <w:ilvl w:val="0"/>
          <w:numId w:val="34"/>
        </w:numPr>
      </w:pPr>
      <w:r>
        <w:t>El TERMINAL</w:t>
      </w:r>
      <w:r w:rsidRPr="0062540E">
        <w:t xml:space="preserve"> capturará automáticamente una imagen</w:t>
      </w:r>
      <w:r>
        <w:t xml:space="preserve"> (si está disponible)</w:t>
      </w:r>
      <w:r w:rsidRPr="0062540E">
        <w:t xml:space="preserve"> cada vez que </w:t>
      </w:r>
      <w:r>
        <w:t>se</w:t>
      </w:r>
      <w:r w:rsidRPr="0062540E">
        <w:t xml:space="preserve"> reci</w:t>
      </w:r>
      <w:r>
        <w:t>ba</w:t>
      </w:r>
      <w:r w:rsidRPr="0062540E">
        <w:t xml:space="preserve"> </w:t>
      </w:r>
      <w:r>
        <w:t xml:space="preserve">una </w:t>
      </w:r>
      <w:r w:rsidRPr="0062540E">
        <w:t>llamada.</w:t>
      </w:r>
    </w:p>
    <w:p w14:paraId="505E5001" w14:textId="77777777" w:rsidR="00C75A7B" w:rsidRPr="0062540E" w:rsidRDefault="00C75A7B" w:rsidP="00C75A7B">
      <w:pPr>
        <w:pStyle w:val="Prrafodelista"/>
        <w:numPr>
          <w:ilvl w:val="0"/>
          <w:numId w:val="34"/>
        </w:numPr>
      </w:pPr>
      <w:r w:rsidRPr="0062540E">
        <w:t xml:space="preserve">El usuario podrá capturar imágenes </w:t>
      </w:r>
      <w:r>
        <w:t xml:space="preserve">adicionales </w:t>
      </w:r>
      <w:r w:rsidRPr="0062540E">
        <w:t>durante la conversación.</w:t>
      </w:r>
    </w:p>
    <w:p w14:paraId="4D300F9A" w14:textId="77777777" w:rsidR="00C75A7B" w:rsidRPr="0062540E" w:rsidRDefault="00C75A7B" w:rsidP="00C75A7B">
      <w:pPr>
        <w:pStyle w:val="Prrafodelista"/>
        <w:numPr>
          <w:ilvl w:val="0"/>
          <w:numId w:val="34"/>
        </w:numPr>
      </w:pPr>
      <w:r>
        <w:t>L</w:t>
      </w:r>
      <w:r w:rsidRPr="0062540E">
        <w:t>as imágenes podrán ser revisadas posteriormente con</w:t>
      </w:r>
      <w:r>
        <w:t xml:space="preserve"> la </w:t>
      </w:r>
      <w:r w:rsidRPr="0062540E">
        <w:t>información de origen, fecha y hora.</w:t>
      </w:r>
    </w:p>
    <w:p w14:paraId="47D36D99" w14:textId="77777777" w:rsidR="00C75A7B" w:rsidRPr="0062540E" w:rsidRDefault="00C75A7B" w:rsidP="00C75A7B">
      <w:pPr>
        <w:pStyle w:val="Prrafodelista"/>
        <w:numPr>
          <w:ilvl w:val="0"/>
          <w:numId w:val="34"/>
        </w:numPr>
      </w:pPr>
      <w:r w:rsidRPr="0062540E">
        <w:t>Identificador de llamadas: El usuario debe saber desde dónde se origina la llamada con una descripción clara de texto y una melodía individual y configurable para cada fuente.</w:t>
      </w:r>
    </w:p>
    <w:p w14:paraId="15205A94" w14:textId="77777777" w:rsidR="00C75A7B" w:rsidRDefault="00C75A7B" w:rsidP="00C75A7B">
      <w:pPr>
        <w:pStyle w:val="Prrafodelista"/>
        <w:numPr>
          <w:ilvl w:val="0"/>
          <w:numId w:val="34"/>
        </w:numPr>
      </w:pPr>
      <w:r w:rsidRPr="0062540E">
        <w:lastRenderedPageBreak/>
        <w:t xml:space="preserve">El usuario debe poder </w:t>
      </w:r>
      <w:r>
        <w:t>abrir</w:t>
      </w:r>
      <w:r w:rsidRPr="0062540E">
        <w:t xml:space="preserve"> la puerta de</w:t>
      </w:r>
      <w:r>
        <w:t>l acceso que realiza la llamada</w:t>
      </w:r>
      <w:r w:rsidRPr="0062540E">
        <w:t>.</w:t>
      </w:r>
    </w:p>
    <w:p w14:paraId="153FAAFF" w14:textId="77777777" w:rsidR="00C75A7B" w:rsidRDefault="00C75A7B" w:rsidP="00C75A7B">
      <w:pPr>
        <w:pStyle w:val="Prrafodelista"/>
        <w:numPr>
          <w:ilvl w:val="0"/>
          <w:numId w:val="34"/>
        </w:numPr>
      </w:pPr>
      <w:r>
        <w:t>Se podrá abrir otras puertas asociadas a la PLACA durante la conversación.</w:t>
      </w:r>
    </w:p>
    <w:p w14:paraId="468FBA33" w14:textId="77777777" w:rsidR="00C75A7B" w:rsidRPr="0062540E" w:rsidRDefault="00C75A7B" w:rsidP="00C75A7B">
      <w:pPr>
        <w:pStyle w:val="Prrafodelista"/>
        <w:numPr>
          <w:ilvl w:val="0"/>
          <w:numId w:val="34"/>
        </w:numPr>
      </w:pPr>
      <w:r>
        <w:t>Se podrán visualizar cámaras IP asociadas a la PLACA durante la conversación para disponer de otro punto de vista.</w:t>
      </w:r>
    </w:p>
    <w:p w14:paraId="12E70DE6" w14:textId="77777777" w:rsidR="00C75A7B" w:rsidRPr="00971AE1" w:rsidRDefault="00C75A7B" w:rsidP="00C75A7B">
      <w:pPr>
        <w:pStyle w:val="Prrafodelista"/>
        <w:numPr>
          <w:ilvl w:val="0"/>
          <w:numId w:val="34"/>
        </w:numPr>
      </w:pPr>
      <w:r>
        <w:t>Se debe llevar un r</w:t>
      </w:r>
      <w:r w:rsidRPr="0062540E">
        <w:t>egistro de llamadas recibidas y enviadas con indicación de llamada</w:t>
      </w:r>
      <w:r>
        <w:t>s</w:t>
      </w:r>
      <w:r w:rsidRPr="0062540E">
        <w:t xml:space="preserve"> perdida</w:t>
      </w:r>
      <w:r>
        <w:t>s</w:t>
      </w:r>
      <w:r w:rsidRPr="0062540E">
        <w:t xml:space="preserve">, informando </w:t>
      </w:r>
      <w:r>
        <w:t>d</w:t>
      </w:r>
      <w:r w:rsidRPr="0062540E">
        <w:t>el origen, hora y fecha de la llamada</w:t>
      </w:r>
      <w:r>
        <w:t>, con una capacidad de al menos 60 llamadas</w:t>
      </w:r>
      <w:r w:rsidRPr="0062540E">
        <w:t>.</w:t>
      </w:r>
    </w:p>
    <w:p w14:paraId="450CDC17" w14:textId="77777777" w:rsidR="00C75A7B" w:rsidRPr="00971AE1" w:rsidRDefault="00C75A7B" w:rsidP="00C75A7B">
      <w:pPr>
        <w:pStyle w:val="Prrafodelista"/>
        <w:numPr>
          <w:ilvl w:val="0"/>
          <w:numId w:val="34"/>
        </w:numPr>
      </w:pPr>
      <w:r w:rsidRPr="00971AE1">
        <w:t>Las llamadas perdidas serán señaladas por un icono iluminado.</w:t>
      </w:r>
    </w:p>
    <w:p w14:paraId="1964264A" w14:textId="77777777" w:rsidR="00C75A7B" w:rsidRPr="0045757A" w:rsidRDefault="00C75A7B" w:rsidP="00C75A7B">
      <w:pPr>
        <w:spacing w:after="259" w:line="259" w:lineRule="auto"/>
        <w:ind w:left="-5" w:hanging="10"/>
      </w:pPr>
      <w:r w:rsidRPr="0045757A">
        <w:rPr>
          <w:u w:val="single" w:color="595959"/>
        </w:rPr>
        <w:t>Desvío de llamadas</w:t>
      </w:r>
    </w:p>
    <w:p w14:paraId="321DA6BF" w14:textId="782D0EC1" w:rsidR="00C75A7B" w:rsidRPr="00971AE1" w:rsidRDefault="00C75A7B" w:rsidP="00C75A7B">
      <w:pPr>
        <w:pStyle w:val="Prrafodelista"/>
        <w:numPr>
          <w:ilvl w:val="0"/>
          <w:numId w:val="34"/>
        </w:numPr>
      </w:pPr>
      <w:r>
        <w:t>El TERMINAL</w:t>
      </w:r>
      <w:r w:rsidRPr="00971AE1">
        <w:t xml:space="preserve"> </w:t>
      </w:r>
      <w:r>
        <w:t xml:space="preserve">podrá </w:t>
      </w:r>
      <w:r w:rsidRPr="00971AE1">
        <w:t xml:space="preserve">desviar las llamadas recibidas de </w:t>
      </w:r>
      <w:r>
        <w:t>PLACA</w:t>
      </w:r>
      <w:r w:rsidRPr="00971AE1">
        <w:t xml:space="preserve"> y </w:t>
      </w:r>
      <w:r>
        <w:t>CONSERJERÍA</w:t>
      </w:r>
      <w:r w:rsidRPr="00971AE1">
        <w:t xml:space="preserve"> por lo menos </w:t>
      </w:r>
      <w:r>
        <w:t xml:space="preserve">a </w:t>
      </w:r>
      <w:r w:rsidR="003C017B">
        <w:t>8</w:t>
      </w:r>
      <w:r w:rsidR="003C017B" w:rsidRPr="00971AE1">
        <w:t xml:space="preserve"> </w:t>
      </w:r>
      <w:r w:rsidRPr="00971AE1">
        <w:t xml:space="preserve">smartphones o </w:t>
      </w:r>
      <w:proofErr w:type="spellStart"/>
      <w:r w:rsidRPr="00971AE1">
        <w:t>tablets</w:t>
      </w:r>
      <w:proofErr w:type="spellEnd"/>
      <w:r w:rsidRPr="00971AE1">
        <w:t xml:space="preserve"> asociados </w:t>
      </w:r>
      <w:r>
        <w:t xml:space="preserve">mediante </w:t>
      </w:r>
      <w:r w:rsidRPr="00971AE1">
        <w:t>una aplicación adecuada disponible para l</w:t>
      </w:r>
      <w:r>
        <w:t xml:space="preserve">os sistemas operativos Android </w:t>
      </w:r>
      <w:proofErr w:type="gramStart"/>
      <w:r>
        <w:t>e</w:t>
      </w:r>
      <w:proofErr w:type="gramEnd"/>
      <w:r w:rsidRPr="00971AE1">
        <w:t xml:space="preserve"> iOS.</w:t>
      </w:r>
    </w:p>
    <w:p w14:paraId="3692BA44" w14:textId="77777777" w:rsidR="00C75A7B" w:rsidRPr="00971AE1" w:rsidRDefault="00C75A7B" w:rsidP="00C75A7B">
      <w:pPr>
        <w:pStyle w:val="Prrafodelista"/>
        <w:numPr>
          <w:ilvl w:val="0"/>
          <w:numId w:val="34"/>
        </w:numPr>
      </w:pPr>
      <w:r w:rsidRPr="00971AE1">
        <w:t>La recep</w:t>
      </w:r>
      <w:r>
        <w:t>ción de llamada</w:t>
      </w:r>
      <w:r w:rsidRPr="00971AE1">
        <w:t xml:space="preserve"> en estos dispositivos inteligentes será posible a través de redes 3G / 4G y WIFI.</w:t>
      </w:r>
    </w:p>
    <w:p w14:paraId="3600841E" w14:textId="77777777" w:rsidR="00C75A7B" w:rsidRPr="0045757A" w:rsidRDefault="00C75A7B" w:rsidP="00C75A7B">
      <w:pPr>
        <w:spacing w:after="259" w:line="259" w:lineRule="auto"/>
        <w:ind w:left="-5" w:hanging="10"/>
      </w:pPr>
      <w:r w:rsidRPr="0045757A">
        <w:rPr>
          <w:u w:val="single" w:color="595959"/>
        </w:rPr>
        <w:t xml:space="preserve">Llamada a </w:t>
      </w:r>
      <w:r>
        <w:rPr>
          <w:u w:val="single" w:color="595959"/>
        </w:rPr>
        <w:t>CONSERJERÍA</w:t>
      </w:r>
    </w:p>
    <w:p w14:paraId="4CD93C54" w14:textId="77777777" w:rsidR="00C75A7B" w:rsidRPr="00971AE1" w:rsidRDefault="00C75A7B" w:rsidP="00C75A7B">
      <w:pPr>
        <w:pStyle w:val="Prrafodelista"/>
        <w:numPr>
          <w:ilvl w:val="0"/>
          <w:numId w:val="34"/>
        </w:numPr>
      </w:pPr>
      <w:r>
        <w:t>El</w:t>
      </w:r>
      <w:r w:rsidRPr="00971AE1">
        <w:t xml:space="preserve"> </w:t>
      </w:r>
      <w:r>
        <w:t>TERMINAL</w:t>
      </w:r>
      <w:r w:rsidRPr="00971AE1">
        <w:t xml:space="preserve"> podrá </w:t>
      </w:r>
      <w:r>
        <w:t>realizar</w:t>
      </w:r>
      <w:r w:rsidRPr="00971AE1">
        <w:t xml:space="preserve"> llamadas a diferentes </w:t>
      </w:r>
      <w:r>
        <w:t>CONSERJERÍAS</w:t>
      </w:r>
      <w:r w:rsidRPr="00971AE1">
        <w:t xml:space="preserve"> seleccionándolas en un menú dedicado con una descripción clara de cada unidad.</w:t>
      </w:r>
    </w:p>
    <w:p w14:paraId="44EC3CA8" w14:textId="77777777" w:rsidR="00C75A7B" w:rsidRDefault="00C75A7B" w:rsidP="00C75A7B">
      <w:pPr>
        <w:pStyle w:val="Prrafodelista"/>
        <w:numPr>
          <w:ilvl w:val="0"/>
          <w:numId w:val="34"/>
        </w:numPr>
      </w:pPr>
      <w:r w:rsidRPr="00971AE1">
        <w:t xml:space="preserve">Si la </w:t>
      </w:r>
      <w:r>
        <w:t>CONSERJERÍA</w:t>
      </w:r>
      <w:r w:rsidRPr="00971AE1">
        <w:t xml:space="preserve"> no está disponible, un texto emergente </w:t>
      </w:r>
      <w:r>
        <w:t>d</w:t>
      </w:r>
      <w:r w:rsidRPr="00971AE1">
        <w:t>ebe informar sobre esta situación</w:t>
      </w:r>
      <w:r>
        <w:t xml:space="preserve"> o alternativamente se puede dejar un mensaje de voz en la misma</w:t>
      </w:r>
      <w:r w:rsidRPr="00971AE1">
        <w:t>.</w:t>
      </w:r>
    </w:p>
    <w:p w14:paraId="35DFC037" w14:textId="77777777" w:rsidR="00C75A7B" w:rsidRPr="00CC0A8E" w:rsidRDefault="00C75A7B" w:rsidP="00C75A7B">
      <w:pPr>
        <w:spacing w:after="259" w:line="259" w:lineRule="auto"/>
        <w:ind w:left="-5" w:hanging="10"/>
        <w:rPr>
          <w:u w:val="single" w:color="595959"/>
        </w:rPr>
      </w:pPr>
      <w:r w:rsidRPr="00CC0A8E">
        <w:rPr>
          <w:u w:val="single" w:color="595959"/>
        </w:rPr>
        <w:t>Llamada de Pánico</w:t>
      </w:r>
    </w:p>
    <w:p w14:paraId="63DDC6E2" w14:textId="77777777" w:rsidR="00C75A7B" w:rsidRPr="00971AE1" w:rsidRDefault="00C75A7B" w:rsidP="00C75A7B">
      <w:pPr>
        <w:pStyle w:val="Prrafodelista"/>
        <w:numPr>
          <w:ilvl w:val="0"/>
          <w:numId w:val="34"/>
        </w:numPr>
      </w:pPr>
      <w:r w:rsidRPr="00971AE1">
        <w:t xml:space="preserve">El residente debe poder </w:t>
      </w:r>
      <w:r>
        <w:t>realizar</w:t>
      </w:r>
      <w:r w:rsidRPr="00971AE1">
        <w:t xml:space="preserve"> llamadas de pánico de </w:t>
      </w:r>
      <w:r>
        <w:t xml:space="preserve">alta </w:t>
      </w:r>
      <w:r w:rsidRPr="00971AE1">
        <w:t xml:space="preserve">prioridad a la </w:t>
      </w:r>
      <w:r>
        <w:t>CONSERJERÍA</w:t>
      </w:r>
      <w:r w:rsidRPr="00971AE1">
        <w:t xml:space="preserve"> presionando un </w:t>
      </w:r>
      <w:r>
        <w:t>icono dedicado del menú principal</w:t>
      </w:r>
      <w:r w:rsidRPr="00971AE1">
        <w:t>.</w:t>
      </w:r>
    </w:p>
    <w:p w14:paraId="4E23C230" w14:textId="77777777" w:rsidR="00C75A7B" w:rsidRPr="00971AE1" w:rsidRDefault="00C75A7B" w:rsidP="00C75A7B">
      <w:pPr>
        <w:pStyle w:val="Prrafodelista"/>
        <w:numPr>
          <w:ilvl w:val="0"/>
          <w:numId w:val="34"/>
        </w:numPr>
        <w:spacing w:after="252"/>
      </w:pPr>
      <w:r w:rsidRPr="00971AE1">
        <w:t xml:space="preserve">La </w:t>
      </w:r>
      <w:r>
        <w:t xml:space="preserve">pulsación </w:t>
      </w:r>
      <w:r w:rsidRPr="00971AE1">
        <w:t>del i</w:t>
      </w:r>
      <w:r>
        <w:t>cono</w:t>
      </w:r>
      <w:r w:rsidRPr="00971AE1">
        <w:t xml:space="preserve"> producirá </w:t>
      </w:r>
      <w:r>
        <w:t>u</w:t>
      </w:r>
      <w:r w:rsidRPr="00971AE1">
        <w:t>n sonido</w:t>
      </w:r>
      <w:r>
        <w:t xml:space="preserve"> distintivo</w:t>
      </w:r>
      <w:r w:rsidRPr="00971AE1">
        <w:t>.</w:t>
      </w:r>
    </w:p>
    <w:p w14:paraId="4CDD8F77" w14:textId="77777777" w:rsidR="00C75A7B" w:rsidRPr="0045757A" w:rsidRDefault="00C75A7B" w:rsidP="00C75A7B">
      <w:pPr>
        <w:spacing w:after="259" w:line="259" w:lineRule="auto"/>
        <w:ind w:left="-5" w:hanging="10"/>
      </w:pPr>
      <w:r>
        <w:rPr>
          <w:u w:val="single" w:color="595959"/>
        </w:rPr>
        <w:t>Autoencendido</w:t>
      </w:r>
    </w:p>
    <w:p w14:paraId="6AD5B4E0" w14:textId="77777777" w:rsidR="00C75A7B" w:rsidRDefault="00C75A7B" w:rsidP="00C75A7B">
      <w:pPr>
        <w:pStyle w:val="Prrafodelista"/>
        <w:numPr>
          <w:ilvl w:val="0"/>
          <w:numId w:val="34"/>
        </w:numPr>
      </w:pPr>
      <w:r>
        <w:t>El</w:t>
      </w:r>
      <w:r w:rsidRPr="00971AE1">
        <w:t xml:space="preserve"> </w:t>
      </w:r>
      <w:r>
        <w:t>TERMINAL</w:t>
      </w:r>
      <w:r w:rsidRPr="00971AE1">
        <w:t xml:space="preserve"> podrá </w:t>
      </w:r>
      <w:r>
        <w:t xml:space="preserve">ponerse en </w:t>
      </w:r>
      <w:r w:rsidRPr="00971AE1">
        <w:t>comunica</w:t>
      </w:r>
      <w:r>
        <w:t>ción</w:t>
      </w:r>
      <w:r w:rsidRPr="00971AE1">
        <w:t xml:space="preserve"> con diferentes </w:t>
      </w:r>
      <w:r>
        <w:t>PLACAS</w:t>
      </w:r>
      <w:r w:rsidRPr="00971AE1">
        <w:t xml:space="preserve"> en su dominio seleccionándol</w:t>
      </w:r>
      <w:r>
        <w:t>a</w:t>
      </w:r>
      <w:r w:rsidRPr="00971AE1">
        <w:t>s en un menú dedicado con una descripción clara de cada unidad.</w:t>
      </w:r>
    </w:p>
    <w:p w14:paraId="2388DDC1" w14:textId="77777777" w:rsidR="00C75A7B" w:rsidRPr="00971AE1" w:rsidRDefault="00C75A7B" w:rsidP="00C75A7B">
      <w:pPr>
        <w:pStyle w:val="Prrafodelista"/>
        <w:numPr>
          <w:ilvl w:val="0"/>
          <w:numId w:val="34"/>
        </w:numPr>
      </w:pPr>
      <w:r w:rsidRPr="00971AE1">
        <w:t xml:space="preserve">Si la </w:t>
      </w:r>
      <w:r>
        <w:t>PLACA</w:t>
      </w:r>
      <w:r w:rsidRPr="00971AE1">
        <w:t xml:space="preserve"> está </w:t>
      </w:r>
      <w:r>
        <w:t>ocupada</w:t>
      </w:r>
      <w:r w:rsidRPr="00971AE1">
        <w:t>, un texto emergente debe informar sobre esta situación.</w:t>
      </w:r>
    </w:p>
    <w:p w14:paraId="54AFE9A3" w14:textId="77777777" w:rsidR="00C75A7B" w:rsidRPr="00971AE1" w:rsidRDefault="00C75A7B" w:rsidP="00C75A7B">
      <w:pPr>
        <w:pStyle w:val="Prrafodelista"/>
        <w:numPr>
          <w:ilvl w:val="0"/>
          <w:numId w:val="34"/>
        </w:numPr>
      </w:pPr>
      <w:r w:rsidRPr="00971AE1">
        <w:t>Las opciones disponibles serán las mismas que en el caso de la recepción de llamadas.</w:t>
      </w:r>
    </w:p>
    <w:p w14:paraId="7BA2F8B7" w14:textId="77777777" w:rsidR="00C75A7B" w:rsidRPr="0045757A" w:rsidRDefault="00C75A7B" w:rsidP="00C75A7B">
      <w:pPr>
        <w:spacing w:after="259" w:line="259" w:lineRule="auto"/>
        <w:ind w:left="-5" w:hanging="10"/>
      </w:pPr>
      <w:r w:rsidRPr="0045757A">
        <w:rPr>
          <w:u w:val="single" w:color="595959"/>
        </w:rPr>
        <w:t>CCTV</w:t>
      </w:r>
    </w:p>
    <w:p w14:paraId="362C70E7" w14:textId="58FD5E11" w:rsidR="00C75A7B" w:rsidRPr="00971AE1" w:rsidRDefault="00C75A7B" w:rsidP="00C75A7B">
      <w:pPr>
        <w:pStyle w:val="Prrafodelista"/>
        <w:numPr>
          <w:ilvl w:val="0"/>
          <w:numId w:val="34"/>
        </w:numPr>
      </w:pPr>
      <w:r>
        <w:t>El TERMINAL</w:t>
      </w:r>
      <w:r w:rsidRPr="00971AE1">
        <w:t xml:space="preserve"> podrá comunicarse con diferentes cámaras </w:t>
      </w:r>
      <w:r w:rsidR="00A106D6">
        <w:t xml:space="preserve">IP </w:t>
      </w:r>
      <w:r w:rsidRPr="00971AE1">
        <w:t>de CCTV en su dominio.</w:t>
      </w:r>
    </w:p>
    <w:p w14:paraId="61F42176" w14:textId="423F2FF2" w:rsidR="00C75A7B" w:rsidRDefault="00C75A7B" w:rsidP="00C75A7B">
      <w:pPr>
        <w:pStyle w:val="Prrafodelista"/>
        <w:numPr>
          <w:ilvl w:val="0"/>
          <w:numId w:val="34"/>
        </w:numPr>
        <w:spacing w:after="252"/>
      </w:pPr>
      <w:r w:rsidRPr="00971AE1">
        <w:t xml:space="preserve">Las cámaras deben ser compatibles con el protocolo </w:t>
      </w:r>
      <w:r w:rsidR="00A106D6">
        <w:t xml:space="preserve">IP </w:t>
      </w:r>
      <w:r w:rsidRPr="00971AE1">
        <w:t>RTSP y configuradas previamente por el instalador.</w:t>
      </w:r>
    </w:p>
    <w:p w14:paraId="6DB49A02" w14:textId="77777777" w:rsidR="00C75A7B" w:rsidRPr="00971AE1" w:rsidRDefault="00C75A7B" w:rsidP="00C75A7B">
      <w:pPr>
        <w:pStyle w:val="Prrafodelista"/>
        <w:numPr>
          <w:ilvl w:val="0"/>
          <w:numId w:val="34"/>
        </w:numPr>
        <w:spacing w:after="252"/>
      </w:pPr>
      <w:r>
        <w:t>Las cámaras deberán tener un relé asociado para abrir la puerta o realizar una función alternativa.</w:t>
      </w:r>
    </w:p>
    <w:p w14:paraId="44853F61" w14:textId="77777777" w:rsidR="00C75A7B" w:rsidRPr="0045757A" w:rsidRDefault="00C75A7B" w:rsidP="00C75A7B">
      <w:pPr>
        <w:spacing w:after="259" w:line="259" w:lineRule="auto"/>
        <w:ind w:left="-5" w:hanging="10"/>
      </w:pPr>
      <w:r w:rsidRPr="0045757A">
        <w:rPr>
          <w:u w:val="single" w:color="595959"/>
        </w:rPr>
        <w:t>Intercomunica</w:t>
      </w:r>
      <w:r>
        <w:rPr>
          <w:u w:val="single" w:color="595959"/>
        </w:rPr>
        <w:t>ción</w:t>
      </w:r>
    </w:p>
    <w:p w14:paraId="46DD416F" w14:textId="77777777" w:rsidR="00C75A7B" w:rsidRPr="00971AE1" w:rsidRDefault="00C75A7B" w:rsidP="00C75A7B">
      <w:pPr>
        <w:pStyle w:val="Prrafodelista"/>
        <w:numPr>
          <w:ilvl w:val="0"/>
          <w:numId w:val="34"/>
        </w:numPr>
      </w:pPr>
      <w:r>
        <w:t>El TERMINAL</w:t>
      </w:r>
      <w:r w:rsidRPr="00971AE1">
        <w:t xml:space="preserve"> podrá enviar llamadas </w:t>
      </w:r>
      <w:r>
        <w:t xml:space="preserve">a </w:t>
      </w:r>
      <w:r w:rsidRPr="00971AE1">
        <w:t>otr</w:t>
      </w:r>
      <w:r>
        <w:t>a</w:t>
      </w:r>
      <w:r w:rsidRPr="00971AE1">
        <w:t xml:space="preserve">s </w:t>
      </w:r>
      <w:r>
        <w:t>viviendas mediante la marcación del número de vivienda</w:t>
      </w:r>
      <w:r w:rsidRPr="00971AE1">
        <w:t xml:space="preserve">. </w:t>
      </w:r>
    </w:p>
    <w:p w14:paraId="312406F5" w14:textId="77777777" w:rsidR="00C75A7B" w:rsidRPr="0045757A" w:rsidRDefault="00C75A7B" w:rsidP="00C75A7B">
      <w:pPr>
        <w:spacing w:after="259" w:line="259" w:lineRule="auto"/>
        <w:ind w:left="-5" w:hanging="10"/>
      </w:pPr>
      <w:r w:rsidRPr="0045757A">
        <w:rPr>
          <w:u w:val="single" w:color="595959"/>
        </w:rPr>
        <w:lastRenderedPageBreak/>
        <w:t>C</w:t>
      </w:r>
      <w:r>
        <w:rPr>
          <w:u w:val="single" w:color="595959"/>
        </w:rPr>
        <w:t>ontrol de ascensor</w:t>
      </w:r>
    </w:p>
    <w:p w14:paraId="4E2BB15B" w14:textId="77777777" w:rsidR="00C75A7B" w:rsidRPr="009C0515" w:rsidRDefault="00C75A7B" w:rsidP="00C75A7B">
      <w:pPr>
        <w:pStyle w:val="Prrafodelista"/>
        <w:numPr>
          <w:ilvl w:val="0"/>
          <w:numId w:val="34"/>
        </w:numPr>
        <w:spacing w:after="259"/>
      </w:pPr>
      <w:r>
        <w:t>El</w:t>
      </w:r>
      <w:r w:rsidRPr="009C0515">
        <w:t xml:space="preserve"> </w:t>
      </w:r>
      <w:r>
        <w:t>TERMINAL</w:t>
      </w:r>
      <w:r w:rsidRPr="009C0515">
        <w:t xml:space="preserve"> se comunicará con el sistema de control de ascensor para </w:t>
      </w:r>
      <w:r>
        <w:t xml:space="preserve">solicitar un ascensor de bajada o de subida </w:t>
      </w:r>
      <w:r w:rsidRPr="009C0515">
        <w:t>antes de salir de casa mediante una simple pulsación en pantalla.</w:t>
      </w:r>
    </w:p>
    <w:p w14:paraId="7D3FCD6A" w14:textId="77777777" w:rsidR="00C75A7B" w:rsidRPr="009C0515" w:rsidRDefault="00C75A7B" w:rsidP="00C75A7B">
      <w:pPr>
        <w:pStyle w:val="Prrafodelista"/>
        <w:numPr>
          <w:ilvl w:val="0"/>
          <w:numId w:val="34"/>
        </w:numPr>
        <w:spacing w:after="259"/>
      </w:pPr>
      <w:r>
        <w:t>El</w:t>
      </w:r>
      <w:r w:rsidRPr="009C0515">
        <w:t xml:space="preserve"> </w:t>
      </w:r>
      <w:r>
        <w:t>TERMINAL</w:t>
      </w:r>
      <w:r w:rsidRPr="009C0515">
        <w:t xml:space="preserve"> enviará el ascensor al vestíbulo desde donde el visitante ha hecho la llamada para concederle el acceso y luego enviará el ascensor a la planta del residente.</w:t>
      </w:r>
    </w:p>
    <w:p w14:paraId="13B86827" w14:textId="77777777" w:rsidR="00C75A7B" w:rsidRPr="00CF00F3" w:rsidRDefault="00C75A7B" w:rsidP="00C75A7B">
      <w:pPr>
        <w:spacing w:after="120" w:line="407" w:lineRule="auto"/>
        <w:ind w:right="763"/>
        <w:jc w:val="both"/>
      </w:pPr>
      <w:r>
        <w:rPr>
          <w:u w:val="single" w:color="595959"/>
        </w:rPr>
        <w:t>T</w:t>
      </w:r>
      <w:r w:rsidRPr="00CF00F3">
        <w:rPr>
          <w:u w:val="single" w:color="595959"/>
        </w:rPr>
        <w:t>imbre</w:t>
      </w:r>
      <w:r>
        <w:rPr>
          <w:u w:val="single" w:color="595959"/>
        </w:rPr>
        <w:t xml:space="preserve"> de puerta</w:t>
      </w:r>
    </w:p>
    <w:p w14:paraId="24805166" w14:textId="77777777" w:rsidR="00C75A7B" w:rsidRDefault="00C75A7B" w:rsidP="00C75A7B">
      <w:pPr>
        <w:pStyle w:val="Prrafodelista"/>
        <w:numPr>
          <w:ilvl w:val="0"/>
          <w:numId w:val="34"/>
        </w:numPr>
        <w:spacing w:after="259"/>
      </w:pPr>
      <w:r>
        <w:t>Será</w:t>
      </w:r>
      <w:r w:rsidRPr="00CF00F3">
        <w:t xml:space="preserve"> posible conectar un pulsador externo al </w:t>
      </w:r>
      <w:r>
        <w:t>TERMINAL</w:t>
      </w:r>
      <w:r w:rsidRPr="00CF00F3">
        <w:t xml:space="preserve"> para la función de timbre</w:t>
      </w:r>
      <w:r>
        <w:t xml:space="preserve"> de puerta</w:t>
      </w:r>
      <w:r w:rsidRPr="00CF00F3">
        <w:t>.</w:t>
      </w:r>
    </w:p>
    <w:p w14:paraId="69BF767E" w14:textId="77777777" w:rsidR="00C75A7B" w:rsidRPr="00CF00F3" w:rsidRDefault="00C75A7B" w:rsidP="00C75A7B">
      <w:pPr>
        <w:pStyle w:val="Prrafodelista"/>
        <w:numPr>
          <w:ilvl w:val="0"/>
          <w:numId w:val="34"/>
        </w:numPr>
        <w:spacing w:after="259"/>
      </w:pPr>
      <w:r>
        <w:t>Será posible mostrar la imagen de una cámara IP asociada a la puerta interior.</w:t>
      </w:r>
    </w:p>
    <w:p w14:paraId="7131A1B4" w14:textId="77777777" w:rsidR="00C75A7B" w:rsidRPr="0045757A" w:rsidRDefault="00C75A7B" w:rsidP="00C75A7B">
      <w:pPr>
        <w:spacing w:after="259" w:line="259" w:lineRule="auto"/>
        <w:ind w:left="-5" w:hanging="10"/>
      </w:pPr>
      <w:r w:rsidRPr="0045757A">
        <w:rPr>
          <w:u w:val="single" w:color="595959"/>
        </w:rPr>
        <w:t>Mensajes de texto</w:t>
      </w:r>
    </w:p>
    <w:p w14:paraId="18155FBE" w14:textId="77777777" w:rsidR="00C75A7B" w:rsidRPr="00CF00F3" w:rsidRDefault="00C75A7B" w:rsidP="00C75A7B">
      <w:pPr>
        <w:pStyle w:val="Prrafodelista"/>
        <w:numPr>
          <w:ilvl w:val="0"/>
          <w:numId w:val="34"/>
        </w:numPr>
      </w:pPr>
      <w:r>
        <w:t>El TERMINAL</w:t>
      </w:r>
      <w:r w:rsidRPr="00CF00F3">
        <w:t xml:space="preserve"> podrá recibir mensajes de texto de</w:t>
      </w:r>
      <w:r>
        <w:t xml:space="preserve">l </w:t>
      </w:r>
      <w:r w:rsidRPr="00CF00F3">
        <w:t xml:space="preserve">Software </w:t>
      </w:r>
      <w:r>
        <w:t>de Gestión</w:t>
      </w:r>
      <w:r w:rsidRPr="00CF00F3">
        <w:t>.</w:t>
      </w:r>
    </w:p>
    <w:p w14:paraId="0706BE7D" w14:textId="77777777" w:rsidR="00C75A7B" w:rsidRPr="00CF00F3" w:rsidRDefault="00C75A7B" w:rsidP="00C75A7B">
      <w:pPr>
        <w:pStyle w:val="Prrafodelista"/>
        <w:numPr>
          <w:ilvl w:val="0"/>
          <w:numId w:val="34"/>
        </w:numPr>
      </w:pPr>
      <w:r w:rsidRPr="00CF00F3">
        <w:t xml:space="preserve">Los mensajes recibidos se almacenarán en una bandeja de entrada </w:t>
      </w:r>
      <w:r>
        <w:t xml:space="preserve">de al menos 64 </w:t>
      </w:r>
      <w:r w:rsidRPr="00CF00F3">
        <w:t>mensajes.</w:t>
      </w:r>
    </w:p>
    <w:p w14:paraId="28C6794F" w14:textId="77777777" w:rsidR="00C75A7B" w:rsidRPr="00CF00F3" w:rsidRDefault="00C75A7B" w:rsidP="00C75A7B">
      <w:pPr>
        <w:pStyle w:val="Prrafodelista"/>
        <w:numPr>
          <w:ilvl w:val="0"/>
          <w:numId w:val="34"/>
        </w:numPr>
        <w:spacing w:after="252"/>
      </w:pPr>
      <w:r w:rsidRPr="00CF00F3">
        <w:t xml:space="preserve">El estado de mensajes recibidos pendientes </w:t>
      </w:r>
      <w:r>
        <w:t xml:space="preserve">de leer </w:t>
      </w:r>
      <w:r w:rsidRPr="00CF00F3">
        <w:t>se señalizará a través de un LED dedicado.</w:t>
      </w:r>
    </w:p>
    <w:p w14:paraId="61289281" w14:textId="77777777" w:rsidR="00C75A7B" w:rsidRPr="0045757A" w:rsidRDefault="00C75A7B" w:rsidP="00C75A7B">
      <w:pPr>
        <w:spacing w:after="259" w:line="259" w:lineRule="auto"/>
        <w:ind w:left="-5" w:hanging="10"/>
      </w:pPr>
      <w:r w:rsidRPr="0045757A">
        <w:rPr>
          <w:u w:val="single" w:color="595959"/>
        </w:rPr>
        <w:t>Alarmas</w:t>
      </w:r>
    </w:p>
    <w:p w14:paraId="6C8951A7" w14:textId="739BF7BF" w:rsidR="00C75A7B" w:rsidRPr="00CF00F3" w:rsidRDefault="00C75A7B" w:rsidP="00C75A7B">
      <w:pPr>
        <w:pStyle w:val="Prrafodelista"/>
        <w:numPr>
          <w:ilvl w:val="0"/>
          <w:numId w:val="34"/>
        </w:numPr>
      </w:pPr>
      <w:r>
        <w:t>El TERMINAL</w:t>
      </w:r>
      <w:r w:rsidRPr="00CF00F3">
        <w:t xml:space="preserve"> gestionará al menos </w:t>
      </w:r>
      <w:r>
        <w:t>15</w:t>
      </w:r>
      <w:r w:rsidRPr="00CF00F3">
        <w:t xml:space="preserve"> zona</w:t>
      </w:r>
      <w:r>
        <w:t>s</w:t>
      </w:r>
      <w:r w:rsidRPr="00CF00F3">
        <w:t xml:space="preserve"> de sensores con </w:t>
      </w:r>
      <w:r>
        <w:t xml:space="preserve">modo de </w:t>
      </w:r>
      <w:r w:rsidRPr="00CF00F3">
        <w:t xml:space="preserve">activación configurable como NO, NC o </w:t>
      </w:r>
      <w:proofErr w:type="gramStart"/>
      <w:r w:rsidRPr="00CF00F3">
        <w:t>anti</w:t>
      </w:r>
      <w:r w:rsidR="003C017B">
        <w:t xml:space="preserve"> </w:t>
      </w:r>
      <w:r w:rsidRPr="00CF00F3">
        <w:t>sabotaje</w:t>
      </w:r>
      <w:proofErr w:type="gramEnd"/>
      <w:r w:rsidRPr="00CF00F3">
        <w:t>.</w:t>
      </w:r>
    </w:p>
    <w:p w14:paraId="6B0E57FF" w14:textId="77777777" w:rsidR="00C75A7B" w:rsidRPr="00CF00F3" w:rsidRDefault="00C75A7B" w:rsidP="00C75A7B">
      <w:pPr>
        <w:pStyle w:val="Prrafodelista"/>
        <w:numPr>
          <w:ilvl w:val="0"/>
          <w:numId w:val="34"/>
        </w:numPr>
      </w:pPr>
      <w:r>
        <w:t>El TERMINAL</w:t>
      </w:r>
      <w:r w:rsidRPr="00CF00F3">
        <w:t xml:space="preserve"> gestionará una sirena externa a través de un</w:t>
      </w:r>
      <w:r>
        <w:t>a salida</w:t>
      </w:r>
      <w:r w:rsidRPr="00CF00F3">
        <w:t xml:space="preserve"> para señalar situaciones de alarma.</w:t>
      </w:r>
    </w:p>
    <w:p w14:paraId="2052B3DF" w14:textId="77777777" w:rsidR="00C75A7B" w:rsidRPr="00CF00F3" w:rsidRDefault="00C75A7B" w:rsidP="00C75A7B">
      <w:pPr>
        <w:pStyle w:val="Prrafodelista"/>
        <w:numPr>
          <w:ilvl w:val="0"/>
          <w:numId w:val="34"/>
        </w:numPr>
      </w:pPr>
      <w:r w:rsidRPr="00CF00F3">
        <w:t>Las zonas pueden configurarse como instantáneas o retardadas, con un tiempo de retardo variable.</w:t>
      </w:r>
    </w:p>
    <w:p w14:paraId="1FCB2A96" w14:textId="77777777" w:rsidR="00C75A7B" w:rsidRPr="00CF00F3" w:rsidRDefault="00C75A7B" w:rsidP="00C75A7B">
      <w:pPr>
        <w:pStyle w:val="Prrafodelista"/>
        <w:numPr>
          <w:ilvl w:val="0"/>
          <w:numId w:val="34"/>
        </w:numPr>
      </w:pPr>
      <w:r w:rsidRPr="00CF00F3">
        <w:t>Cada zona debe ser libremente seleccionada</w:t>
      </w:r>
      <w:r>
        <w:t xml:space="preserve"> para un propósito diferente: presencia</w:t>
      </w:r>
      <w:r w:rsidRPr="00CF00F3">
        <w:t>, humo, gas, sensor de puerta, pánico, manipulación</w:t>
      </w:r>
      <w:r>
        <w:t>,</w:t>
      </w:r>
      <w:r w:rsidRPr="00CF00F3">
        <w:t xml:space="preserve"> para </w:t>
      </w:r>
      <w:r>
        <w:t>informar</w:t>
      </w:r>
      <w:r w:rsidRPr="00CF00F3">
        <w:t xml:space="preserve"> a la </w:t>
      </w:r>
      <w:r>
        <w:t>CONSERJERÍA</w:t>
      </w:r>
      <w:r w:rsidRPr="00CF00F3">
        <w:t xml:space="preserve"> sobre el origen de la alarma.</w:t>
      </w:r>
    </w:p>
    <w:p w14:paraId="502D754A" w14:textId="77777777" w:rsidR="00C75A7B" w:rsidRPr="00CF00F3" w:rsidRDefault="00C75A7B" w:rsidP="00C75A7B">
      <w:pPr>
        <w:pStyle w:val="Prrafodelista"/>
        <w:numPr>
          <w:ilvl w:val="0"/>
          <w:numId w:val="34"/>
        </w:numPr>
        <w:spacing w:after="158" w:line="290" w:lineRule="auto"/>
        <w:ind w:right="-8"/>
        <w:jc w:val="both"/>
      </w:pPr>
      <w:r w:rsidRPr="00CF00F3">
        <w:t xml:space="preserve">El usuario deberá utilizar un código PIN personal para desarmar el sistema de alarma y para </w:t>
      </w:r>
      <w:r>
        <w:t>cesar</w:t>
      </w:r>
      <w:r w:rsidRPr="00CF00F3">
        <w:t xml:space="preserve"> la activación de la sirena. Deberá disponerse de un código PIN personal </w:t>
      </w:r>
      <w:r>
        <w:t xml:space="preserve">adicional </w:t>
      </w:r>
      <w:r w:rsidRPr="00CF00F3">
        <w:t xml:space="preserve">de </w:t>
      </w:r>
      <w:r>
        <w:t xml:space="preserve">intimidación </w:t>
      </w:r>
      <w:r w:rsidRPr="00CF00F3">
        <w:t xml:space="preserve">para </w:t>
      </w:r>
      <w:r>
        <w:t>informar</w:t>
      </w:r>
      <w:r w:rsidRPr="00CF00F3">
        <w:t xml:space="preserve"> a la </w:t>
      </w:r>
      <w:r>
        <w:t>CONSERJERÍA</w:t>
      </w:r>
      <w:r w:rsidRPr="00CF00F3">
        <w:t xml:space="preserve"> </w:t>
      </w:r>
      <w:r>
        <w:t>de</w:t>
      </w:r>
      <w:r w:rsidRPr="00CF00F3">
        <w:t xml:space="preserve"> una situación de </w:t>
      </w:r>
      <w:r>
        <w:t>emergencia</w:t>
      </w:r>
      <w:r w:rsidRPr="00CF00F3">
        <w:t xml:space="preserve"> en la que el propietario esté obligado a desactivar el sistema de alarma.</w:t>
      </w:r>
    </w:p>
    <w:p w14:paraId="7AF96595" w14:textId="77777777" w:rsidR="00C75A7B" w:rsidRPr="003B0EFB" w:rsidRDefault="00C75A7B" w:rsidP="00C75A7B">
      <w:pPr>
        <w:pStyle w:val="Prrafodelista"/>
        <w:numPr>
          <w:ilvl w:val="0"/>
          <w:numId w:val="34"/>
        </w:numPr>
      </w:pPr>
      <w:r w:rsidRPr="003B0EFB">
        <w:t>El ajuste de la alarma debe ser extremadamente simple con tres escenarios diferentes:</w:t>
      </w:r>
      <w:r>
        <w:t xml:space="preserve"> En casa, Noche y Fuera.</w:t>
      </w:r>
    </w:p>
    <w:p w14:paraId="4CBAECD4" w14:textId="77777777" w:rsidR="00C75A7B" w:rsidRDefault="00C75A7B" w:rsidP="00C75A7B">
      <w:pPr>
        <w:pStyle w:val="Prrafodelista"/>
        <w:numPr>
          <w:ilvl w:val="0"/>
          <w:numId w:val="34"/>
        </w:numPr>
        <w:spacing w:after="259"/>
      </w:pPr>
      <w:r>
        <w:t>El</w:t>
      </w:r>
      <w:r w:rsidRPr="003B0EFB">
        <w:t xml:space="preserve"> </w:t>
      </w:r>
      <w:r>
        <w:t>TERMINAL</w:t>
      </w:r>
      <w:r w:rsidRPr="003B0EFB">
        <w:t xml:space="preserve"> mostrará el estado actual de </w:t>
      </w:r>
      <w:r>
        <w:t xml:space="preserve">la </w:t>
      </w:r>
      <w:r w:rsidRPr="003B0EFB">
        <w:t>alarma.</w:t>
      </w:r>
    </w:p>
    <w:p w14:paraId="3A1C69D7" w14:textId="77777777" w:rsidR="00C75A7B" w:rsidRPr="003B0EFB" w:rsidRDefault="00C75A7B" w:rsidP="00C75A7B">
      <w:pPr>
        <w:pStyle w:val="Prrafodelista"/>
        <w:numPr>
          <w:ilvl w:val="0"/>
          <w:numId w:val="34"/>
        </w:numPr>
        <w:spacing w:after="259"/>
      </w:pPr>
      <w:r>
        <w:t>Se podrá seleccionar el modo Casa desde una PLACA empleando una tarjeta de proximidad.</w:t>
      </w:r>
    </w:p>
    <w:p w14:paraId="6F153B5D" w14:textId="77777777" w:rsidR="00C75A7B" w:rsidRPr="0045757A" w:rsidRDefault="00C75A7B" w:rsidP="00C75A7B">
      <w:pPr>
        <w:spacing w:after="259" w:line="259" w:lineRule="auto"/>
        <w:ind w:left="-5" w:hanging="10"/>
      </w:pPr>
      <w:r w:rsidRPr="0045757A">
        <w:rPr>
          <w:u w:val="single" w:color="595959"/>
        </w:rPr>
        <w:t>Eventos</w:t>
      </w:r>
    </w:p>
    <w:p w14:paraId="1C934BF5" w14:textId="77777777" w:rsidR="00C75A7B" w:rsidRPr="003B0EFB" w:rsidRDefault="00C75A7B" w:rsidP="00C75A7B">
      <w:pPr>
        <w:pStyle w:val="Prrafodelista"/>
        <w:numPr>
          <w:ilvl w:val="0"/>
          <w:numId w:val="34"/>
        </w:numPr>
        <w:spacing w:after="249"/>
      </w:pPr>
      <w:r>
        <w:lastRenderedPageBreak/>
        <w:t>El</w:t>
      </w:r>
      <w:r w:rsidRPr="003B0EFB">
        <w:t xml:space="preserve"> </w:t>
      </w:r>
      <w:r>
        <w:t>TERMINAL</w:t>
      </w:r>
      <w:r w:rsidRPr="003B0EFB">
        <w:t xml:space="preserve"> generará una</w:t>
      </w:r>
      <w:r>
        <w:t xml:space="preserve"> información de evento inmediata</w:t>
      </w:r>
      <w:r w:rsidRPr="003B0EFB">
        <w:t xml:space="preserve"> para cada actividad </w:t>
      </w:r>
      <w:r>
        <w:t xml:space="preserve">que realice </w:t>
      </w:r>
      <w:r w:rsidRPr="003B0EFB">
        <w:t>al Software de Gestión</w:t>
      </w:r>
      <w:r>
        <w:t>,</w:t>
      </w:r>
      <w:r w:rsidRPr="003B0EFB">
        <w:t xml:space="preserve"> con fecha, hora e información </w:t>
      </w:r>
      <w:r>
        <w:t>del TERMINAL</w:t>
      </w:r>
      <w:r w:rsidRPr="003B0EFB">
        <w:t xml:space="preserve"> para </w:t>
      </w:r>
      <w:r>
        <w:t xml:space="preserve">el </w:t>
      </w:r>
      <w:r w:rsidRPr="003B0EFB">
        <w:t>registro de seguridad.</w:t>
      </w:r>
    </w:p>
    <w:p w14:paraId="59D5C281" w14:textId="77777777" w:rsidR="00C75A7B" w:rsidRPr="0045757A" w:rsidRDefault="00C75A7B" w:rsidP="00C75A7B">
      <w:pPr>
        <w:spacing w:after="259" w:line="259" w:lineRule="auto"/>
        <w:ind w:left="-5" w:hanging="10"/>
      </w:pPr>
      <w:r w:rsidRPr="0045757A">
        <w:rPr>
          <w:u w:val="single" w:color="595959"/>
        </w:rPr>
        <w:t>Estado</w:t>
      </w:r>
    </w:p>
    <w:p w14:paraId="7893BA28" w14:textId="77777777" w:rsidR="00C75A7B" w:rsidRPr="003B0EFB" w:rsidRDefault="00C75A7B" w:rsidP="00C75A7B">
      <w:pPr>
        <w:pStyle w:val="Prrafodelista"/>
        <w:numPr>
          <w:ilvl w:val="0"/>
          <w:numId w:val="34"/>
        </w:numPr>
      </w:pPr>
      <w:r>
        <w:t>El</w:t>
      </w:r>
      <w:r w:rsidRPr="003B0EFB">
        <w:t xml:space="preserve"> </w:t>
      </w:r>
      <w:r>
        <w:t>TERMINAL</w:t>
      </w:r>
      <w:r w:rsidRPr="003B0EFB">
        <w:t xml:space="preserve"> mostrará a través de iconos individuales al menos el siguiente estado:</w:t>
      </w:r>
    </w:p>
    <w:p w14:paraId="565994EE" w14:textId="77777777" w:rsidR="00C75A7B" w:rsidRPr="003B0EFB" w:rsidRDefault="00C75A7B" w:rsidP="00C75A7B">
      <w:pPr>
        <w:pStyle w:val="Prrafodelista"/>
        <w:numPr>
          <w:ilvl w:val="1"/>
          <w:numId w:val="34"/>
        </w:numPr>
      </w:pPr>
      <w:r w:rsidRPr="003B0EFB">
        <w:t>Conexión de red.</w:t>
      </w:r>
    </w:p>
    <w:p w14:paraId="45B346CD" w14:textId="77777777" w:rsidR="00C75A7B" w:rsidRPr="003B0EFB" w:rsidRDefault="00C75A7B" w:rsidP="00C75A7B">
      <w:pPr>
        <w:pStyle w:val="Prrafodelista"/>
        <w:numPr>
          <w:ilvl w:val="1"/>
          <w:numId w:val="34"/>
        </w:numPr>
      </w:pPr>
      <w:r>
        <w:t>Estado d</w:t>
      </w:r>
      <w:r w:rsidRPr="003B0EFB">
        <w:t>e la alarma.</w:t>
      </w:r>
    </w:p>
    <w:p w14:paraId="09B0063C" w14:textId="77777777" w:rsidR="00C75A7B" w:rsidRPr="003B0EFB" w:rsidRDefault="00C75A7B" w:rsidP="00C75A7B">
      <w:pPr>
        <w:pStyle w:val="Prrafodelista"/>
        <w:numPr>
          <w:ilvl w:val="1"/>
          <w:numId w:val="34"/>
        </w:numPr>
      </w:pPr>
      <w:r w:rsidRPr="003B0EFB">
        <w:t>Llamadas perdidas.</w:t>
      </w:r>
    </w:p>
    <w:p w14:paraId="40EBE485" w14:textId="77777777" w:rsidR="00C75A7B" w:rsidRPr="003B0EFB" w:rsidRDefault="00C75A7B" w:rsidP="00C75A7B">
      <w:pPr>
        <w:pStyle w:val="Prrafodelista"/>
        <w:numPr>
          <w:ilvl w:val="1"/>
          <w:numId w:val="34"/>
        </w:numPr>
      </w:pPr>
      <w:r w:rsidRPr="003B0EFB">
        <w:t>Recepción de mensajes.</w:t>
      </w:r>
    </w:p>
    <w:p w14:paraId="34AA890D" w14:textId="77777777" w:rsidR="00C75A7B" w:rsidRDefault="00C75A7B" w:rsidP="00C75A7B">
      <w:pPr>
        <w:pStyle w:val="Prrafodelista"/>
        <w:numPr>
          <w:ilvl w:val="1"/>
          <w:numId w:val="34"/>
        </w:numPr>
        <w:spacing w:after="252"/>
      </w:pPr>
      <w:r w:rsidRPr="003B0EFB">
        <w:t>Modo No molestar activado.</w:t>
      </w:r>
    </w:p>
    <w:p w14:paraId="0D587D2F" w14:textId="77777777" w:rsidR="00C75A7B" w:rsidRPr="00B61737" w:rsidRDefault="00C75A7B" w:rsidP="00C75A7B">
      <w:pPr>
        <w:spacing w:after="252"/>
        <w:rPr>
          <w:u w:val="single"/>
        </w:rPr>
      </w:pPr>
      <w:r w:rsidRPr="00B61737">
        <w:rPr>
          <w:u w:val="single"/>
        </w:rPr>
        <w:t>Domótica</w:t>
      </w:r>
    </w:p>
    <w:p w14:paraId="16C7362A" w14:textId="626D454F" w:rsidR="00C75A7B" w:rsidRDefault="00C75A7B" w:rsidP="00C75A7B">
      <w:pPr>
        <w:pStyle w:val="Prrafodelista"/>
        <w:numPr>
          <w:ilvl w:val="0"/>
          <w:numId w:val="34"/>
        </w:numPr>
        <w:spacing w:after="252"/>
      </w:pPr>
      <w:r>
        <w:t>El TERMINAL deberá manejar al menos 8 relés locales para realizar activaciones o desactivaciones por medio de la pantalla táctil.</w:t>
      </w:r>
    </w:p>
    <w:p w14:paraId="1508D193" w14:textId="3421873A" w:rsidR="00C75A7B" w:rsidRPr="003B0EFB" w:rsidRDefault="00C75A7B" w:rsidP="00B61737">
      <w:pPr>
        <w:pStyle w:val="Prrafodelista"/>
        <w:numPr>
          <w:ilvl w:val="0"/>
          <w:numId w:val="34"/>
        </w:numPr>
        <w:spacing w:after="252"/>
      </w:pPr>
      <w:r>
        <w:t xml:space="preserve">El TERMINAL deberá comunicar con servidores web por medio de una conexión de red ethernet independiente y la aplicación correspondiente de terceros. </w:t>
      </w:r>
    </w:p>
    <w:p w14:paraId="7375A4AC" w14:textId="77777777" w:rsidR="00C75A7B" w:rsidRPr="0045757A" w:rsidRDefault="00C75A7B" w:rsidP="00C75A7B">
      <w:pPr>
        <w:pStyle w:val="Ttulo3"/>
        <w:rPr>
          <w:rStyle w:val="Textoennegrita"/>
        </w:rPr>
      </w:pPr>
      <w:r w:rsidRPr="0045757A">
        <w:rPr>
          <w:rStyle w:val="Textoennegrita"/>
        </w:rPr>
        <w:t>C</w:t>
      </w:r>
      <w:r>
        <w:rPr>
          <w:rStyle w:val="Textoennegrita"/>
        </w:rPr>
        <w:t>aracterí</w:t>
      </w:r>
      <w:r w:rsidRPr="0045757A">
        <w:rPr>
          <w:rStyle w:val="Textoennegrita"/>
        </w:rPr>
        <w:t>stic</w:t>
      </w:r>
      <w:r>
        <w:rPr>
          <w:rStyle w:val="Textoennegrita"/>
        </w:rPr>
        <w:t>a</w:t>
      </w:r>
      <w:r w:rsidRPr="0045757A">
        <w:rPr>
          <w:rStyle w:val="Textoennegrita"/>
        </w:rPr>
        <w:t>s</w:t>
      </w:r>
    </w:p>
    <w:p w14:paraId="033B5C44" w14:textId="77777777" w:rsidR="00C75A7B" w:rsidRPr="0045757A" w:rsidRDefault="00C75A7B" w:rsidP="00C75A7B">
      <w:pPr>
        <w:rPr>
          <w:u w:val="single"/>
        </w:rPr>
      </w:pPr>
      <w:r w:rsidRPr="0045757A">
        <w:rPr>
          <w:u w:val="single"/>
        </w:rPr>
        <w:t>Audio</w:t>
      </w:r>
    </w:p>
    <w:p w14:paraId="174F40E5" w14:textId="77777777" w:rsidR="00C75A7B" w:rsidRPr="00E910F2" w:rsidRDefault="00C75A7B" w:rsidP="00C75A7B">
      <w:pPr>
        <w:pStyle w:val="Prrafodelista"/>
        <w:numPr>
          <w:ilvl w:val="0"/>
          <w:numId w:val="34"/>
        </w:numPr>
      </w:pPr>
      <w:r w:rsidRPr="00E910F2">
        <w:t>Audio bidireccional con cancelación autom</w:t>
      </w:r>
      <w:r>
        <w:t>á</w:t>
      </w:r>
      <w:r w:rsidRPr="00E910F2">
        <w:t>tic</w:t>
      </w:r>
      <w:r>
        <w:t>a de</w:t>
      </w:r>
      <w:r w:rsidRPr="00E910F2">
        <w:t xml:space="preserve"> eco </w:t>
      </w:r>
      <w:r>
        <w:t>y cancelación de ruido</w:t>
      </w:r>
      <w:r w:rsidRPr="00E910F2">
        <w:t>.</w:t>
      </w:r>
    </w:p>
    <w:p w14:paraId="567960C4" w14:textId="77777777" w:rsidR="00C75A7B" w:rsidRPr="00791F76" w:rsidRDefault="00C75A7B" w:rsidP="00C75A7B">
      <w:pPr>
        <w:pStyle w:val="Prrafodelista"/>
        <w:numPr>
          <w:ilvl w:val="0"/>
          <w:numId w:val="34"/>
        </w:numPr>
      </w:pPr>
      <w:r>
        <w:t>Altavoz de 1W.</w:t>
      </w:r>
    </w:p>
    <w:p w14:paraId="09822C4D" w14:textId="77777777" w:rsidR="00C75A7B" w:rsidRPr="00DB6B98" w:rsidRDefault="00C75A7B" w:rsidP="00C75A7B">
      <w:pPr>
        <w:pStyle w:val="Prrafodelista"/>
        <w:numPr>
          <w:ilvl w:val="0"/>
          <w:numId w:val="34"/>
        </w:numPr>
        <w:rPr>
          <w:lang w:val="en-US"/>
        </w:rPr>
      </w:pPr>
      <w:r w:rsidRPr="00DB6B98">
        <w:rPr>
          <w:lang w:val="en-US"/>
        </w:rPr>
        <w:t>Overall Loudness Rating (OLR)&gt; 27dB.</w:t>
      </w:r>
    </w:p>
    <w:p w14:paraId="61EA4B6E" w14:textId="77777777" w:rsidR="00C75A7B" w:rsidRDefault="00C75A7B" w:rsidP="00C75A7B">
      <w:pPr>
        <w:pStyle w:val="Prrafodelista"/>
        <w:numPr>
          <w:ilvl w:val="0"/>
          <w:numId w:val="34"/>
        </w:numPr>
      </w:pPr>
      <w:r>
        <w:t>Distorsión acústica &lt;1%</w:t>
      </w:r>
    </w:p>
    <w:p w14:paraId="745CA368" w14:textId="77777777" w:rsidR="00C75A7B" w:rsidRDefault="00C75A7B" w:rsidP="00C75A7B">
      <w:pPr>
        <w:pStyle w:val="Prrafodelista"/>
        <w:numPr>
          <w:ilvl w:val="0"/>
          <w:numId w:val="34"/>
        </w:numPr>
      </w:pPr>
      <w:r>
        <w:t>Relación S/N &gt;40dB</w:t>
      </w:r>
    </w:p>
    <w:p w14:paraId="20F5D4EE" w14:textId="77777777" w:rsidR="00C75A7B" w:rsidRPr="00E910F2" w:rsidRDefault="00C75A7B" w:rsidP="00C75A7B">
      <w:pPr>
        <w:pStyle w:val="Prrafodelista"/>
        <w:numPr>
          <w:ilvl w:val="0"/>
          <w:numId w:val="34"/>
        </w:numPr>
      </w:pPr>
      <w:r w:rsidRPr="00E910F2">
        <w:t>Ruido del canal inactivo &lt; 32dB (A)</w:t>
      </w:r>
    </w:p>
    <w:p w14:paraId="11F66397" w14:textId="77777777" w:rsidR="00C75A7B" w:rsidRPr="00E910F2" w:rsidRDefault="00C75A7B" w:rsidP="00C75A7B">
      <w:pPr>
        <w:pStyle w:val="Prrafodelista"/>
        <w:numPr>
          <w:ilvl w:val="0"/>
          <w:numId w:val="34"/>
        </w:numPr>
      </w:pPr>
      <w:r w:rsidRPr="00E910F2">
        <w:t>Presión Sonora del timbre de llamada &gt;80dB (A)</w:t>
      </w:r>
    </w:p>
    <w:p w14:paraId="34574304" w14:textId="77777777" w:rsidR="00C75A7B" w:rsidRDefault="00C75A7B" w:rsidP="00C75A7B">
      <w:pPr>
        <w:pStyle w:val="Prrafodelista"/>
        <w:numPr>
          <w:ilvl w:val="0"/>
          <w:numId w:val="34"/>
        </w:numPr>
      </w:pPr>
      <w:r>
        <w:t xml:space="preserve">Micrófono de </w:t>
      </w:r>
      <w:proofErr w:type="spellStart"/>
      <w:r>
        <w:t>Electret</w:t>
      </w:r>
      <w:proofErr w:type="spellEnd"/>
      <w:r>
        <w:t>.</w:t>
      </w:r>
    </w:p>
    <w:p w14:paraId="12B2BBE9" w14:textId="77777777" w:rsidR="00C75A7B" w:rsidRPr="003E5A71" w:rsidRDefault="00C75A7B" w:rsidP="00C75A7B">
      <w:pPr>
        <w:pStyle w:val="Prrafodelista"/>
        <w:numPr>
          <w:ilvl w:val="0"/>
          <w:numId w:val="34"/>
        </w:numPr>
      </w:pPr>
      <w:r w:rsidRPr="003E5A71">
        <w:t>Ajuste del nivel de audio en 6 pasos.</w:t>
      </w:r>
    </w:p>
    <w:p w14:paraId="6DDF89BF" w14:textId="77777777" w:rsidR="00C75A7B" w:rsidRPr="00C32CE4" w:rsidRDefault="00C75A7B" w:rsidP="00C75A7B">
      <w:pPr>
        <w:rPr>
          <w:u w:val="single"/>
        </w:rPr>
      </w:pPr>
      <w:r w:rsidRPr="00C32CE4">
        <w:rPr>
          <w:u w:val="single"/>
        </w:rPr>
        <w:t>TFT</w:t>
      </w:r>
    </w:p>
    <w:p w14:paraId="33B455C1" w14:textId="77777777" w:rsidR="00C75A7B" w:rsidRDefault="00C75A7B" w:rsidP="00C75A7B">
      <w:pPr>
        <w:pStyle w:val="Prrafodelista"/>
        <w:numPr>
          <w:ilvl w:val="0"/>
          <w:numId w:val="34"/>
        </w:numPr>
      </w:pPr>
      <w:r>
        <w:t>Tamaño: 7”.</w:t>
      </w:r>
    </w:p>
    <w:p w14:paraId="284AA036" w14:textId="77777777" w:rsidR="00C75A7B" w:rsidRDefault="00C75A7B" w:rsidP="00C75A7B">
      <w:pPr>
        <w:pStyle w:val="Prrafodelista"/>
        <w:numPr>
          <w:ilvl w:val="0"/>
          <w:numId w:val="34"/>
        </w:numPr>
      </w:pPr>
      <w:r>
        <w:t>Formato 16:9.</w:t>
      </w:r>
    </w:p>
    <w:p w14:paraId="51F0FBF3" w14:textId="77777777" w:rsidR="00C75A7B" w:rsidRDefault="00C75A7B" w:rsidP="00C75A7B">
      <w:pPr>
        <w:pStyle w:val="Prrafodelista"/>
        <w:numPr>
          <w:ilvl w:val="0"/>
          <w:numId w:val="34"/>
        </w:numPr>
      </w:pPr>
      <w:r>
        <w:t xml:space="preserve">Resolución: </w:t>
      </w:r>
      <w:r w:rsidRPr="001578E2">
        <w:t>1024x600</w:t>
      </w:r>
      <w:r>
        <w:t xml:space="preserve"> </w:t>
      </w:r>
      <w:proofErr w:type="gramStart"/>
      <w:r>
        <w:t>pixel</w:t>
      </w:r>
      <w:proofErr w:type="gramEnd"/>
      <w:r>
        <w:t>.</w:t>
      </w:r>
    </w:p>
    <w:p w14:paraId="24FE8C4B" w14:textId="77777777" w:rsidR="00C75A7B" w:rsidRDefault="00C75A7B" w:rsidP="00C75A7B">
      <w:pPr>
        <w:pStyle w:val="Prrafodelista"/>
        <w:numPr>
          <w:ilvl w:val="0"/>
          <w:numId w:val="34"/>
        </w:numPr>
      </w:pPr>
      <w:r>
        <w:t>Colores: 16.7M.</w:t>
      </w:r>
    </w:p>
    <w:p w14:paraId="5458EC1E" w14:textId="77777777" w:rsidR="00C75A7B" w:rsidRDefault="00C75A7B" w:rsidP="00C75A7B">
      <w:pPr>
        <w:pStyle w:val="Prrafodelista"/>
        <w:numPr>
          <w:ilvl w:val="0"/>
          <w:numId w:val="34"/>
        </w:numPr>
      </w:pPr>
      <w:r>
        <w:t xml:space="preserve">Relación de Contraste: </w:t>
      </w:r>
      <w:r w:rsidRPr="001578E2">
        <w:t>500</w:t>
      </w:r>
      <w:r>
        <w:t>/1.</w:t>
      </w:r>
    </w:p>
    <w:p w14:paraId="726710B0" w14:textId="77777777" w:rsidR="00C75A7B" w:rsidRDefault="00C75A7B" w:rsidP="00C75A7B">
      <w:pPr>
        <w:pStyle w:val="Prrafodelista"/>
        <w:numPr>
          <w:ilvl w:val="0"/>
          <w:numId w:val="34"/>
        </w:numPr>
      </w:pPr>
      <w:r>
        <w:t>Brillo: 200cd/m2.</w:t>
      </w:r>
    </w:p>
    <w:p w14:paraId="76F82F50" w14:textId="77777777" w:rsidR="00C75A7B" w:rsidRPr="003E5A71" w:rsidRDefault="00C75A7B" w:rsidP="00C75A7B">
      <w:pPr>
        <w:pStyle w:val="Prrafodelista"/>
        <w:numPr>
          <w:ilvl w:val="0"/>
          <w:numId w:val="34"/>
        </w:numPr>
      </w:pPr>
      <w:r w:rsidRPr="003E5A71">
        <w:t>Ángulo de visión: 160H / 130V.</w:t>
      </w:r>
    </w:p>
    <w:p w14:paraId="2A3C082D" w14:textId="77777777" w:rsidR="00C75A7B" w:rsidRDefault="00C75A7B" w:rsidP="00C75A7B">
      <w:pPr>
        <w:pStyle w:val="Prrafodelista"/>
        <w:numPr>
          <w:ilvl w:val="0"/>
          <w:numId w:val="34"/>
        </w:numPr>
      </w:pPr>
      <w:proofErr w:type="spellStart"/>
      <w:r>
        <w:t>Backlight</w:t>
      </w:r>
      <w:proofErr w:type="spellEnd"/>
      <w:r>
        <w:t>: led.</w:t>
      </w:r>
    </w:p>
    <w:p w14:paraId="5C12606A" w14:textId="77777777" w:rsidR="00C75A7B" w:rsidRPr="003E5A71" w:rsidRDefault="00C75A7B" w:rsidP="00C75A7B">
      <w:pPr>
        <w:pStyle w:val="Prrafodelista"/>
        <w:numPr>
          <w:ilvl w:val="0"/>
          <w:numId w:val="34"/>
        </w:numPr>
      </w:pPr>
      <w:r w:rsidRPr="003E5A71">
        <w:t>Tecnología capacitiva de pantalla táctil.</w:t>
      </w:r>
    </w:p>
    <w:p w14:paraId="4809B9F1" w14:textId="77777777" w:rsidR="00C75A7B" w:rsidRDefault="00C75A7B" w:rsidP="00C75A7B">
      <w:pPr>
        <w:pStyle w:val="Prrafodelista"/>
        <w:numPr>
          <w:ilvl w:val="0"/>
          <w:numId w:val="34"/>
        </w:numPr>
      </w:pPr>
      <w:r>
        <w:t xml:space="preserve">Imagen de video: </w:t>
      </w:r>
    </w:p>
    <w:p w14:paraId="382F40EC" w14:textId="77777777" w:rsidR="00C75A7B" w:rsidRPr="003E5A71" w:rsidRDefault="00C75A7B" w:rsidP="00C75A7B">
      <w:pPr>
        <w:pStyle w:val="Prrafodelista"/>
        <w:numPr>
          <w:ilvl w:val="1"/>
          <w:numId w:val="34"/>
        </w:numPr>
      </w:pPr>
      <w:r w:rsidRPr="003E5A71">
        <w:t>Seleccionable según el vídeo entrante (QVGA, VGA, HQ).</w:t>
      </w:r>
    </w:p>
    <w:p w14:paraId="07DA6692" w14:textId="77777777" w:rsidR="00C75A7B" w:rsidRDefault="00C75A7B" w:rsidP="00C75A7B">
      <w:pPr>
        <w:pStyle w:val="Prrafodelista"/>
        <w:numPr>
          <w:ilvl w:val="1"/>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p>
    <w:p w14:paraId="609D916E" w14:textId="77777777" w:rsidR="00C75A7B" w:rsidRDefault="00C75A7B" w:rsidP="00C75A7B">
      <w:pPr>
        <w:rPr>
          <w:u w:val="single"/>
        </w:rPr>
      </w:pPr>
      <w:r w:rsidRPr="0095440D">
        <w:rPr>
          <w:u w:val="single"/>
        </w:rPr>
        <w:t>Mec</w:t>
      </w:r>
      <w:r>
        <w:rPr>
          <w:u w:val="single"/>
        </w:rPr>
        <w:t>á</w:t>
      </w:r>
      <w:r w:rsidRPr="0095440D">
        <w:rPr>
          <w:u w:val="single"/>
        </w:rPr>
        <w:t>nica</w:t>
      </w:r>
    </w:p>
    <w:p w14:paraId="17E1111D" w14:textId="77777777" w:rsidR="00C75A7B" w:rsidRDefault="00C75A7B" w:rsidP="00C75A7B">
      <w:pPr>
        <w:spacing w:after="252"/>
      </w:pPr>
      <w:r>
        <w:lastRenderedPageBreak/>
        <w:t>El TERMINAL deberá:</w:t>
      </w:r>
    </w:p>
    <w:p w14:paraId="305A4B72" w14:textId="77777777" w:rsidR="00C75A7B" w:rsidRPr="003E5A71" w:rsidRDefault="00C75A7B" w:rsidP="00C75A7B">
      <w:pPr>
        <w:pStyle w:val="Prrafodelista"/>
        <w:numPr>
          <w:ilvl w:val="0"/>
          <w:numId w:val="34"/>
        </w:numPr>
      </w:pPr>
      <w:r>
        <w:t>Estar c</w:t>
      </w:r>
      <w:r w:rsidRPr="003E5A71">
        <w:t>omp</w:t>
      </w:r>
      <w:r>
        <w:t>uesto</w:t>
      </w:r>
      <w:r w:rsidRPr="003E5A71">
        <w:t xml:space="preserve"> de dos partes: conector y monitor.</w:t>
      </w:r>
    </w:p>
    <w:p w14:paraId="130D19F3" w14:textId="77777777" w:rsidR="00C75A7B" w:rsidRDefault="00C75A7B" w:rsidP="00C75A7B">
      <w:pPr>
        <w:pStyle w:val="Prrafodelista"/>
        <w:numPr>
          <w:ilvl w:val="0"/>
          <w:numId w:val="34"/>
        </w:numPr>
      </w:pPr>
      <w:r w:rsidRPr="003E5A71">
        <w:t>Todo el cableado se conectará al monitor.</w:t>
      </w:r>
    </w:p>
    <w:p w14:paraId="78A94854" w14:textId="77777777" w:rsidR="00C75A7B" w:rsidRDefault="00C75A7B" w:rsidP="00C75A7B">
      <w:pPr>
        <w:spacing w:after="252"/>
      </w:pPr>
      <w:r>
        <w:t>El monitor deberá:</w:t>
      </w:r>
    </w:p>
    <w:p w14:paraId="1148C28B" w14:textId="7CC3EE93" w:rsidR="00C75A7B" w:rsidRDefault="00C75A7B" w:rsidP="00C75A7B">
      <w:pPr>
        <w:pStyle w:val="Prrafodelista"/>
        <w:numPr>
          <w:ilvl w:val="1"/>
          <w:numId w:val="34"/>
        </w:numPr>
      </w:pPr>
      <w:r w:rsidRPr="003E5A71">
        <w:t>Tener una superficie frontal clara y plana sin aberturas ni partes móviles.</w:t>
      </w:r>
    </w:p>
    <w:p w14:paraId="03A48A6C" w14:textId="77822016" w:rsidR="00700365" w:rsidRPr="003E5A71" w:rsidRDefault="00700365" w:rsidP="00C75A7B">
      <w:pPr>
        <w:pStyle w:val="Prrafodelista"/>
        <w:numPr>
          <w:ilvl w:val="1"/>
          <w:numId w:val="34"/>
        </w:numPr>
      </w:pPr>
      <w:r>
        <w:t>Disponer de un marco metálico robusto.</w:t>
      </w:r>
    </w:p>
    <w:p w14:paraId="2F5C0412" w14:textId="77777777" w:rsidR="00C75A7B" w:rsidRPr="003E5A71" w:rsidRDefault="00C75A7B" w:rsidP="00C75A7B">
      <w:pPr>
        <w:pStyle w:val="Prrafodelista"/>
        <w:numPr>
          <w:ilvl w:val="1"/>
          <w:numId w:val="34"/>
        </w:numPr>
      </w:pPr>
      <w:r w:rsidRPr="003E5A71">
        <w:t>No tene</w:t>
      </w:r>
      <w:r>
        <w:t>r</w:t>
      </w:r>
      <w:r w:rsidRPr="003E5A71">
        <w:t xml:space="preserve"> pulsadores mecánicos para una mejor apariencia, siendo tod</w:t>
      </w:r>
      <w:r>
        <w:t>a</w:t>
      </w:r>
      <w:r w:rsidRPr="003E5A71">
        <w:t xml:space="preserve"> l</w:t>
      </w:r>
      <w:r>
        <w:t>a</w:t>
      </w:r>
      <w:r w:rsidRPr="003E5A71">
        <w:t xml:space="preserve"> </w:t>
      </w:r>
      <w:r>
        <w:t xml:space="preserve">usabilidad </w:t>
      </w:r>
      <w:r w:rsidRPr="003E5A71">
        <w:t>a través de la pantalla capacitiva.</w:t>
      </w:r>
    </w:p>
    <w:p w14:paraId="7814FB81" w14:textId="77777777" w:rsidR="00C75A7B" w:rsidRPr="003E5A71" w:rsidRDefault="00C75A7B" w:rsidP="00C75A7B">
      <w:pPr>
        <w:pStyle w:val="Prrafodelista"/>
        <w:numPr>
          <w:ilvl w:val="1"/>
          <w:numId w:val="34"/>
        </w:numPr>
      </w:pPr>
      <w:r w:rsidRPr="003E5A71">
        <w:t>Tener al menos 3 iconos de estado con retroiluminación led.</w:t>
      </w:r>
    </w:p>
    <w:p w14:paraId="58018351" w14:textId="74A345AA" w:rsidR="00C75A7B" w:rsidRPr="003E5A71" w:rsidRDefault="00C75A7B" w:rsidP="00C75A7B">
      <w:pPr>
        <w:pStyle w:val="Prrafodelista"/>
        <w:numPr>
          <w:ilvl w:val="1"/>
          <w:numId w:val="34"/>
        </w:numPr>
      </w:pPr>
      <w:r w:rsidRPr="003E5A71">
        <w:t>Est</w:t>
      </w:r>
      <w:r>
        <w:t>ar</w:t>
      </w:r>
      <w:r w:rsidRPr="003E5A71">
        <w:t xml:space="preserve"> disponible en color blanco, negro y oro.</w:t>
      </w:r>
    </w:p>
    <w:p w14:paraId="4D179337" w14:textId="77777777" w:rsidR="00C75A7B" w:rsidRPr="003E5A71" w:rsidRDefault="00C75A7B" w:rsidP="00C75A7B">
      <w:pPr>
        <w:pStyle w:val="Prrafodelista"/>
        <w:numPr>
          <w:ilvl w:val="1"/>
          <w:numId w:val="34"/>
        </w:numPr>
        <w:spacing w:after="252"/>
      </w:pPr>
      <w:r>
        <w:t>Sobresalir</w:t>
      </w:r>
      <w:r w:rsidRPr="003E5A71">
        <w:t xml:space="preserve"> no más de 20 mm de la pared.</w:t>
      </w:r>
    </w:p>
    <w:p w14:paraId="1C778830" w14:textId="77777777" w:rsidR="00C75A7B" w:rsidRPr="003E5A71" w:rsidRDefault="00C75A7B" w:rsidP="00C75A7B">
      <w:pPr>
        <w:pStyle w:val="Prrafodelista"/>
      </w:pPr>
    </w:p>
    <w:p w14:paraId="30B05FCC" w14:textId="77777777" w:rsidR="00C75A7B" w:rsidRPr="003E5A71" w:rsidRDefault="00C75A7B" w:rsidP="00C75A7B">
      <w:pPr>
        <w:rPr>
          <w:u w:val="single"/>
        </w:rPr>
      </w:pPr>
      <w:r>
        <w:rPr>
          <w:u w:val="single"/>
        </w:rPr>
        <w:t>Elé</w:t>
      </w:r>
      <w:r w:rsidRPr="003E5A71">
        <w:rPr>
          <w:u w:val="single"/>
        </w:rPr>
        <w:t>ctrica</w:t>
      </w:r>
    </w:p>
    <w:p w14:paraId="7957DE16" w14:textId="7590E854" w:rsidR="00C75A7B" w:rsidRPr="003E5A71" w:rsidRDefault="00C75A7B" w:rsidP="00C75A7B">
      <w:pPr>
        <w:spacing w:after="0"/>
        <w:jc w:val="both"/>
        <w:rPr>
          <w:rFonts w:cstheme="minorHAnsi"/>
        </w:rPr>
      </w:pPr>
      <w:r w:rsidRPr="003E5A71">
        <w:t xml:space="preserve">La alimentación debe ser suministrada por una fuente externa </w:t>
      </w:r>
      <w:r>
        <w:t>de</w:t>
      </w:r>
      <w:r w:rsidRPr="003E5A71">
        <w:t xml:space="preserve"> 12V</w:t>
      </w:r>
      <w:r>
        <w:t xml:space="preserve">dc o mediante </w:t>
      </w:r>
      <w:proofErr w:type="spellStart"/>
      <w:r>
        <w:t>PoE</w:t>
      </w:r>
      <w:proofErr w:type="spellEnd"/>
      <w:r w:rsidRPr="003E5A71">
        <w:rPr>
          <w:rFonts w:cstheme="minorHAnsi"/>
        </w:rPr>
        <w:t>.</w:t>
      </w:r>
    </w:p>
    <w:p w14:paraId="3AEFEF0C" w14:textId="77777777" w:rsidR="00C75A7B" w:rsidRPr="003E5A71" w:rsidRDefault="00C75A7B" w:rsidP="00C75A7B">
      <w:pPr>
        <w:spacing w:after="0"/>
        <w:jc w:val="both"/>
        <w:rPr>
          <w:rFonts w:cstheme="minorHAnsi"/>
        </w:rPr>
      </w:pPr>
    </w:p>
    <w:p w14:paraId="21B27F58" w14:textId="77777777" w:rsidR="00C75A7B" w:rsidRPr="003E5A71" w:rsidRDefault="00C75A7B" w:rsidP="00C75A7B">
      <w:pPr>
        <w:spacing w:after="0"/>
        <w:jc w:val="both"/>
        <w:rPr>
          <w:rFonts w:cstheme="minorHAnsi"/>
        </w:rPr>
      </w:pPr>
      <w:r w:rsidRPr="003E5A71">
        <w:rPr>
          <w:u w:val="single" w:color="595959"/>
        </w:rPr>
        <w:t>Ambiental</w:t>
      </w:r>
      <w:r w:rsidRPr="003E5A71">
        <w:rPr>
          <w:rFonts w:cstheme="minorHAnsi"/>
        </w:rPr>
        <w:t xml:space="preserve"> </w:t>
      </w:r>
    </w:p>
    <w:p w14:paraId="57CC2098" w14:textId="77777777" w:rsidR="00C75A7B" w:rsidRPr="003E5A71" w:rsidRDefault="00C75A7B" w:rsidP="00C75A7B">
      <w:pPr>
        <w:spacing w:after="252"/>
      </w:pPr>
      <w:r>
        <w:t>El TERMINAL</w:t>
      </w:r>
      <w:r w:rsidRPr="003E5A71">
        <w:t xml:space="preserve"> deberá cumplir como mínimo:</w:t>
      </w:r>
    </w:p>
    <w:p w14:paraId="4D0B47F3" w14:textId="77777777" w:rsidR="00C75A7B" w:rsidRPr="00EF606C" w:rsidRDefault="00C75A7B" w:rsidP="00C75A7B">
      <w:pPr>
        <w:pStyle w:val="Prrafodelista"/>
        <w:numPr>
          <w:ilvl w:val="0"/>
          <w:numId w:val="34"/>
        </w:numPr>
        <w:spacing w:after="57"/>
      </w:pPr>
      <w:r w:rsidRPr="00EF606C">
        <w:t>IP 30.</w:t>
      </w:r>
    </w:p>
    <w:p w14:paraId="44D42239" w14:textId="77777777" w:rsidR="00C75A7B" w:rsidRPr="00EF606C" w:rsidRDefault="00C75A7B" w:rsidP="00C75A7B">
      <w:pPr>
        <w:pStyle w:val="Prrafodelista"/>
        <w:numPr>
          <w:ilvl w:val="0"/>
          <w:numId w:val="34"/>
        </w:numPr>
        <w:spacing w:after="57"/>
      </w:pPr>
      <w:r w:rsidRPr="00EF606C">
        <w:t>IK 04.</w:t>
      </w:r>
    </w:p>
    <w:p w14:paraId="1931C298" w14:textId="77777777" w:rsidR="00C75A7B" w:rsidRPr="00EF606C" w:rsidRDefault="00C75A7B" w:rsidP="00C75A7B">
      <w:pPr>
        <w:pStyle w:val="Prrafodelista"/>
        <w:numPr>
          <w:ilvl w:val="0"/>
          <w:numId w:val="34"/>
        </w:numPr>
        <w:spacing w:after="42"/>
      </w:pPr>
      <w:r w:rsidRPr="00EF606C">
        <w:t xml:space="preserve">Rango de temperatura: -20 +50 </w:t>
      </w:r>
      <w:proofErr w:type="spellStart"/>
      <w:r w:rsidRPr="00EF606C">
        <w:t>ºC</w:t>
      </w:r>
      <w:proofErr w:type="spellEnd"/>
      <w:r w:rsidRPr="00EF606C">
        <w:t>.</w:t>
      </w:r>
    </w:p>
    <w:p w14:paraId="25030B8D" w14:textId="77777777" w:rsidR="00C75A7B" w:rsidRPr="00EF606C" w:rsidRDefault="00C75A7B" w:rsidP="00C75A7B">
      <w:pPr>
        <w:pStyle w:val="Prrafodelista"/>
        <w:numPr>
          <w:ilvl w:val="0"/>
          <w:numId w:val="34"/>
        </w:numPr>
        <w:spacing w:after="252"/>
      </w:pPr>
      <w:r w:rsidRPr="00EF606C">
        <w:t>Rango de humedad relativa: 5 - 90% (sin condensación).</w:t>
      </w:r>
    </w:p>
    <w:p w14:paraId="00DEDAE5" w14:textId="77777777" w:rsidR="00C75A7B" w:rsidRPr="003E5A71" w:rsidRDefault="00C75A7B" w:rsidP="00C75A7B">
      <w:pPr>
        <w:spacing w:after="259" w:line="259" w:lineRule="auto"/>
        <w:ind w:left="-5" w:hanging="10"/>
      </w:pPr>
      <w:r w:rsidRPr="003E5A71">
        <w:rPr>
          <w:u w:val="single" w:color="595959"/>
        </w:rPr>
        <w:t>Seguridad física</w:t>
      </w:r>
    </w:p>
    <w:p w14:paraId="00803F4A" w14:textId="77777777" w:rsidR="00C75A7B" w:rsidRPr="00EF606C" w:rsidRDefault="00C75A7B" w:rsidP="00C75A7B">
      <w:pPr>
        <w:pStyle w:val="Prrafodelista"/>
        <w:numPr>
          <w:ilvl w:val="0"/>
          <w:numId w:val="34"/>
        </w:numPr>
        <w:spacing w:after="252"/>
        <w:ind w:left="600"/>
      </w:pPr>
      <w:r>
        <w:t>El TERMINAL</w:t>
      </w:r>
      <w:r w:rsidRPr="00EF606C">
        <w:t xml:space="preserve"> debe estar protegida mediante un interruptor tamper contra manipulaciones indebidas para detectar el </w:t>
      </w:r>
      <w:r>
        <w:t>sabotaje</w:t>
      </w:r>
      <w:r w:rsidRPr="00EF606C">
        <w:t xml:space="preserve"> y generar la alarma a la</w:t>
      </w:r>
      <w:r>
        <w:t xml:space="preserve"> CONSERJERÍA</w:t>
      </w:r>
      <w:r w:rsidRPr="00EF606C">
        <w:t>.</w:t>
      </w:r>
    </w:p>
    <w:p w14:paraId="5308A0EC" w14:textId="77777777" w:rsidR="00C75A7B" w:rsidRPr="003E5A71" w:rsidRDefault="00C75A7B" w:rsidP="00C75A7B">
      <w:pPr>
        <w:spacing w:after="187" w:line="259" w:lineRule="auto"/>
        <w:ind w:left="-5" w:hanging="10"/>
      </w:pPr>
      <w:r w:rsidRPr="003E5A71">
        <w:rPr>
          <w:u w:val="single" w:color="595959"/>
        </w:rPr>
        <w:t>Interfaces</w:t>
      </w:r>
    </w:p>
    <w:p w14:paraId="0D125510" w14:textId="77777777" w:rsidR="00C75A7B" w:rsidRPr="003E5A71" w:rsidRDefault="00C75A7B" w:rsidP="00C75A7B">
      <w:pPr>
        <w:spacing w:after="252"/>
      </w:pPr>
      <w:r>
        <w:t>El TERMINAL</w:t>
      </w:r>
      <w:r w:rsidRPr="003E5A71">
        <w:t xml:space="preserve"> deberá:</w:t>
      </w:r>
    </w:p>
    <w:p w14:paraId="13561172" w14:textId="77777777" w:rsidR="00C75A7B" w:rsidRPr="00EF606C" w:rsidRDefault="00C75A7B" w:rsidP="00C75A7B">
      <w:pPr>
        <w:pStyle w:val="Prrafodelista"/>
        <w:numPr>
          <w:ilvl w:val="0"/>
          <w:numId w:val="34"/>
        </w:numPr>
        <w:spacing w:after="57"/>
      </w:pPr>
      <w:r w:rsidRPr="00EF606C">
        <w:t>Tene</w:t>
      </w:r>
      <w:r>
        <w:t>r</w:t>
      </w:r>
      <w:r w:rsidRPr="00EF606C">
        <w:t xml:space="preserve"> una interfaz gráfica de usuario intuitiva con iconos simples etiquetados</w:t>
      </w:r>
      <w:r>
        <w:t xml:space="preserve"> y</w:t>
      </w:r>
      <w:r w:rsidRPr="00EF606C">
        <w:t xml:space="preserve"> con todas las opciones a la vista.</w:t>
      </w:r>
    </w:p>
    <w:p w14:paraId="67E7F297" w14:textId="375941B7" w:rsidR="00C75A7B" w:rsidRDefault="00C75A7B" w:rsidP="00C75A7B">
      <w:pPr>
        <w:pStyle w:val="Prrafodelista"/>
        <w:numPr>
          <w:ilvl w:val="0"/>
          <w:numId w:val="34"/>
        </w:numPr>
        <w:spacing w:after="42"/>
      </w:pPr>
      <w:r w:rsidRPr="00EF606C">
        <w:t>Est</w:t>
      </w:r>
      <w:r>
        <w:t>ar</w:t>
      </w:r>
      <w:r w:rsidRPr="00EF606C">
        <w:t xml:space="preserve"> conectado a la red </w:t>
      </w:r>
      <w:r>
        <w:t xml:space="preserve">de intercomunicación </w:t>
      </w:r>
      <w:r w:rsidRPr="00EF606C">
        <w:t>mediante un conector RJ-45 estándar.</w:t>
      </w:r>
    </w:p>
    <w:p w14:paraId="763ACAD1" w14:textId="5BB9A440" w:rsidR="00C75A7B" w:rsidRPr="00EF606C" w:rsidRDefault="00C75A7B" w:rsidP="00C75A7B">
      <w:pPr>
        <w:pStyle w:val="Prrafodelista"/>
        <w:numPr>
          <w:ilvl w:val="0"/>
          <w:numId w:val="34"/>
        </w:numPr>
        <w:spacing w:after="42"/>
      </w:pPr>
      <w:r>
        <w:t>Estar conectado a la red interna de la vivienda por medio de otra RJ-45 con direccionamiento dinámico (DHCP).</w:t>
      </w:r>
    </w:p>
    <w:p w14:paraId="48528331" w14:textId="77777777" w:rsidR="00C75A7B" w:rsidRPr="00EF606C" w:rsidRDefault="00C75A7B" w:rsidP="00C75A7B">
      <w:pPr>
        <w:pStyle w:val="Prrafodelista"/>
        <w:numPr>
          <w:ilvl w:val="0"/>
          <w:numId w:val="34"/>
        </w:numPr>
        <w:spacing w:after="57"/>
      </w:pPr>
      <w:r w:rsidRPr="00EF606C">
        <w:t>Control</w:t>
      </w:r>
      <w:r>
        <w:t>ar</w:t>
      </w:r>
      <w:r w:rsidRPr="00EF606C">
        <w:t xml:space="preserve"> un </w:t>
      </w:r>
      <w:r>
        <w:t>pulsador</w:t>
      </w:r>
      <w:r w:rsidRPr="00EF606C">
        <w:t xml:space="preserve"> de timbre </w:t>
      </w:r>
      <w:r>
        <w:t xml:space="preserve">de puerta </w:t>
      </w:r>
      <w:r w:rsidRPr="00EF606C">
        <w:t>y gener</w:t>
      </w:r>
      <w:r>
        <w:t>ar una</w:t>
      </w:r>
      <w:r w:rsidRPr="00EF606C">
        <w:t xml:space="preserve"> melodía cuando </w:t>
      </w:r>
      <w:r>
        <w:t>se</w:t>
      </w:r>
      <w:r w:rsidRPr="00EF606C">
        <w:t xml:space="preserve"> activ</w:t>
      </w:r>
      <w:r>
        <w:t>e</w:t>
      </w:r>
      <w:r w:rsidRPr="00EF606C">
        <w:t>.</w:t>
      </w:r>
    </w:p>
    <w:p w14:paraId="207FBDB4" w14:textId="77777777" w:rsidR="00C75A7B" w:rsidRPr="00EF606C" w:rsidRDefault="00C75A7B" w:rsidP="00C75A7B">
      <w:pPr>
        <w:pStyle w:val="Prrafodelista"/>
        <w:numPr>
          <w:ilvl w:val="0"/>
          <w:numId w:val="34"/>
        </w:numPr>
        <w:spacing w:after="57"/>
      </w:pPr>
      <w:r w:rsidRPr="00EF606C">
        <w:t>Supervisar un botón de páni</w:t>
      </w:r>
      <w:r>
        <w:t>co o un sensor externo que envíe</w:t>
      </w:r>
      <w:r w:rsidRPr="00EF606C">
        <w:t xml:space="preserve"> mensajes de </w:t>
      </w:r>
      <w:r>
        <w:t>alarma</w:t>
      </w:r>
      <w:r w:rsidRPr="00EF606C">
        <w:t xml:space="preserve"> a </w:t>
      </w:r>
      <w:r>
        <w:t>la CONSERJERÍA</w:t>
      </w:r>
      <w:r w:rsidRPr="00EF606C">
        <w:t xml:space="preserve"> y </w:t>
      </w:r>
      <w:r>
        <w:t>al Software d</w:t>
      </w:r>
      <w:r w:rsidRPr="00EF606C">
        <w:t xml:space="preserve">e </w:t>
      </w:r>
      <w:r>
        <w:t>Gestión</w:t>
      </w:r>
      <w:r w:rsidRPr="00EF606C">
        <w:t>.</w:t>
      </w:r>
    </w:p>
    <w:p w14:paraId="5F9D6021" w14:textId="77777777" w:rsidR="00C75A7B" w:rsidRDefault="00C75A7B" w:rsidP="00C75A7B">
      <w:pPr>
        <w:pStyle w:val="Prrafodelista"/>
        <w:numPr>
          <w:ilvl w:val="0"/>
          <w:numId w:val="34"/>
        </w:numPr>
        <w:spacing w:after="232" w:line="290" w:lineRule="auto"/>
        <w:ind w:right="-8"/>
        <w:jc w:val="both"/>
      </w:pPr>
      <w:r w:rsidRPr="00EF606C">
        <w:t>Comun</w:t>
      </w:r>
      <w:r>
        <w:t>icar</w:t>
      </w:r>
      <w:r w:rsidRPr="00EF606C">
        <w:t xml:space="preserve"> con los dispositivos de control de ascensor </w:t>
      </w:r>
      <w:r w:rsidRPr="009C0515">
        <w:t>para enviar el ascensor al hall p</w:t>
      </w:r>
      <w:r w:rsidRPr="00EF606C">
        <w:t xml:space="preserve">ara dar la bienvenida a los visitantes o al piso del residente antes de salir de casa, con </w:t>
      </w:r>
      <w:r w:rsidRPr="00EF606C">
        <w:lastRenderedPageBreak/>
        <w:t>información de estado de</w:t>
      </w:r>
      <w:r>
        <w:t>l</w:t>
      </w:r>
      <w:r w:rsidRPr="00EF606C">
        <w:t xml:space="preserve"> ascensor sobre el piso </w:t>
      </w:r>
      <w:r>
        <w:t xml:space="preserve">donde se encuentra </w:t>
      </w:r>
      <w:r w:rsidRPr="00EF606C">
        <w:t xml:space="preserve">y el sentido de movimiento. </w:t>
      </w:r>
    </w:p>
    <w:p w14:paraId="337DC59B" w14:textId="77777777" w:rsidR="00C75A7B" w:rsidRPr="00EF606C" w:rsidRDefault="00C75A7B" w:rsidP="00C75A7B">
      <w:pPr>
        <w:pStyle w:val="Prrafodelista"/>
        <w:numPr>
          <w:ilvl w:val="0"/>
          <w:numId w:val="34"/>
        </w:numPr>
        <w:spacing w:after="232" w:line="290" w:lineRule="auto"/>
        <w:ind w:right="-8"/>
        <w:jc w:val="both"/>
      </w:pPr>
      <w:r>
        <w:t>Tener</w:t>
      </w:r>
      <w:r w:rsidRPr="00EF606C">
        <w:t xml:space="preserve"> </w:t>
      </w:r>
      <w:r>
        <w:t>7</w:t>
      </w:r>
      <w:r w:rsidRPr="00EF606C">
        <w:t xml:space="preserve"> zonas de conexión de alarma para gestionar sensores configurables con detección de sabotaje</w:t>
      </w:r>
      <w:r>
        <w:t xml:space="preserve"> y 16 zonas de alarma gestionadas mediante un módulo RS-485</w:t>
      </w:r>
      <w:r w:rsidRPr="00EF606C">
        <w:t>.</w:t>
      </w:r>
    </w:p>
    <w:p w14:paraId="7B128932" w14:textId="77777777" w:rsidR="00C75A7B" w:rsidRPr="00EF606C" w:rsidRDefault="00C75A7B" w:rsidP="00C75A7B">
      <w:pPr>
        <w:rPr>
          <w:color w:val="FF0000"/>
        </w:rPr>
      </w:pPr>
      <w:r w:rsidRPr="003E5A71">
        <w:rPr>
          <w:color w:val="FF0000"/>
        </w:rPr>
        <w:t xml:space="preserve"> </w:t>
      </w:r>
      <w:r w:rsidRPr="00EF606C">
        <w:rPr>
          <w:color w:val="FF0000"/>
        </w:rPr>
        <w:t>[</w:t>
      </w:r>
      <w:r>
        <w:rPr>
          <w:color w:val="FF0000"/>
        </w:rPr>
        <w:t>ESTA PARTE ES PARA</w:t>
      </w:r>
      <w:r w:rsidRPr="00746BE1">
        <w:rPr>
          <w:color w:val="FF0000"/>
        </w:rPr>
        <w:t xml:space="preserve"> IDENTIFICACIÓN.</w:t>
      </w:r>
      <w:r w:rsidRPr="00746BE1">
        <w:t xml:space="preserve"> </w:t>
      </w:r>
      <w:r w:rsidRPr="00746BE1">
        <w:rPr>
          <w:color w:val="FF0000"/>
        </w:rPr>
        <w:t>INCLUI</w:t>
      </w:r>
      <w:r>
        <w:rPr>
          <w:color w:val="FF0000"/>
        </w:rPr>
        <w:t>R</w:t>
      </w:r>
      <w:r w:rsidRPr="00746BE1">
        <w:rPr>
          <w:color w:val="FF0000"/>
        </w:rPr>
        <w:t xml:space="preserve"> CUANDO </w:t>
      </w:r>
      <w:r>
        <w:rPr>
          <w:color w:val="FF0000"/>
        </w:rPr>
        <w:t>SEA N</w:t>
      </w:r>
      <w:r w:rsidRPr="00746BE1">
        <w:rPr>
          <w:color w:val="FF0000"/>
        </w:rPr>
        <w:t>ECESARIO</w:t>
      </w:r>
      <w:r w:rsidRPr="00EF606C">
        <w:rPr>
          <w:color w:val="FF0000"/>
        </w:rPr>
        <w:t>]</w:t>
      </w:r>
    </w:p>
    <w:p w14:paraId="112644B8" w14:textId="3A53163F" w:rsidR="00C75A7B" w:rsidRPr="00EF606C" w:rsidRDefault="00C75A7B" w:rsidP="00C75A7B">
      <w:r w:rsidRPr="00EF606C">
        <w:t xml:space="preserve">REFERENCIAS: </w:t>
      </w:r>
      <w:r>
        <w:t>14701</w:t>
      </w:r>
      <w:r w:rsidRPr="00EF606C">
        <w:t xml:space="preserve"> (BLANCO), </w:t>
      </w:r>
      <w:r>
        <w:t>14703</w:t>
      </w:r>
      <w:r w:rsidRPr="00EF606C">
        <w:t xml:space="preserve"> (NEGRO)</w:t>
      </w:r>
    </w:p>
    <w:p w14:paraId="0426FC92" w14:textId="549E36E4" w:rsidR="00C75A7B" w:rsidRDefault="00C75A7B" w:rsidP="00C75A7B">
      <w:r w:rsidRPr="000A251E">
        <w:t>DESIGNA</w:t>
      </w:r>
      <w:r>
        <w:t>CIÓ</w:t>
      </w:r>
      <w:r w:rsidRPr="000A251E">
        <w:t xml:space="preserve">N: </w:t>
      </w:r>
      <w:r>
        <w:t>MONITOR WIT 7”</w:t>
      </w:r>
    </w:p>
    <w:p w14:paraId="7CE0D7B0" w14:textId="77777777" w:rsidR="00CF35B8" w:rsidRPr="00EF606C" w:rsidRDefault="00CF35B8" w:rsidP="00CF35B8">
      <w:r w:rsidRPr="00EF606C">
        <w:t xml:space="preserve">REFERENCIA: </w:t>
      </w:r>
      <w:r>
        <w:t>9541</w:t>
      </w:r>
    </w:p>
    <w:p w14:paraId="58BF7632" w14:textId="77777777" w:rsidR="00CF35B8" w:rsidRPr="000A251E" w:rsidRDefault="00CF35B8" w:rsidP="00CF35B8">
      <w:r w:rsidRPr="000A251E">
        <w:t>DESIGNA</w:t>
      </w:r>
      <w:r>
        <w:t>CIÓ</w:t>
      </w:r>
      <w:r w:rsidRPr="000A251E">
        <w:t>N:</w:t>
      </w:r>
      <w:r>
        <w:t xml:space="preserve"> CONECTOR MONITOR MIO/WIT MEET</w:t>
      </w:r>
    </w:p>
    <w:p w14:paraId="54AC9BC6" w14:textId="77777777" w:rsidR="00CF35B8" w:rsidRPr="000A251E" w:rsidRDefault="00CF35B8" w:rsidP="00C75A7B"/>
    <w:p w14:paraId="23E6EFA6" w14:textId="20893519" w:rsidR="00C75A7B" w:rsidRDefault="00C75A7B" w:rsidP="00C75A7B">
      <w:r>
        <w:rPr>
          <w:rFonts w:asciiTheme="majorHAnsi" w:eastAsiaTheme="majorEastAsia" w:hAnsiTheme="majorHAnsi" w:cstheme="majorBidi"/>
          <w:noProof/>
          <w:color w:val="577188" w:themeColor="accent1" w:themeShade="BF"/>
          <w:sz w:val="24"/>
          <w:u w:val="single"/>
          <w14:ligatures w14:val="standardContextual"/>
        </w:rPr>
        <w:drawing>
          <wp:inline distT="0" distB="0" distL="0" distR="0" wp14:anchorId="6D847098" wp14:editId="3BCADCC2">
            <wp:extent cx="1735894" cy="107758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t-7-白.jpg"/>
                    <pic:cNvPicPr/>
                  </pic:nvPicPr>
                  <pic:blipFill>
                    <a:blip r:embed="rId23" cstate="screen">
                      <a:extLst>
                        <a:ext uri="{28A0092B-C50C-407E-A947-70E740481C1C}">
                          <a14:useLocalDpi xmlns:a14="http://schemas.microsoft.com/office/drawing/2010/main"/>
                        </a:ext>
                      </a:extLst>
                    </a:blip>
                    <a:stretch>
                      <a:fillRect/>
                    </a:stretch>
                  </pic:blipFill>
                  <pic:spPr>
                    <a:xfrm>
                      <a:off x="0" y="0"/>
                      <a:ext cx="1792492" cy="1112724"/>
                    </a:xfrm>
                    <a:prstGeom prst="rect">
                      <a:avLst/>
                    </a:prstGeom>
                  </pic:spPr>
                </pic:pic>
              </a:graphicData>
            </a:graphic>
          </wp:inline>
        </w:drawing>
      </w:r>
      <w:r>
        <w:rPr>
          <w:u w:val="single"/>
        </w:rPr>
        <w:t xml:space="preserve"> </w:t>
      </w:r>
      <w:r>
        <w:rPr>
          <w:rFonts w:asciiTheme="majorHAnsi" w:eastAsiaTheme="majorEastAsia" w:hAnsiTheme="majorHAnsi" w:cstheme="majorBidi"/>
          <w:noProof/>
          <w:color w:val="577188" w:themeColor="accent1" w:themeShade="BF"/>
          <w:sz w:val="24"/>
          <w:u w:val="single"/>
          <w14:ligatures w14:val="standardContextual"/>
        </w:rPr>
        <w:drawing>
          <wp:inline distT="0" distB="0" distL="0" distR="0" wp14:anchorId="17EB17A9" wp14:editId="6A5DE557">
            <wp:extent cx="1771650" cy="1100784"/>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t-7-黑.jpg"/>
                    <pic:cNvPicPr/>
                  </pic:nvPicPr>
                  <pic:blipFill>
                    <a:blip r:embed="rId24" cstate="screen">
                      <a:extLst>
                        <a:ext uri="{28A0092B-C50C-407E-A947-70E740481C1C}">
                          <a14:useLocalDpi xmlns:a14="http://schemas.microsoft.com/office/drawing/2010/main"/>
                        </a:ext>
                      </a:extLst>
                    </a:blip>
                    <a:stretch>
                      <a:fillRect/>
                    </a:stretch>
                  </pic:blipFill>
                  <pic:spPr>
                    <a:xfrm>
                      <a:off x="0" y="0"/>
                      <a:ext cx="1824649" cy="1133714"/>
                    </a:xfrm>
                    <a:prstGeom prst="rect">
                      <a:avLst/>
                    </a:prstGeom>
                  </pic:spPr>
                </pic:pic>
              </a:graphicData>
            </a:graphic>
          </wp:inline>
        </w:drawing>
      </w:r>
      <w:r>
        <w:rPr>
          <w:u w:val="single"/>
        </w:rPr>
        <w:t xml:space="preserve">   </w:t>
      </w:r>
    </w:p>
    <w:p w14:paraId="66B42994" w14:textId="08DFE4FB" w:rsidR="00C75A7B" w:rsidRPr="0027409D" w:rsidRDefault="00C75A7B" w:rsidP="00C75A7B">
      <w:pPr>
        <w:pStyle w:val="Listaconvietas"/>
        <w:numPr>
          <w:ilvl w:val="0"/>
          <w:numId w:val="0"/>
        </w:numPr>
        <w:ind w:left="360" w:hanging="360"/>
      </w:pPr>
    </w:p>
    <w:p w14:paraId="28AC09FA" w14:textId="77777777" w:rsidR="00C75A7B" w:rsidRDefault="00C75A7B" w:rsidP="00C75A7B">
      <w:pPr>
        <w:rPr>
          <w:rFonts w:asciiTheme="majorHAnsi" w:eastAsiaTheme="majorEastAsia" w:hAnsiTheme="majorHAnsi" w:cstheme="majorBidi"/>
          <w:color w:val="577188" w:themeColor="accent1" w:themeShade="BF"/>
          <w:sz w:val="24"/>
          <w14:ligatures w14:val="standardContextual"/>
        </w:rPr>
      </w:pPr>
      <w:r>
        <w:rPr>
          <w:caps/>
        </w:rPr>
        <w:br w:type="page"/>
      </w:r>
    </w:p>
    <w:p w14:paraId="6B079548" w14:textId="377FF577" w:rsidR="00C75A7B" w:rsidRPr="00C139B2" w:rsidRDefault="00C75A7B" w:rsidP="00C75A7B">
      <w:pPr>
        <w:pStyle w:val="Ttulo2"/>
      </w:pPr>
      <w:bookmarkStart w:id="44" w:name="_Toc40878166"/>
      <w:r w:rsidRPr="00C139B2">
        <w:lastRenderedPageBreak/>
        <w:t>MONITOR 10”</w:t>
      </w:r>
      <w:r>
        <w:t xml:space="preserve"> POE</w:t>
      </w:r>
      <w:r w:rsidR="00B1349A">
        <w:t xml:space="preserve"> DOMÓTICO</w:t>
      </w:r>
      <w:bookmarkEnd w:id="44"/>
    </w:p>
    <w:p w14:paraId="1CF6E6B7" w14:textId="77777777" w:rsidR="00C75A7B" w:rsidRPr="0045757A" w:rsidRDefault="00C75A7B" w:rsidP="00C75A7B">
      <w:pPr>
        <w:pStyle w:val="Ttulo3"/>
        <w:rPr>
          <w:rStyle w:val="Textoennegrita"/>
        </w:rPr>
      </w:pPr>
      <w:r w:rsidRPr="0045757A">
        <w:rPr>
          <w:rStyle w:val="Textoennegrita"/>
        </w:rPr>
        <w:t>Descripción</w:t>
      </w:r>
    </w:p>
    <w:p w14:paraId="46FDC230" w14:textId="77777777" w:rsidR="00C75A7B" w:rsidRPr="0045757A" w:rsidRDefault="00C75A7B" w:rsidP="00C75A7B">
      <w:pPr>
        <w:jc w:val="both"/>
      </w:pPr>
      <w:r>
        <w:t>El TERMINAL</w:t>
      </w:r>
      <w:r w:rsidRPr="0045757A">
        <w:t xml:space="preserve"> </w:t>
      </w:r>
      <w:r>
        <w:t>será</w:t>
      </w:r>
      <w:r w:rsidRPr="0045757A">
        <w:t xml:space="preserve"> totalmente funcional utilizando la pantalla táctil </w:t>
      </w:r>
      <w:r>
        <w:t xml:space="preserve">y </w:t>
      </w:r>
      <w:r w:rsidRPr="0045757A">
        <w:t xml:space="preserve">con todas las opciones a </w:t>
      </w:r>
      <w:r>
        <w:t>la</w:t>
      </w:r>
      <w:r w:rsidRPr="0045757A">
        <w:t xml:space="preserve"> vista para facilitar su uso.</w:t>
      </w:r>
    </w:p>
    <w:p w14:paraId="100F7EC3" w14:textId="77777777" w:rsidR="00C75A7B" w:rsidRPr="0045757A" w:rsidRDefault="00C75A7B" w:rsidP="00C75A7B">
      <w:pPr>
        <w:pStyle w:val="Ttulo3"/>
        <w:rPr>
          <w:rStyle w:val="Textoennegrita"/>
        </w:rPr>
      </w:pPr>
      <w:r w:rsidRPr="0045757A">
        <w:rPr>
          <w:rStyle w:val="Textoennegrita"/>
        </w:rPr>
        <w:t>Configuración</w:t>
      </w:r>
    </w:p>
    <w:p w14:paraId="0F535DD9" w14:textId="77777777" w:rsidR="00B1349A" w:rsidRDefault="00B1349A" w:rsidP="00B1349A">
      <w:pPr>
        <w:pStyle w:val="Prrafodelista"/>
        <w:numPr>
          <w:ilvl w:val="0"/>
          <w:numId w:val="34"/>
        </w:numPr>
        <w:spacing w:after="42"/>
      </w:pPr>
      <w:r>
        <w:t>El TERMINAL</w:t>
      </w:r>
      <w:r w:rsidRPr="00C139B2">
        <w:t xml:space="preserve"> </w:t>
      </w:r>
      <w:r>
        <w:t xml:space="preserve">se </w:t>
      </w:r>
      <w:r w:rsidRPr="00C139B2">
        <w:t xml:space="preserve">deberá </w:t>
      </w:r>
      <w:r>
        <w:t>poder</w:t>
      </w:r>
      <w:r w:rsidRPr="00C139B2">
        <w:t xml:space="preserve"> configura</w:t>
      </w:r>
      <w:r>
        <w:t>r</w:t>
      </w:r>
      <w:r w:rsidRPr="00C139B2">
        <w:t xml:space="preserve"> local</w:t>
      </w:r>
      <w:r>
        <w:t>mente</w:t>
      </w:r>
      <w:r w:rsidRPr="00C139B2">
        <w:t xml:space="preserve"> a través del menú de </w:t>
      </w:r>
      <w:r>
        <w:t xml:space="preserve">usuario y de </w:t>
      </w:r>
      <w:r w:rsidRPr="00C139B2">
        <w:t xml:space="preserve">instalador utilizando la pantalla táctil y de forma remota a través de un servidor web incorporado. El acceso </w:t>
      </w:r>
      <w:r>
        <w:t>estará</w:t>
      </w:r>
      <w:r w:rsidRPr="00C139B2">
        <w:t xml:space="preserve"> protegido con contraseña.</w:t>
      </w:r>
    </w:p>
    <w:p w14:paraId="0C43FEEA" w14:textId="77777777" w:rsidR="00B1349A" w:rsidRPr="0045757A" w:rsidRDefault="00B1349A" w:rsidP="00B1349A">
      <w:pPr>
        <w:pStyle w:val="Prrafodelista"/>
        <w:numPr>
          <w:ilvl w:val="0"/>
          <w:numId w:val="34"/>
        </w:numPr>
        <w:spacing w:after="42"/>
      </w:pPr>
      <w:r w:rsidRPr="0045757A">
        <w:t>Los mensajes de texto se mostrarán en el idioma local. Al menos 10 idiomas estarán disponibles de forma predeterminada.</w:t>
      </w:r>
    </w:p>
    <w:p w14:paraId="27970983" w14:textId="77777777" w:rsidR="00B1349A" w:rsidRPr="0045757A" w:rsidRDefault="00B1349A" w:rsidP="00B1349A">
      <w:pPr>
        <w:pStyle w:val="Prrafodelista"/>
        <w:numPr>
          <w:ilvl w:val="0"/>
          <w:numId w:val="34"/>
        </w:numPr>
        <w:spacing w:after="57"/>
      </w:pPr>
      <w:r w:rsidRPr="0045757A">
        <w:t xml:space="preserve">La fecha y la hora serán actualizadas por </w:t>
      </w:r>
      <w:r>
        <w:t>un</w:t>
      </w:r>
      <w:r w:rsidRPr="0045757A">
        <w:t xml:space="preserve"> servidor NTP o el software de gestión.</w:t>
      </w:r>
    </w:p>
    <w:p w14:paraId="6854AA66" w14:textId="77777777" w:rsidR="00B1349A" w:rsidRDefault="00B1349A" w:rsidP="00B1349A">
      <w:pPr>
        <w:pStyle w:val="Prrafodelista"/>
        <w:numPr>
          <w:ilvl w:val="0"/>
          <w:numId w:val="34"/>
        </w:numPr>
        <w:spacing w:after="42"/>
      </w:pPr>
      <w:r>
        <w:t>Se podrán e</w:t>
      </w:r>
      <w:r w:rsidRPr="0045757A">
        <w:t>mparej</w:t>
      </w:r>
      <w:r>
        <w:t>ar</w:t>
      </w:r>
      <w:r w:rsidRPr="0045757A">
        <w:t xml:space="preserve"> </w:t>
      </w:r>
      <w:r>
        <w:t>smartphones</w:t>
      </w:r>
      <w:r w:rsidRPr="0045757A">
        <w:t xml:space="preserve"> para </w:t>
      </w:r>
      <w:r>
        <w:t xml:space="preserve">el </w:t>
      </w:r>
      <w:r w:rsidRPr="0045757A">
        <w:t>desvío de llamada sin necesidad de ningún dispositivo de programación adicional.</w:t>
      </w:r>
    </w:p>
    <w:p w14:paraId="1319F3A8" w14:textId="77777777" w:rsidR="00B1349A" w:rsidRDefault="00B1349A" w:rsidP="00B1349A">
      <w:pPr>
        <w:pStyle w:val="Prrafodelista"/>
        <w:numPr>
          <w:ilvl w:val="0"/>
          <w:numId w:val="34"/>
        </w:numPr>
        <w:spacing w:after="42"/>
      </w:pPr>
      <w:r>
        <w:t>Se podrán asociar cámaras IP para poderlas visualizar desde el TERMINAL. Cada cámara debe tener asociado un relé para activar el abre puerta correspondiente.</w:t>
      </w:r>
    </w:p>
    <w:p w14:paraId="65A53D62" w14:textId="77777777" w:rsidR="00B1349A" w:rsidRDefault="00B1349A" w:rsidP="00B1349A">
      <w:pPr>
        <w:pStyle w:val="Prrafodelista"/>
        <w:numPr>
          <w:ilvl w:val="0"/>
          <w:numId w:val="34"/>
        </w:numPr>
        <w:spacing w:after="42"/>
      </w:pPr>
      <w:r>
        <w:t>Se pueden cargar aplicaciones de terceros para integrarse con otros sistemas.</w:t>
      </w:r>
    </w:p>
    <w:p w14:paraId="0F30D223" w14:textId="77777777" w:rsidR="00B1349A" w:rsidRDefault="00B1349A" w:rsidP="00B1349A">
      <w:pPr>
        <w:pStyle w:val="Prrafodelista"/>
        <w:numPr>
          <w:ilvl w:val="0"/>
          <w:numId w:val="34"/>
        </w:numPr>
        <w:spacing w:after="42"/>
      </w:pPr>
      <w:r w:rsidRPr="0045757A">
        <w:t>En la pantalla se habilitarán las funciones de usuario para cada proyecto.</w:t>
      </w:r>
    </w:p>
    <w:p w14:paraId="5EFA5404" w14:textId="77777777" w:rsidR="00B1349A" w:rsidRPr="0045757A" w:rsidRDefault="00B1349A" w:rsidP="00B1349A">
      <w:pPr>
        <w:pStyle w:val="Prrafodelista"/>
        <w:numPr>
          <w:ilvl w:val="0"/>
          <w:numId w:val="34"/>
        </w:numPr>
        <w:spacing w:after="42"/>
      </w:pPr>
      <w:r>
        <w:t>Se debe poder configurar los valores de fábrica.</w:t>
      </w:r>
    </w:p>
    <w:p w14:paraId="44760C59" w14:textId="77777777" w:rsidR="00B1349A" w:rsidRPr="0045757A" w:rsidRDefault="00B1349A" w:rsidP="00B1349A">
      <w:pPr>
        <w:pStyle w:val="Prrafodelista"/>
        <w:numPr>
          <w:ilvl w:val="0"/>
          <w:numId w:val="34"/>
        </w:numPr>
        <w:spacing w:after="57"/>
      </w:pPr>
      <w:r w:rsidRPr="0045757A">
        <w:t xml:space="preserve">El </w:t>
      </w:r>
      <w:r>
        <w:t>u</w:t>
      </w:r>
      <w:r w:rsidRPr="0045757A">
        <w:t>suario deberá ser capaz de:</w:t>
      </w:r>
    </w:p>
    <w:p w14:paraId="7FC48593" w14:textId="77777777" w:rsidR="00B1349A" w:rsidRPr="0045757A" w:rsidRDefault="00B1349A" w:rsidP="00B1349A">
      <w:pPr>
        <w:pStyle w:val="Prrafodelista"/>
        <w:numPr>
          <w:ilvl w:val="1"/>
          <w:numId w:val="34"/>
        </w:numPr>
        <w:spacing w:after="57"/>
      </w:pPr>
      <w:r w:rsidRPr="0045757A">
        <w:t>Cambiar el color del aspecto en cualquier momento.</w:t>
      </w:r>
    </w:p>
    <w:p w14:paraId="3145510A" w14:textId="77777777" w:rsidR="00B1349A" w:rsidRPr="0045757A" w:rsidRDefault="00B1349A" w:rsidP="00B1349A">
      <w:pPr>
        <w:pStyle w:val="Prrafodelista"/>
        <w:numPr>
          <w:ilvl w:val="1"/>
          <w:numId w:val="34"/>
        </w:numPr>
        <w:spacing w:after="42"/>
      </w:pPr>
      <w:r w:rsidRPr="0045757A">
        <w:t>Seleccion</w:t>
      </w:r>
      <w:r>
        <w:t>ar</w:t>
      </w:r>
      <w:r w:rsidRPr="0045757A">
        <w:t xml:space="preserve"> las melodías asociadas a cada fuente de llamada y el volumen.</w:t>
      </w:r>
    </w:p>
    <w:p w14:paraId="170E93B9" w14:textId="5E1BC5CF" w:rsidR="00B1349A" w:rsidRDefault="00B1349A" w:rsidP="00B1349A">
      <w:pPr>
        <w:pStyle w:val="Prrafodelista"/>
        <w:numPr>
          <w:ilvl w:val="1"/>
          <w:numId w:val="34"/>
        </w:numPr>
        <w:spacing w:after="42"/>
      </w:pPr>
      <w:r w:rsidRPr="0045757A">
        <w:t>Configur</w:t>
      </w:r>
      <w:r>
        <w:t>ar</w:t>
      </w:r>
      <w:r w:rsidRPr="0045757A">
        <w:t xml:space="preserve"> el modo no molestar temporalmente o desactiv</w:t>
      </w:r>
      <w:r>
        <w:t>arlo</w:t>
      </w:r>
      <w:r w:rsidRPr="0045757A">
        <w:t>. Cuando se activ</w:t>
      </w:r>
      <w:r>
        <w:t>e</w:t>
      </w:r>
      <w:r w:rsidRPr="0045757A">
        <w:t>, un led dedicado debe indicar el estado.</w:t>
      </w:r>
    </w:p>
    <w:p w14:paraId="6A8086D0" w14:textId="0DA47F72" w:rsidR="003C017B" w:rsidRDefault="003C017B" w:rsidP="00A31FAA">
      <w:pPr>
        <w:pStyle w:val="Prrafodelista"/>
        <w:numPr>
          <w:ilvl w:val="0"/>
          <w:numId w:val="34"/>
        </w:numPr>
        <w:spacing w:after="42"/>
      </w:pPr>
      <w:r>
        <w:t>En el TERMINAL debe poderse actualizar el firmware.</w:t>
      </w:r>
    </w:p>
    <w:p w14:paraId="3F381A6C" w14:textId="79CBB5E9" w:rsidR="00C75A7B" w:rsidRPr="00B1349A" w:rsidRDefault="00C75A7B" w:rsidP="00B1349A">
      <w:pPr>
        <w:pStyle w:val="Ttulo3"/>
        <w:rPr>
          <w:rStyle w:val="Textoennegrita"/>
        </w:rPr>
      </w:pPr>
      <w:r w:rsidRPr="00B1349A">
        <w:rPr>
          <w:rStyle w:val="Textoennegrita"/>
        </w:rPr>
        <w:t>Funciones</w:t>
      </w:r>
    </w:p>
    <w:p w14:paraId="665A8902" w14:textId="77777777" w:rsidR="00C75A7B" w:rsidRPr="0045757A" w:rsidRDefault="00C75A7B" w:rsidP="00C75A7B">
      <w:r>
        <w:t>El</w:t>
      </w:r>
      <w:r w:rsidRPr="0045757A">
        <w:t xml:space="preserve"> </w:t>
      </w:r>
      <w:r>
        <w:t>TERMINAL</w:t>
      </w:r>
      <w:r w:rsidRPr="0045757A">
        <w:t xml:space="preserve"> tendrá las siguientes funciones:</w:t>
      </w:r>
    </w:p>
    <w:p w14:paraId="3A470185" w14:textId="77777777" w:rsidR="00C75A7B" w:rsidRPr="0045757A" w:rsidRDefault="00C75A7B" w:rsidP="00C75A7B">
      <w:pPr>
        <w:spacing w:after="187" w:line="259" w:lineRule="auto"/>
        <w:ind w:left="-5" w:hanging="10"/>
      </w:pPr>
      <w:r w:rsidRPr="0045757A">
        <w:rPr>
          <w:u w:val="single" w:color="595959"/>
        </w:rPr>
        <w:t>Recepción de llamadas</w:t>
      </w:r>
    </w:p>
    <w:p w14:paraId="51122574" w14:textId="77777777" w:rsidR="00C75A7B" w:rsidRPr="0045757A" w:rsidRDefault="00C75A7B" w:rsidP="00C75A7B">
      <w:pPr>
        <w:spacing w:after="252"/>
      </w:pPr>
      <w:r w:rsidRPr="0045757A">
        <w:t xml:space="preserve">Las llamadas pueden originarse en </w:t>
      </w:r>
      <w:r>
        <w:t>PLACA,</w:t>
      </w:r>
      <w:r w:rsidRPr="0045757A">
        <w:t xml:space="preserve"> </w:t>
      </w:r>
      <w:r>
        <w:t>CONSERJERÍA</w:t>
      </w:r>
      <w:r w:rsidRPr="00F236D5">
        <w:t xml:space="preserve"> o TERMINAL de otra vivienda </w:t>
      </w:r>
      <w:r w:rsidRPr="0045757A">
        <w:t>y cumplir con:</w:t>
      </w:r>
    </w:p>
    <w:p w14:paraId="4033C0B0" w14:textId="77777777" w:rsidR="00C75A7B" w:rsidRPr="00F236D5" w:rsidRDefault="00C75A7B" w:rsidP="00C75A7B">
      <w:pPr>
        <w:pStyle w:val="Prrafodelista"/>
        <w:numPr>
          <w:ilvl w:val="0"/>
          <w:numId w:val="34"/>
        </w:numPr>
      </w:pPr>
      <w:r w:rsidRPr="00F236D5">
        <w:t>El usuario podrá aceptar o rechazar la llamada recibida. Dispondrá de 30 segundos para realizarlo, con indicación de una cuenta regresiva.</w:t>
      </w:r>
    </w:p>
    <w:p w14:paraId="1C73E8D8" w14:textId="77777777" w:rsidR="00C75A7B" w:rsidRPr="0062540E" w:rsidRDefault="00C75A7B" w:rsidP="00C75A7B">
      <w:pPr>
        <w:pStyle w:val="Prrafodelista"/>
        <w:numPr>
          <w:ilvl w:val="0"/>
          <w:numId w:val="34"/>
        </w:numPr>
      </w:pPr>
      <w:r w:rsidRPr="0062540E">
        <w:t>Durante la conversación, el usuario podrá ajustar el nivel del volumen del audio y el silenciamiento del micrófono.</w:t>
      </w:r>
    </w:p>
    <w:p w14:paraId="25B87632" w14:textId="77777777" w:rsidR="00C75A7B" w:rsidRPr="0062540E" w:rsidRDefault="00C75A7B" w:rsidP="00C75A7B">
      <w:pPr>
        <w:pStyle w:val="Prrafodelista"/>
        <w:numPr>
          <w:ilvl w:val="0"/>
          <w:numId w:val="34"/>
        </w:numPr>
      </w:pPr>
      <w:r w:rsidRPr="0062540E">
        <w:t xml:space="preserve">El tiempo de conversación </w:t>
      </w:r>
      <w:r w:rsidRPr="00F236D5">
        <w:t xml:space="preserve">restante se mostrará en pantalla y </w:t>
      </w:r>
      <w:r w:rsidRPr="0062540E">
        <w:t xml:space="preserve">debe estar limitado </w:t>
      </w:r>
      <w:r>
        <w:t xml:space="preserve">a dos minutos </w:t>
      </w:r>
      <w:r w:rsidRPr="0062540E">
        <w:t>para evitar escuchar conversaciones privadas de la vivienda.</w:t>
      </w:r>
    </w:p>
    <w:p w14:paraId="309B19D5" w14:textId="77777777" w:rsidR="00C75A7B" w:rsidRPr="0062540E" w:rsidRDefault="00C75A7B" w:rsidP="00C75A7B">
      <w:pPr>
        <w:pStyle w:val="Prrafodelista"/>
        <w:numPr>
          <w:ilvl w:val="0"/>
          <w:numId w:val="34"/>
        </w:numPr>
      </w:pPr>
      <w:r>
        <w:t>El TERMINAL</w:t>
      </w:r>
      <w:r w:rsidRPr="0062540E">
        <w:t xml:space="preserve"> capturará automáticamente una imagen </w:t>
      </w:r>
      <w:r>
        <w:t xml:space="preserve">(si está disponible) </w:t>
      </w:r>
      <w:r w:rsidRPr="0062540E">
        <w:t xml:space="preserve">cada vez que </w:t>
      </w:r>
      <w:r>
        <w:t>se</w:t>
      </w:r>
      <w:r w:rsidRPr="0062540E">
        <w:t xml:space="preserve"> reci</w:t>
      </w:r>
      <w:r>
        <w:t>ba</w:t>
      </w:r>
      <w:r w:rsidRPr="0062540E">
        <w:t xml:space="preserve"> </w:t>
      </w:r>
      <w:r>
        <w:t xml:space="preserve">una </w:t>
      </w:r>
      <w:r w:rsidRPr="0062540E">
        <w:t>llamada.</w:t>
      </w:r>
    </w:p>
    <w:p w14:paraId="493AC6A9" w14:textId="77777777" w:rsidR="00C75A7B" w:rsidRPr="0062540E" w:rsidRDefault="00C75A7B" w:rsidP="00C75A7B">
      <w:pPr>
        <w:pStyle w:val="Prrafodelista"/>
        <w:numPr>
          <w:ilvl w:val="0"/>
          <w:numId w:val="34"/>
        </w:numPr>
      </w:pPr>
      <w:r w:rsidRPr="0062540E">
        <w:t xml:space="preserve">El usuario podrá capturar imágenes </w:t>
      </w:r>
      <w:r>
        <w:t xml:space="preserve">adicionales </w:t>
      </w:r>
      <w:r w:rsidRPr="0062540E">
        <w:t>durante la conversación.</w:t>
      </w:r>
    </w:p>
    <w:p w14:paraId="6EE429C4" w14:textId="77777777" w:rsidR="00C75A7B" w:rsidRPr="0062540E" w:rsidRDefault="00C75A7B" w:rsidP="00C75A7B">
      <w:pPr>
        <w:pStyle w:val="Prrafodelista"/>
        <w:numPr>
          <w:ilvl w:val="0"/>
          <w:numId w:val="34"/>
        </w:numPr>
      </w:pPr>
      <w:r w:rsidRPr="0062540E">
        <w:t>Las imágenes podrán ser revisadas posteriormente con</w:t>
      </w:r>
      <w:r>
        <w:t xml:space="preserve"> la </w:t>
      </w:r>
      <w:r w:rsidRPr="0062540E">
        <w:t>información de origen, fecha y hora.</w:t>
      </w:r>
    </w:p>
    <w:p w14:paraId="42234561" w14:textId="77777777" w:rsidR="00C75A7B" w:rsidRPr="0062540E" w:rsidRDefault="00C75A7B" w:rsidP="00C75A7B">
      <w:pPr>
        <w:pStyle w:val="Prrafodelista"/>
        <w:numPr>
          <w:ilvl w:val="0"/>
          <w:numId w:val="34"/>
        </w:numPr>
      </w:pPr>
      <w:r w:rsidRPr="0062540E">
        <w:t>Identificador de llamadas: El usuario debe saber desde dónde se origina la llamada con una descripción clara de texto y una melodía individual y configurable para cada fuente.</w:t>
      </w:r>
    </w:p>
    <w:p w14:paraId="5E2979C5" w14:textId="77777777" w:rsidR="00C75A7B" w:rsidRDefault="00C75A7B" w:rsidP="00C75A7B">
      <w:pPr>
        <w:pStyle w:val="Prrafodelista"/>
        <w:numPr>
          <w:ilvl w:val="0"/>
          <w:numId w:val="34"/>
        </w:numPr>
      </w:pPr>
      <w:r w:rsidRPr="0062540E">
        <w:lastRenderedPageBreak/>
        <w:t xml:space="preserve">El usuario debe poder </w:t>
      </w:r>
      <w:r>
        <w:t>abrir</w:t>
      </w:r>
      <w:r w:rsidRPr="0062540E">
        <w:t xml:space="preserve"> la puerta de</w:t>
      </w:r>
      <w:r>
        <w:t>l acceso que realiza la llamada</w:t>
      </w:r>
      <w:r w:rsidRPr="0062540E">
        <w:t>.</w:t>
      </w:r>
    </w:p>
    <w:p w14:paraId="78316B1B" w14:textId="77777777" w:rsidR="00C75A7B" w:rsidRDefault="00C75A7B" w:rsidP="00C75A7B">
      <w:pPr>
        <w:pStyle w:val="Prrafodelista"/>
        <w:numPr>
          <w:ilvl w:val="0"/>
          <w:numId w:val="34"/>
        </w:numPr>
      </w:pPr>
      <w:r>
        <w:t>Se podrá abrir otras puertas asociadas a la PLACA durante la conversación.</w:t>
      </w:r>
    </w:p>
    <w:p w14:paraId="1AE6E445" w14:textId="77777777" w:rsidR="00C75A7B" w:rsidRPr="0062540E" w:rsidRDefault="00C75A7B" w:rsidP="00C75A7B">
      <w:pPr>
        <w:pStyle w:val="Prrafodelista"/>
        <w:numPr>
          <w:ilvl w:val="0"/>
          <w:numId w:val="34"/>
        </w:numPr>
      </w:pPr>
      <w:r>
        <w:t>Se podrán visualizar cámaras IP asociadas a la PLACA durante la conversación para disponer de otro punto de vista.</w:t>
      </w:r>
    </w:p>
    <w:p w14:paraId="26CFEF7A" w14:textId="77777777" w:rsidR="00C75A7B" w:rsidRPr="00971AE1" w:rsidRDefault="00C75A7B" w:rsidP="00C75A7B">
      <w:pPr>
        <w:pStyle w:val="Prrafodelista"/>
        <w:numPr>
          <w:ilvl w:val="0"/>
          <w:numId w:val="34"/>
        </w:numPr>
      </w:pPr>
      <w:r>
        <w:t>Se debe llevar un r</w:t>
      </w:r>
      <w:r w:rsidRPr="0062540E">
        <w:t>egistro de llamadas recibidas y enviadas con indicación de llamada</w:t>
      </w:r>
      <w:r>
        <w:t>s</w:t>
      </w:r>
      <w:r w:rsidRPr="0062540E">
        <w:t xml:space="preserve"> perdida</w:t>
      </w:r>
      <w:r>
        <w:t>s</w:t>
      </w:r>
      <w:r w:rsidRPr="0062540E">
        <w:t xml:space="preserve">, informando </w:t>
      </w:r>
      <w:r>
        <w:t>d</w:t>
      </w:r>
      <w:r w:rsidRPr="0062540E">
        <w:t>el origen, hora y fecha de la llamada</w:t>
      </w:r>
      <w:r>
        <w:t>,</w:t>
      </w:r>
      <w:r w:rsidRPr="00F236D5">
        <w:t xml:space="preserve"> con una capacidad de al menos 60 llamadas.</w:t>
      </w:r>
    </w:p>
    <w:p w14:paraId="1222EEF2" w14:textId="77777777" w:rsidR="00C75A7B" w:rsidRPr="00971AE1" w:rsidRDefault="00C75A7B" w:rsidP="00C75A7B">
      <w:pPr>
        <w:pStyle w:val="Prrafodelista"/>
        <w:numPr>
          <w:ilvl w:val="0"/>
          <w:numId w:val="34"/>
        </w:numPr>
        <w:spacing w:after="259"/>
      </w:pPr>
      <w:r w:rsidRPr="00971AE1">
        <w:t>Las llamadas perdidas serán señaladas por un icono iluminado.</w:t>
      </w:r>
    </w:p>
    <w:p w14:paraId="6135624C" w14:textId="77777777" w:rsidR="00C75A7B" w:rsidRPr="0045757A" w:rsidRDefault="00C75A7B" w:rsidP="00C75A7B">
      <w:pPr>
        <w:spacing w:after="259" w:line="259" w:lineRule="auto"/>
        <w:ind w:left="-5" w:hanging="10"/>
      </w:pPr>
      <w:r w:rsidRPr="0045757A">
        <w:rPr>
          <w:u w:val="single" w:color="595959"/>
        </w:rPr>
        <w:t>Desvío de llamadas</w:t>
      </w:r>
    </w:p>
    <w:p w14:paraId="5808FA24" w14:textId="19F58CB2" w:rsidR="00C75A7B" w:rsidRPr="00971AE1" w:rsidRDefault="00C75A7B" w:rsidP="00C75A7B">
      <w:pPr>
        <w:pStyle w:val="Prrafodelista"/>
        <w:numPr>
          <w:ilvl w:val="0"/>
          <w:numId w:val="34"/>
        </w:numPr>
      </w:pPr>
      <w:r>
        <w:t>El TERMINAL</w:t>
      </w:r>
      <w:r w:rsidRPr="00971AE1">
        <w:t xml:space="preserve"> </w:t>
      </w:r>
      <w:r>
        <w:t xml:space="preserve">podrá </w:t>
      </w:r>
      <w:r w:rsidRPr="00971AE1">
        <w:t xml:space="preserve">desviar las llamadas recibidas de </w:t>
      </w:r>
      <w:r>
        <w:t>PLACA</w:t>
      </w:r>
      <w:r w:rsidRPr="00971AE1">
        <w:t xml:space="preserve"> y </w:t>
      </w:r>
      <w:r>
        <w:t>CONSERJERÍA</w:t>
      </w:r>
      <w:r w:rsidRPr="00971AE1">
        <w:t xml:space="preserve"> por lo menos </w:t>
      </w:r>
      <w:r>
        <w:t xml:space="preserve">a </w:t>
      </w:r>
      <w:r w:rsidR="003C017B">
        <w:t>8</w:t>
      </w:r>
      <w:r w:rsidR="003C017B" w:rsidRPr="00971AE1">
        <w:t xml:space="preserve"> </w:t>
      </w:r>
      <w:r w:rsidRPr="00971AE1">
        <w:t xml:space="preserve">smartphones o </w:t>
      </w:r>
      <w:proofErr w:type="spellStart"/>
      <w:r w:rsidRPr="00971AE1">
        <w:t>tablets</w:t>
      </w:r>
      <w:proofErr w:type="spellEnd"/>
      <w:r w:rsidRPr="00971AE1">
        <w:t xml:space="preserve"> asociados </w:t>
      </w:r>
      <w:r>
        <w:t xml:space="preserve">mediante </w:t>
      </w:r>
      <w:r w:rsidRPr="00971AE1">
        <w:t>una aplicación adecuada disponible para l</w:t>
      </w:r>
      <w:r>
        <w:t xml:space="preserve">os sistemas operativos Android </w:t>
      </w:r>
      <w:proofErr w:type="gramStart"/>
      <w:r>
        <w:t>e</w:t>
      </w:r>
      <w:proofErr w:type="gramEnd"/>
      <w:r w:rsidRPr="00971AE1">
        <w:t xml:space="preserve"> iOS.</w:t>
      </w:r>
    </w:p>
    <w:p w14:paraId="6B710C92" w14:textId="77777777" w:rsidR="00C75A7B" w:rsidRPr="00971AE1" w:rsidRDefault="00C75A7B" w:rsidP="00C75A7B">
      <w:pPr>
        <w:pStyle w:val="Prrafodelista"/>
        <w:numPr>
          <w:ilvl w:val="0"/>
          <w:numId w:val="34"/>
        </w:numPr>
      </w:pPr>
      <w:r w:rsidRPr="00971AE1">
        <w:t>La recep</w:t>
      </w:r>
      <w:r>
        <w:t>ción de llamada</w:t>
      </w:r>
      <w:r w:rsidRPr="00971AE1">
        <w:t xml:space="preserve"> en estos dispositivos inteligentes será posible a través de redes 3G / 4G y WIFI.</w:t>
      </w:r>
    </w:p>
    <w:p w14:paraId="6AFC208B" w14:textId="77777777" w:rsidR="00C75A7B" w:rsidRPr="0045757A" w:rsidRDefault="00C75A7B" w:rsidP="00C75A7B">
      <w:pPr>
        <w:spacing w:after="259" w:line="259" w:lineRule="auto"/>
        <w:ind w:left="-5" w:hanging="10"/>
      </w:pPr>
      <w:r w:rsidRPr="0045757A">
        <w:rPr>
          <w:u w:val="single" w:color="595959"/>
        </w:rPr>
        <w:t xml:space="preserve">Llamada a </w:t>
      </w:r>
      <w:r>
        <w:rPr>
          <w:u w:val="single" w:color="595959"/>
        </w:rPr>
        <w:t>CONSERJERÍA</w:t>
      </w:r>
    </w:p>
    <w:p w14:paraId="657956BA" w14:textId="77777777" w:rsidR="00C75A7B" w:rsidRPr="00971AE1" w:rsidRDefault="00C75A7B" w:rsidP="00C75A7B">
      <w:pPr>
        <w:pStyle w:val="Prrafodelista"/>
        <w:numPr>
          <w:ilvl w:val="0"/>
          <w:numId w:val="34"/>
        </w:numPr>
      </w:pPr>
      <w:r>
        <w:t>El TERMINAL</w:t>
      </w:r>
      <w:r w:rsidRPr="00971AE1">
        <w:t xml:space="preserve"> podrá </w:t>
      </w:r>
      <w:r>
        <w:t>realizar</w:t>
      </w:r>
      <w:r w:rsidRPr="00971AE1">
        <w:t xml:space="preserve"> llamadas a diferentes </w:t>
      </w:r>
      <w:r>
        <w:t>CONSERJERÍAS</w:t>
      </w:r>
      <w:r w:rsidRPr="00971AE1">
        <w:t xml:space="preserve"> seleccionándolas en un menú dedicado con una descripción clara de cada unidad.</w:t>
      </w:r>
    </w:p>
    <w:p w14:paraId="7B00FC80" w14:textId="77777777" w:rsidR="00C75A7B" w:rsidRDefault="00C75A7B" w:rsidP="00C75A7B">
      <w:pPr>
        <w:pStyle w:val="Prrafodelista"/>
        <w:numPr>
          <w:ilvl w:val="0"/>
          <w:numId w:val="34"/>
        </w:numPr>
      </w:pPr>
      <w:r w:rsidRPr="00971AE1">
        <w:t xml:space="preserve">Si la </w:t>
      </w:r>
      <w:r>
        <w:t>CONSERJERÍA</w:t>
      </w:r>
      <w:r w:rsidRPr="00971AE1">
        <w:t xml:space="preserve"> no está disponible, un texto emergente </w:t>
      </w:r>
      <w:r>
        <w:t>d</w:t>
      </w:r>
      <w:r w:rsidRPr="00971AE1">
        <w:t>ebe informar sobre esta situación</w:t>
      </w:r>
      <w:r>
        <w:t xml:space="preserve"> </w:t>
      </w:r>
      <w:r w:rsidRPr="00F236D5">
        <w:t xml:space="preserve">o alternativamente se puede dejar un mensaje </w:t>
      </w:r>
      <w:r>
        <w:t>de voz</w:t>
      </w:r>
      <w:r w:rsidRPr="00F236D5">
        <w:t xml:space="preserve"> en la misma</w:t>
      </w:r>
      <w:r w:rsidRPr="00971AE1">
        <w:t>.</w:t>
      </w:r>
    </w:p>
    <w:p w14:paraId="6FE3C005" w14:textId="77777777" w:rsidR="00C75A7B" w:rsidRPr="00CC0A8E" w:rsidRDefault="00C75A7B" w:rsidP="00C75A7B">
      <w:pPr>
        <w:spacing w:after="259" w:line="259" w:lineRule="auto"/>
        <w:ind w:left="-5" w:hanging="10"/>
        <w:rPr>
          <w:u w:val="single" w:color="595959"/>
        </w:rPr>
      </w:pPr>
      <w:r w:rsidRPr="00CC0A8E">
        <w:rPr>
          <w:u w:val="single" w:color="595959"/>
        </w:rPr>
        <w:t>Llamada de Pánico</w:t>
      </w:r>
    </w:p>
    <w:p w14:paraId="0F4A7409" w14:textId="77777777" w:rsidR="00C75A7B" w:rsidRPr="00971AE1" w:rsidRDefault="00C75A7B" w:rsidP="00C75A7B">
      <w:pPr>
        <w:pStyle w:val="Prrafodelista"/>
        <w:numPr>
          <w:ilvl w:val="0"/>
          <w:numId w:val="34"/>
        </w:numPr>
      </w:pPr>
      <w:r w:rsidRPr="00971AE1">
        <w:t xml:space="preserve">El residente debe poder </w:t>
      </w:r>
      <w:r>
        <w:t>realizar</w:t>
      </w:r>
      <w:r w:rsidRPr="00971AE1">
        <w:t xml:space="preserve"> llamadas de pánico de </w:t>
      </w:r>
      <w:r>
        <w:t xml:space="preserve">alta </w:t>
      </w:r>
      <w:r w:rsidRPr="00971AE1">
        <w:t xml:space="preserve">prioridad a la </w:t>
      </w:r>
      <w:r>
        <w:t>CONSERJERÍA</w:t>
      </w:r>
      <w:r w:rsidRPr="00971AE1">
        <w:t xml:space="preserve"> presionando un </w:t>
      </w:r>
      <w:r>
        <w:t>icono dedicado del menú principal</w:t>
      </w:r>
      <w:r w:rsidRPr="00971AE1">
        <w:t>.</w:t>
      </w:r>
    </w:p>
    <w:p w14:paraId="36522642" w14:textId="77777777" w:rsidR="00C75A7B" w:rsidRPr="00971AE1" w:rsidRDefault="00C75A7B" w:rsidP="00C75A7B">
      <w:pPr>
        <w:pStyle w:val="Prrafodelista"/>
        <w:numPr>
          <w:ilvl w:val="0"/>
          <w:numId w:val="34"/>
        </w:numPr>
        <w:spacing w:after="252"/>
      </w:pPr>
      <w:r w:rsidRPr="00971AE1">
        <w:t xml:space="preserve">La </w:t>
      </w:r>
      <w:r>
        <w:t xml:space="preserve">pulsación </w:t>
      </w:r>
      <w:r w:rsidRPr="00971AE1">
        <w:t>del i</w:t>
      </w:r>
      <w:r>
        <w:t>cono</w:t>
      </w:r>
      <w:r w:rsidRPr="00971AE1">
        <w:t xml:space="preserve"> producirá </w:t>
      </w:r>
      <w:r>
        <w:t>u</w:t>
      </w:r>
      <w:r w:rsidRPr="00971AE1">
        <w:t>n sonido</w:t>
      </w:r>
      <w:r>
        <w:t xml:space="preserve"> distintivo</w:t>
      </w:r>
      <w:r w:rsidRPr="00971AE1">
        <w:t>.</w:t>
      </w:r>
    </w:p>
    <w:p w14:paraId="0892732B" w14:textId="77777777" w:rsidR="00C75A7B" w:rsidRPr="0045757A" w:rsidRDefault="00C75A7B" w:rsidP="00C75A7B">
      <w:pPr>
        <w:spacing w:after="259" w:line="259" w:lineRule="auto"/>
        <w:ind w:left="-5" w:hanging="10"/>
      </w:pPr>
      <w:r>
        <w:rPr>
          <w:u w:val="single" w:color="595959"/>
        </w:rPr>
        <w:t>Autoencendido</w:t>
      </w:r>
    </w:p>
    <w:p w14:paraId="7558ED25" w14:textId="77777777" w:rsidR="00C75A7B" w:rsidRDefault="00C75A7B" w:rsidP="00C75A7B">
      <w:pPr>
        <w:pStyle w:val="Prrafodelista"/>
        <w:numPr>
          <w:ilvl w:val="0"/>
          <w:numId w:val="34"/>
        </w:numPr>
      </w:pPr>
      <w:r>
        <w:t>El TERMINAL</w:t>
      </w:r>
      <w:r w:rsidRPr="00971AE1">
        <w:t xml:space="preserve"> podrá </w:t>
      </w:r>
      <w:r>
        <w:t xml:space="preserve">ponerse en </w:t>
      </w:r>
      <w:r w:rsidRPr="00971AE1">
        <w:t>comunica</w:t>
      </w:r>
      <w:r>
        <w:t>ción</w:t>
      </w:r>
      <w:r w:rsidRPr="00971AE1">
        <w:t xml:space="preserve"> con diferentes </w:t>
      </w:r>
      <w:r>
        <w:t>PLACA</w:t>
      </w:r>
      <w:r w:rsidRPr="00971AE1">
        <w:t xml:space="preserve"> en su dominio seleccionándol</w:t>
      </w:r>
      <w:r>
        <w:t>a</w:t>
      </w:r>
      <w:r w:rsidRPr="00971AE1">
        <w:t>s en un menú dedicado con una descripción clara de cada unidad.</w:t>
      </w:r>
    </w:p>
    <w:p w14:paraId="6F8E8AF1" w14:textId="77777777" w:rsidR="00C75A7B" w:rsidRPr="00971AE1" w:rsidRDefault="00C75A7B" w:rsidP="00C75A7B">
      <w:pPr>
        <w:pStyle w:val="Prrafodelista"/>
        <w:numPr>
          <w:ilvl w:val="0"/>
          <w:numId w:val="34"/>
        </w:numPr>
      </w:pPr>
      <w:r w:rsidRPr="00971AE1">
        <w:t xml:space="preserve">Si la </w:t>
      </w:r>
      <w:r>
        <w:t>PLACA</w:t>
      </w:r>
      <w:r w:rsidRPr="00971AE1">
        <w:t xml:space="preserve"> está </w:t>
      </w:r>
      <w:r>
        <w:t>ocupada</w:t>
      </w:r>
      <w:r w:rsidRPr="00971AE1">
        <w:t>, un texto emergente debe informar sobre esta situación.</w:t>
      </w:r>
    </w:p>
    <w:p w14:paraId="4A752BF9" w14:textId="77777777" w:rsidR="00C75A7B" w:rsidRPr="00971AE1" w:rsidRDefault="00C75A7B" w:rsidP="00C75A7B">
      <w:pPr>
        <w:pStyle w:val="Prrafodelista"/>
        <w:numPr>
          <w:ilvl w:val="0"/>
          <w:numId w:val="34"/>
        </w:numPr>
      </w:pPr>
      <w:r w:rsidRPr="00971AE1">
        <w:t>Las opciones disponibles serán las mismas que en el caso de la recepción de llamadas.</w:t>
      </w:r>
    </w:p>
    <w:p w14:paraId="0C24C301" w14:textId="77777777" w:rsidR="00C75A7B" w:rsidRPr="0045757A" w:rsidRDefault="00C75A7B" w:rsidP="00C75A7B">
      <w:pPr>
        <w:spacing w:after="259" w:line="259" w:lineRule="auto"/>
        <w:ind w:left="-5" w:hanging="10"/>
      </w:pPr>
      <w:r w:rsidRPr="0045757A">
        <w:rPr>
          <w:u w:val="single" w:color="595959"/>
        </w:rPr>
        <w:t>CCTV</w:t>
      </w:r>
    </w:p>
    <w:p w14:paraId="7959C524" w14:textId="3D3863FB" w:rsidR="00C75A7B" w:rsidRPr="00971AE1" w:rsidRDefault="00C75A7B" w:rsidP="00C75A7B">
      <w:pPr>
        <w:pStyle w:val="Prrafodelista"/>
        <w:numPr>
          <w:ilvl w:val="0"/>
          <w:numId w:val="34"/>
        </w:numPr>
      </w:pPr>
      <w:r>
        <w:t>El TERMINAL</w:t>
      </w:r>
      <w:r w:rsidRPr="00971AE1">
        <w:t xml:space="preserve"> podrá comunicarse con diferentes cámaras </w:t>
      </w:r>
      <w:r w:rsidR="00A106D6">
        <w:t xml:space="preserve">IP </w:t>
      </w:r>
      <w:r w:rsidRPr="00971AE1">
        <w:t>de CCTV en su dominio.</w:t>
      </w:r>
    </w:p>
    <w:p w14:paraId="03ECF6BC" w14:textId="00F585A5" w:rsidR="00C75A7B" w:rsidRDefault="00C75A7B" w:rsidP="00C75A7B">
      <w:pPr>
        <w:pStyle w:val="Prrafodelista"/>
        <w:numPr>
          <w:ilvl w:val="0"/>
          <w:numId w:val="34"/>
        </w:numPr>
        <w:spacing w:after="252"/>
      </w:pPr>
      <w:r w:rsidRPr="00971AE1">
        <w:t xml:space="preserve">Las cámaras deben ser compatibles con el protocolo </w:t>
      </w:r>
      <w:r w:rsidR="00A106D6">
        <w:t xml:space="preserve">IP </w:t>
      </w:r>
      <w:r w:rsidRPr="00971AE1">
        <w:t>RTSP y configuradas previamente por el instalador.</w:t>
      </w:r>
    </w:p>
    <w:p w14:paraId="34C23921" w14:textId="77777777" w:rsidR="00C75A7B" w:rsidRPr="00971AE1" w:rsidRDefault="00C75A7B" w:rsidP="00C75A7B">
      <w:pPr>
        <w:pStyle w:val="Prrafodelista"/>
        <w:numPr>
          <w:ilvl w:val="0"/>
          <w:numId w:val="34"/>
        </w:numPr>
        <w:spacing w:after="252"/>
      </w:pPr>
      <w:r>
        <w:t>Las cámaras deberán tener un relé asociado para abrir la puerta o realizar una función alternativa.</w:t>
      </w:r>
    </w:p>
    <w:p w14:paraId="1A166E9F" w14:textId="77777777" w:rsidR="00C75A7B" w:rsidRPr="0045757A" w:rsidRDefault="00C75A7B" w:rsidP="00C75A7B">
      <w:pPr>
        <w:spacing w:after="259" w:line="259" w:lineRule="auto"/>
        <w:ind w:left="-5" w:hanging="10"/>
      </w:pPr>
      <w:r w:rsidRPr="0045757A">
        <w:rPr>
          <w:u w:val="single" w:color="595959"/>
        </w:rPr>
        <w:t>Intercomunica</w:t>
      </w:r>
      <w:r>
        <w:rPr>
          <w:u w:val="single" w:color="595959"/>
        </w:rPr>
        <w:t>ción</w:t>
      </w:r>
    </w:p>
    <w:p w14:paraId="699E961D" w14:textId="77777777" w:rsidR="00C75A7B" w:rsidRPr="00971AE1" w:rsidRDefault="00C75A7B" w:rsidP="00C75A7B">
      <w:pPr>
        <w:pStyle w:val="Prrafodelista"/>
        <w:numPr>
          <w:ilvl w:val="0"/>
          <w:numId w:val="34"/>
        </w:numPr>
      </w:pPr>
      <w:r>
        <w:t>El TERMINAL</w:t>
      </w:r>
      <w:r w:rsidRPr="00971AE1">
        <w:t xml:space="preserve"> podrá enviar llamadas </w:t>
      </w:r>
      <w:r>
        <w:t>a</w:t>
      </w:r>
      <w:r w:rsidRPr="00971AE1">
        <w:t xml:space="preserve"> otr</w:t>
      </w:r>
      <w:r>
        <w:t>a</w:t>
      </w:r>
      <w:r w:rsidRPr="00971AE1">
        <w:t xml:space="preserve">s </w:t>
      </w:r>
      <w:r>
        <w:t>viviendas mediante la marcación del número de vivienda</w:t>
      </w:r>
      <w:r w:rsidRPr="00971AE1">
        <w:t>.</w:t>
      </w:r>
    </w:p>
    <w:p w14:paraId="03F1B3E6" w14:textId="77777777" w:rsidR="00C75A7B" w:rsidRPr="0045757A" w:rsidRDefault="00C75A7B" w:rsidP="00C75A7B">
      <w:pPr>
        <w:spacing w:after="259" w:line="259" w:lineRule="auto"/>
        <w:ind w:left="-5" w:hanging="10"/>
      </w:pPr>
      <w:r w:rsidRPr="0045757A">
        <w:rPr>
          <w:u w:val="single" w:color="595959"/>
        </w:rPr>
        <w:lastRenderedPageBreak/>
        <w:t>C</w:t>
      </w:r>
      <w:r>
        <w:rPr>
          <w:u w:val="single" w:color="595959"/>
        </w:rPr>
        <w:t>ontrol de ascensor</w:t>
      </w:r>
    </w:p>
    <w:p w14:paraId="186BC60F" w14:textId="77777777" w:rsidR="00B1349A" w:rsidRDefault="00C75A7B" w:rsidP="00C75A7B">
      <w:pPr>
        <w:pStyle w:val="Prrafodelista"/>
        <w:numPr>
          <w:ilvl w:val="0"/>
          <w:numId w:val="34"/>
        </w:numPr>
        <w:spacing w:after="259"/>
      </w:pPr>
      <w:r w:rsidRPr="00F236D5">
        <w:t>El TERMINAL se comunicará con el sistema de control de ascensor para solicitar un ascensor de bajada o de subida antes de salir de casa mediante una simple pulsación en pantalla</w:t>
      </w:r>
      <w:r>
        <w:t>.</w:t>
      </w:r>
      <w:r w:rsidRPr="00F236D5">
        <w:t xml:space="preserve"> </w:t>
      </w:r>
    </w:p>
    <w:p w14:paraId="6A8F3E77" w14:textId="01E7105F" w:rsidR="00C75A7B" w:rsidRPr="009C0515" w:rsidRDefault="00C75A7B" w:rsidP="00C75A7B">
      <w:pPr>
        <w:pStyle w:val="Prrafodelista"/>
        <w:numPr>
          <w:ilvl w:val="0"/>
          <w:numId w:val="34"/>
        </w:numPr>
        <w:spacing w:after="259"/>
      </w:pPr>
      <w:r>
        <w:t>El TERMINAL</w:t>
      </w:r>
      <w:r w:rsidRPr="009C0515">
        <w:t xml:space="preserve"> enviará el ascensor al vestíbulo desde donde el visitante ha hecho la llamada para concederle el acceso y luego enviará el ascensor a la planta del residente.</w:t>
      </w:r>
    </w:p>
    <w:p w14:paraId="145C591D" w14:textId="77777777" w:rsidR="00C75A7B" w:rsidRPr="00CF00F3" w:rsidRDefault="00C75A7B" w:rsidP="00C75A7B">
      <w:pPr>
        <w:spacing w:after="120" w:line="407" w:lineRule="auto"/>
        <w:ind w:right="763"/>
        <w:jc w:val="both"/>
      </w:pPr>
      <w:r>
        <w:rPr>
          <w:u w:val="single" w:color="595959"/>
        </w:rPr>
        <w:t>T</w:t>
      </w:r>
      <w:r w:rsidRPr="00CF00F3">
        <w:rPr>
          <w:u w:val="single" w:color="595959"/>
        </w:rPr>
        <w:t>imbre</w:t>
      </w:r>
      <w:r>
        <w:rPr>
          <w:u w:val="single" w:color="595959"/>
        </w:rPr>
        <w:t xml:space="preserve"> de puerta</w:t>
      </w:r>
    </w:p>
    <w:p w14:paraId="35D36702" w14:textId="77777777" w:rsidR="00C75A7B" w:rsidRDefault="00C75A7B" w:rsidP="00C75A7B">
      <w:pPr>
        <w:pStyle w:val="Prrafodelista"/>
        <w:numPr>
          <w:ilvl w:val="0"/>
          <w:numId w:val="34"/>
        </w:numPr>
        <w:spacing w:after="259"/>
      </w:pPr>
      <w:r>
        <w:t>Será</w:t>
      </w:r>
      <w:r w:rsidRPr="00CF00F3">
        <w:t xml:space="preserve"> posible conectar un pulsador externo a</w:t>
      </w:r>
      <w:r>
        <w:t>l TERMINAL</w:t>
      </w:r>
      <w:r w:rsidRPr="00CF00F3">
        <w:t xml:space="preserve"> para la función de timbre</w:t>
      </w:r>
      <w:r>
        <w:t xml:space="preserve"> de puerta</w:t>
      </w:r>
      <w:r w:rsidRPr="00CF00F3">
        <w:t>.</w:t>
      </w:r>
    </w:p>
    <w:p w14:paraId="0A23776B" w14:textId="77777777" w:rsidR="00C75A7B" w:rsidRPr="00CF00F3" w:rsidRDefault="00C75A7B" w:rsidP="00C75A7B">
      <w:pPr>
        <w:pStyle w:val="Prrafodelista"/>
        <w:numPr>
          <w:ilvl w:val="0"/>
          <w:numId w:val="34"/>
        </w:numPr>
        <w:spacing w:after="259"/>
      </w:pPr>
      <w:r>
        <w:t>Será posible mostrar la imagen de una cámara IP asociada a la puerta interior.</w:t>
      </w:r>
    </w:p>
    <w:p w14:paraId="0DA9067C" w14:textId="77777777" w:rsidR="00C75A7B" w:rsidRPr="0045757A" w:rsidRDefault="00C75A7B" w:rsidP="00C75A7B">
      <w:pPr>
        <w:spacing w:after="259" w:line="259" w:lineRule="auto"/>
        <w:ind w:left="-5" w:hanging="10"/>
      </w:pPr>
      <w:r w:rsidRPr="0045757A">
        <w:rPr>
          <w:u w:val="single" w:color="595959"/>
        </w:rPr>
        <w:t>Mensajes de texto</w:t>
      </w:r>
    </w:p>
    <w:p w14:paraId="286A88E2" w14:textId="77777777" w:rsidR="00C75A7B" w:rsidRPr="00CF00F3" w:rsidRDefault="00C75A7B" w:rsidP="00C75A7B">
      <w:pPr>
        <w:pStyle w:val="Prrafodelista"/>
        <w:numPr>
          <w:ilvl w:val="0"/>
          <w:numId w:val="34"/>
        </w:numPr>
      </w:pPr>
      <w:r>
        <w:t>El TERMINAL</w:t>
      </w:r>
      <w:r w:rsidRPr="00CF00F3">
        <w:t xml:space="preserve"> podrá recibir mensajes de texto de</w:t>
      </w:r>
      <w:r>
        <w:t xml:space="preserve">l </w:t>
      </w:r>
      <w:r w:rsidRPr="00CF00F3">
        <w:t xml:space="preserve">Software </w:t>
      </w:r>
      <w:r>
        <w:t>de Gestión</w:t>
      </w:r>
      <w:r w:rsidRPr="00CF00F3">
        <w:t>.</w:t>
      </w:r>
    </w:p>
    <w:p w14:paraId="1A1204AB" w14:textId="77777777" w:rsidR="00C75A7B" w:rsidRPr="00CF00F3" w:rsidRDefault="00C75A7B" w:rsidP="00C75A7B">
      <w:pPr>
        <w:pStyle w:val="Prrafodelista"/>
        <w:numPr>
          <w:ilvl w:val="0"/>
          <w:numId w:val="34"/>
        </w:numPr>
      </w:pPr>
      <w:r w:rsidRPr="00CF00F3">
        <w:t xml:space="preserve">Los mensajes recibidos se almacenarán en una bandeja de entrada de </w:t>
      </w:r>
      <w:r>
        <w:t xml:space="preserve">al menos 64 </w:t>
      </w:r>
      <w:r w:rsidRPr="00CF00F3">
        <w:t>mensajes.</w:t>
      </w:r>
    </w:p>
    <w:p w14:paraId="4049E14C" w14:textId="77777777" w:rsidR="00C75A7B" w:rsidRPr="00CF00F3" w:rsidRDefault="00C75A7B" w:rsidP="00C75A7B">
      <w:pPr>
        <w:pStyle w:val="Prrafodelista"/>
        <w:numPr>
          <w:ilvl w:val="0"/>
          <w:numId w:val="34"/>
        </w:numPr>
        <w:spacing w:after="252"/>
      </w:pPr>
      <w:r w:rsidRPr="00CF00F3">
        <w:t xml:space="preserve">El estado de mensajes recibidos pendientes </w:t>
      </w:r>
      <w:r>
        <w:t xml:space="preserve">de leer </w:t>
      </w:r>
      <w:r w:rsidRPr="00CF00F3">
        <w:t>se señalizará a través de un LED dedicado.</w:t>
      </w:r>
    </w:p>
    <w:p w14:paraId="6D54FDE5" w14:textId="77777777" w:rsidR="00C75A7B" w:rsidRPr="0045757A" w:rsidRDefault="00C75A7B" w:rsidP="00C75A7B">
      <w:pPr>
        <w:spacing w:after="259" w:line="259" w:lineRule="auto"/>
        <w:ind w:left="-5" w:hanging="10"/>
      </w:pPr>
      <w:r w:rsidRPr="0045757A">
        <w:rPr>
          <w:u w:val="single" w:color="595959"/>
        </w:rPr>
        <w:t>Alarmas</w:t>
      </w:r>
    </w:p>
    <w:p w14:paraId="709D197F" w14:textId="7C233E89" w:rsidR="00C75A7B" w:rsidRPr="00CF00F3" w:rsidRDefault="00C75A7B" w:rsidP="00C75A7B">
      <w:pPr>
        <w:pStyle w:val="Prrafodelista"/>
        <w:numPr>
          <w:ilvl w:val="0"/>
          <w:numId w:val="34"/>
        </w:numPr>
      </w:pPr>
      <w:r>
        <w:t>El TERMINAL</w:t>
      </w:r>
      <w:r w:rsidRPr="00CF00F3">
        <w:t xml:space="preserve"> gestionará al menos </w:t>
      </w:r>
      <w:r>
        <w:t>15</w:t>
      </w:r>
      <w:r w:rsidRPr="00CF00F3">
        <w:t xml:space="preserve"> zona</w:t>
      </w:r>
      <w:r>
        <w:t>s</w:t>
      </w:r>
      <w:r w:rsidRPr="00CF00F3">
        <w:t xml:space="preserve"> de sensores con </w:t>
      </w:r>
      <w:r>
        <w:t xml:space="preserve">modo de </w:t>
      </w:r>
      <w:r w:rsidRPr="00CF00F3">
        <w:t xml:space="preserve">activación configurable como NO, NC o </w:t>
      </w:r>
      <w:proofErr w:type="gramStart"/>
      <w:r w:rsidRPr="00CF00F3">
        <w:t>anti</w:t>
      </w:r>
      <w:r w:rsidR="003C017B">
        <w:t xml:space="preserve"> </w:t>
      </w:r>
      <w:r w:rsidRPr="00CF00F3">
        <w:t>sabotaje</w:t>
      </w:r>
      <w:proofErr w:type="gramEnd"/>
      <w:r w:rsidRPr="00CF00F3">
        <w:t>.</w:t>
      </w:r>
    </w:p>
    <w:p w14:paraId="55E81F23" w14:textId="77777777" w:rsidR="00C75A7B" w:rsidRPr="00CF00F3" w:rsidRDefault="00C75A7B" w:rsidP="00C75A7B">
      <w:pPr>
        <w:pStyle w:val="Prrafodelista"/>
        <w:numPr>
          <w:ilvl w:val="0"/>
          <w:numId w:val="34"/>
        </w:numPr>
      </w:pPr>
      <w:r>
        <w:t>El TERMINAL</w:t>
      </w:r>
      <w:r w:rsidRPr="00CF00F3">
        <w:t xml:space="preserve"> gestionará una sirena externa a través de un</w:t>
      </w:r>
      <w:r>
        <w:t>a salida</w:t>
      </w:r>
      <w:r w:rsidRPr="00CF00F3">
        <w:t xml:space="preserve"> para señalar situaciones de alarma.</w:t>
      </w:r>
    </w:p>
    <w:p w14:paraId="44FF6140" w14:textId="77777777" w:rsidR="00C75A7B" w:rsidRPr="00CF00F3" w:rsidRDefault="00C75A7B" w:rsidP="00C75A7B">
      <w:pPr>
        <w:pStyle w:val="Prrafodelista"/>
        <w:numPr>
          <w:ilvl w:val="0"/>
          <w:numId w:val="34"/>
        </w:numPr>
      </w:pPr>
      <w:r w:rsidRPr="00CF00F3">
        <w:t>Las zonas pueden configurarse como instantáneas o retardadas, con un tiempo de retardo variable.</w:t>
      </w:r>
    </w:p>
    <w:p w14:paraId="14429E6F" w14:textId="77777777" w:rsidR="00C75A7B" w:rsidRPr="00CF00F3" w:rsidRDefault="00C75A7B" w:rsidP="00C75A7B">
      <w:pPr>
        <w:pStyle w:val="Prrafodelista"/>
        <w:numPr>
          <w:ilvl w:val="0"/>
          <w:numId w:val="34"/>
        </w:numPr>
      </w:pPr>
      <w:r w:rsidRPr="00CF00F3">
        <w:t>Cada zona debe ser libremente seleccionada</w:t>
      </w:r>
      <w:r>
        <w:t xml:space="preserve"> para un propósito diferente: presencia</w:t>
      </w:r>
      <w:r w:rsidRPr="00CF00F3">
        <w:t>, humo, gas, sensor de puerta, pánico, manipulación</w:t>
      </w:r>
      <w:r>
        <w:t>,</w:t>
      </w:r>
      <w:r w:rsidRPr="00CF00F3">
        <w:t xml:space="preserve"> para </w:t>
      </w:r>
      <w:r>
        <w:t>informar</w:t>
      </w:r>
      <w:r w:rsidRPr="00CF00F3">
        <w:t xml:space="preserve"> a la </w:t>
      </w:r>
      <w:r>
        <w:t>CONSERJERÍA</w:t>
      </w:r>
      <w:r w:rsidRPr="00CF00F3">
        <w:t xml:space="preserve"> sobre el origen de la alarma.</w:t>
      </w:r>
    </w:p>
    <w:p w14:paraId="5AC4B50E" w14:textId="77777777" w:rsidR="00C75A7B" w:rsidRPr="00CF00F3" w:rsidRDefault="00C75A7B" w:rsidP="00C75A7B">
      <w:pPr>
        <w:pStyle w:val="Prrafodelista"/>
        <w:numPr>
          <w:ilvl w:val="0"/>
          <w:numId w:val="34"/>
        </w:numPr>
        <w:spacing w:after="158" w:line="290" w:lineRule="auto"/>
        <w:ind w:right="-8"/>
        <w:jc w:val="both"/>
      </w:pPr>
      <w:r w:rsidRPr="00CF00F3">
        <w:t xml:space="preserve">El usuario deberá utilizar un código PIN personal para desarmar el sistema de alarma y para </w:t>
      </w:r>
      <w:r>
        <w:t>cesar</w:t>
      </w:r>
      <w:r w:rsidRPr="00CF00F3">
        <w:t xml:space="preserve"> la activación de la sirena. Deberá disponerse de un código PIN personal </w:t>
      </w:r>
      <w:r>
        <w:t xml:space="preserve">adicional </w:t>
      </w:r>
      <w:r w:rsidRPr="00CF00F3">
        <w:t xml:space="preserve">de </w:t>
      </w:r>
      <w:r>
        <w:t xml:space="preserve">intimidación </w:t>
      </w:r>
      <w:r w:rsidRPr="00CF00F3">
        <w:t xml:space="preserve">para </w:t>
      </w:r>
      <w:r>
        <w:t>informar</w:t>
      </w:r>
      <w:r w:rsidRPr="00CF00F3">
        <w:t xml:space="preserve"> a la </w:t>
      </w:r>
      <w:r>
        <w:t>CONSERJERÍA</w:t>
      </w:r>
      <w:r w:rsidRPr="00CF00F3">
        <w:t xml:space="preserve"> </w:t>
      </w:r>
      <w:r>
        <w:t>de</w:t>
      </w:r>
      <w:r w:rsidRPr="00CF00F3">
        <w:t xml:space="preserve"> una situación de </w:t>
      </w:r>
      <w:r>
        <w:t>emergencia</w:t>
      </w:r>
      <w:r w:rsidRPr="00CF00F3">
        <w:t xml:space="preserve"> en la que el propietario esté obligado a desactivar el sistema de alarma.</w:t>
      </w:r>
    </w:p>
    <w:p w14:paraId="4762C4C9" w14:textId="77777777" w:rsidR="00C75A7B" w:rsidRPr="003B0EFB" w:rsidRDefault="00C75A7B" w:rsidP="00C75A7B">
      <w:pPr>
        <w:pStyle w:val="Prrafodelista"/>
        <w:numPr>
          <w:ilvl w:val="0"/>
          <w:numId w:val="34"/>
        </w:numPr>
      </w:pPr>
      <w:r w:rsidRPr="003B0EFB">
        <w:t>El ajuste de la alarma debe ser extremadamente simple con tres escenarios diferentes:</w:t>
      </w:r>
      <w:r>
        <w:t xml:space="preserve"> En casa, Noche y Fuera.</w:t>
      </w:r>
    </w:p>
    <w:p w14:paraId="33241FAC" w14:textId="77777777" w:rsidR="00C75A7B" w:rsidRDefault="00C75A7B" w:rsidP="00C75A7B">
      <w:pPr>
        <w:pStyle w:val="Prrafodelista"/>
        <w:numPr>
          <w:ilvl w:val="0"/>
          <w:numId w:val="34"/>
        </w:numPr>
        <w:spacing w:after="259"/>
      </w:pPr>
      <w:r>
        <w:t>El TERMINAL</w:t>
      </w:r>
      <w:r w:rsidRPr="003B0EFB">
        <w:t xml:space="preserve"> mostrará el estado actual de </w:t>
      </w:r>
      <w:r>
        <w:t xml:space="preserve">la </w:t>
      </w:r>
      <w:r w:rsidRPr="003B0EFB">
        <w:t>alarma.</w:t>
      </w:r>
    </w:p>
    <w:p w14:paraId="0BDFDC5C" w14:textId="77777777" w:rsidR="00C75A7B" w:rsidRPr="003B0EFB" w:rsidRDefault="00C75A7B" w:rsidP="00C75A7B">
      <w:pPr>
        <w:pStyle w:val="Prrafodelista"/>
        <w:numPr>
          <w:ilvl w:val="0"/>
          <w:numId w:val="34"/>
        </w:numPr>
        <w:spacing w:after="259"/>
      </w:pPr>
      <w:r>
        <w:t>Se podrá seleccionar el modo Casa desde una PLACA empleando una tarjeta de proximidad.</w:t>
      </w:r>
    </w:p>
    <w:p w14:paraId="261564DA" w14:textId="77777777" w:rsidR="00C75A7B" w:rsidRPr="0045757A" w:rsidRDefault="00C75A7B" w:rsidP="00C75A7B">
      <w:pPr>
        <w:spacing w:after="259" w:line="259" w:lineRule="auto"/>
        <w:ind w:left="-5" w:hanging="10"/>
      </w:pPr>
      <w:r w:rsidRPr="0045757A">
        <w:rPr>
          <w:u w:val="single" w:color="595959"/>
        </w:rPr>
        <w:t>Eventos</w:t>
      </w:r>
    </w:p>
    <w:p w14:paraId="1DCAD836" w14:textId="77777777" w:rsidR="00C75A7B" w:rsidRPr="003B0EFB" w:rsidRDefault="00C75A7B" w:rsidP="00C75A7B">
      <w:pPr>
        <w:pStyle w:val="Prrafodelista"/>
        <w:numPr>
          <w:ilvl w:val="0"/>
          <w:numId w:val="34"/>
        </w:numPr>
        <w:spacing w:after="249"/>
      </w:pPr>
      <w:r>
        <w:lastRenderedPageBreak/>
        <w:t>El TERMINAL</w:t>
      </w:r>
      <w:r w:rsidRPr="003B0EFB">
        <w:t xml:space="preserve"> generará una</w:t>
      </w:r>
      <w:r>
        <w:t xml:space="preserve"> información de evento inmediata</w:t>
      </w:r>
      <w:r w:rsidRPr="003B0EFB">
        <w:t xml:space="preserve"> para cada actividad </w:t>
      </w:r>
      <w:r>
        <w:t xml:space="preserve">que realice </w:t>
      </w:r>
      <w:r w:rsidRPr="003B0EFB">
        <w:t>al Software de Gestión</w:t>
      </w:r>
      <w:r>
        <w:t>,</w:t>
      </w:r>
      <w:r w:rsidRPr="003B0EFB">
        <w:t xml:space="preserve"> con fecha, hora e información </w:t>
      </w:r>
      <w:r>
        <w:t>del TERMINAL</w:t>
      </w:r>
      <w:r w:rsidRPr="003B0EFB">
        <w:t xml:space="preserve"> para </w:t>
      </w:r>
      <w:r>
        <w:t xml:space="preserve">el </w:t>
      </w:r>
      <w:r w:rsidRPr="003B0EFB">
        <w:t>registro de seguridad.</w:t>
      </w:r>
    </w:p>
    <w:p w14:paraId="09D5615E" w14:textId="77777777" w:rsidR="00C75A7B" w:rsidRPr="0045757A" w:rsidRDefault="00C75A7B" w:rsidP="00C75A7B">
      <w:pPr>
        <w:spacing w:after="259" w:line="259" w:lineRule="auto"/>
        <w:ind w:left="-5" w:hanging="10"/>
      </w:pPr>
      <w:r w:rsidRPr="0045757A">
        <w:rPr>
          <w:u w:val="single" w:color="595959"/>
        </w:rPr>
        <w:t>Estado</w:t>
      </w:r>
    </w:p>
    <w:p w14:paraId="5A050D24" w14:textId="77777777" w:rsidR="00C75A7B" w:rsidRPr="003B0EFB" w:rsidRDefault="00C75A7B" w:rsidP="00C75A7B">
      <w:pPr>
        <w:pStyle w:val="Prrafodelista"/>
        <w:numPr>
          <w:ilvl w:val="0"/>
          <w:numId w:val="34"/>
        </w:numPr>
      </w:pPr>
      <w:r>
        <w:t>El TERMINAL</w:t>
      </w:r>
      <w:r w:rsidRPr="003B0EFB">
        <w:t xml:space="preserve"> mostrará a través de iconos individuales al menos el siguiente estado:</w:t>
      </w:r>
    </w:p>
    <w:p w14:paraId="0ED60E8C" w14:textId="77777777" w:rsidR="00C75A7B" w:rsidRPr="003B0EFB" w:rsidRDefault="00C75A7B" w:rsidP="00C75A7B">
      <w:pPr>
        <w:pStyle w:val="Prrafodelista"/>
        <w:numPr>
          <w:ilvl w:val="1"/>
          <w:numId w:val="34"/>
        </w:numPr>
      </w:pPr>
      <w:r w:rsidRPr="003B0EFB">
        <w:t>Conexión de red.</w:t>
      </w:r>
    </w:p>
    <w:p w14:paraId="44F8DCFD" w14:textId="77777777" w:rsidR="00C75A7B" w:rsidRPr="003B0EFB" w:rsidRDefault="00C75A7B" w:rsidP="00C75A7B">
      <w:pPr>
        <w:pStyle w:val="Prrafodelista"/>
        <w:numPr>
          <w:ilvl w:val="1"/>
          <w:numId w:val="34"/>
        </w:numPr>
      </w:pPr>
      <w:r>
        <w:t>Estado d</w:t>
      </w:r>
      <w:r w:rsidRPr="003B0EFB">
        <w:t>e la alarma.</w:t>
      </w:r>
    </w:p>
    <w:p w14:paraId="1A429E5E" w14:textId="77777777" w:rsidR="00C75A7B" w:rsidRPr="003B0EFB" w:rsidRDefault="00C75A7B" w:rsidP="00C75A7B">
      <w:pPr>
        <w:pStyle w:val="Prrafodelista"/>
        <w:numPr>
          <w:ilvl w:val="1"/>
          <w:numId w:val="34"/>
        </w:numPr>
      </w:pPr>
      <w:r w:rsidRPr="003B0EFB">
        <w:t>Llamadas perdidas.</w:t>
      </w:r>
    </w:p>
    <w:p w14:paraId="08C2486E" w14:textId="77777777" w:rsidR="00C75A7B" w:rsidRPr="003B0EFB" w:rsidRDefault="00C75A7B" w:rsidP="00C75A7B">
      <w:pPr>
        <w:pStyle w:val="Prrafodelista"/>
        <w:numPr>
          <w:ilvl w:val="1"/>
          <w:numId w:val="34"/>
        </w:numPr>
      </w:pPr>
      <w:r w:rsidRPr="003B0EFB">
        <w:t>Recepción de mensajes.</w:t>
      </w:r>
    </w:p>
    <w:p w14:paraId="206153FE" w14:textId="77777777" w:rsidR="00C75A7B" w:rsidRDefault="00C75A7B" w:rsidP="00C75A7B">
      <w:pPr>
        <w:pStyle w:val="Prrafodelista"/>
        <w:numPr>
          <w:ilvl w:val="1"/>
          <w:numId w:val="34"/>
        </w:numPr>
        <w:spacing w:after="252"/>
      </w:pPr>
      <w:r w:rsidRPr="003B0EFB">
        <w:t>Modo No molestar activado.</w:t>
      </w:r>
    </w:p>
    <w:p w14:paraId="50DFFB4F" w14:textId="77777777" w:rsidR="00C75A7B" w:rsidRPr="00070C73" w:rsidRDefault="00C75A7B" w:rsidP="00C75A7B">
      <w:pPr>
        <w:spacing w:after="252"/>
        <w:rPr>
          <w:u w:val="single"/>
        </w:rPr>
      </w:pPr>
      <w:r w:rsidRPr="00070C73">
        <w:rPr>
          <w:u w:val="single"/>
        </w:rPr>
        <w:t>Domótica</w:t>
      </w:r>
    </w:p>
    <w:p w14:paraId="3BB8DCD7" w14:textId="26647C57" w:rsidR="00C75A7B" w:rsidRDefault="00C75A7B" w:rsidP="00C75A7B">
      <w:pPr>
        <w:pStyle w:val="Prrafodelista"/>
        <w:numPr>
          <w:ilvl w:val="0"/>
          <w:numId w:val="34"/>
        </w:numPr>
        <w:spacing w:after="252"/>
      </w:pPr>
      <w:r>
        <w:t>El TERMINAL deberá manejar al menos 8 relés locales para realizar activaciones o desactivaciones por medio de la pantalla táctil.</w:t>
      </w:r>
    </w:p>
    <w:p w14:paraId="7802D870" w14:textId="3BB626C5" w:rsidR="00B1349A" w:rsidRPr="003B0EFB" w:rsidRDefault="00B1349A" w:rsidP="00B1349A">
      <w:pPr>
        <w:pStyle w:val="Prrafodelista"/>
        <w:numPr>
          <w:ilvl w:val="0"/>
          <w:numId w:val="34"/>
        </w:numPr>
        <w:spacing w:after="252"/>
      </w:pPr>
      <w:r>
        <w:t xml:space="preserve">El TERMINAL deberá comunicar con servidores web por medio de una conexión de red ethernet independiente y la aplicación correspondiente de terceros. </w:t>
      </w:r>
    </w:p>
    <w:p w14:paraId="3DFD0776" w14:textId="77777777" w:rsidR="00C75A7B" w:rsidRPr="0045757A" w:rsidRDefault="00C75A7B" w:rsidP="00C75A7B">
      <w:pPr>
        <w:pStyle w:val="Ttulo3"/>
        <w:rPr>
          <w:rStyle w:val="Textoennegrita"/>
        </w:rPr>
      </w:pPr>
      <w:r w:rsidRPr="0045757A">
        <w:rPr>
          <w:rStyle w:val="Textoennegrita"/>
        </w:rPr>
        <w:t>C</w:t>
      </w:r>
      <w:r>
        <w:rPr>
          <w:rStyle w:val="Textoennegrita"/>
        </w:rPr>
        <w:t>aracterí</w:t>
      </w:r>
      <w:r w:rsidRPr="0045757A">
        <w:rPr>
          <w:rStyle w:val="Textoennegrita"/>
        </w:rPr>
        <w:t>stic</w:t>
      </w:r>
      <w:r>
        <w:rPr>
          <w:rStyle w:val="Textoennegrita"/>
        </w:rPr>
        <w:t>a</w:t>
      </w:r>
      <w:r w:rsidRPr="0045757A">
        <w:rPr>
          <w:rStyle w:val="Textoennegrita"/>
        </w:rPr>
        <w:t>s</w:t>
      </w:r>
    </w:p>
    <w:p w14:paraId="2F140E2A" w14:textId="77777777" w:rsidR="00C75A7B" w:rsidRPr="0045757A" w:rsidRDefault="00C75A7B" w:rsidP="00C75A7B">
      <w:pPr>
        <w:rPr>
          <w:u w:val="single"/>
        </w:rPr>
      </w:pPr>
      <w:r w:rsidRPr="0045757A">
        <w:rPr>
          <w:u w:val="single"/>
        </w:rPr>
        <w:t>Audio</w:t>
      </w:r>
    </w:p>
    <w:p w14:paraId="2F7021FF" w14:textId="77777777" w:rsidR="00C75A7B" w:rsidRPr="00E910F2" w:rsidRDefault="00C75A7B" w:rsidP="00C75A7B">
      <w:pPr>
        <w:pStyle w:val="Prrafodelista"/>
        <w:numPr>
          <w:ilvl w:val="0"/>
          <w:numId w:val="34"/>
        </w:numPr>
      </w:pPr>
      <w:r w:rsidRPr="00E910F2">
        <w:t>Audio bidireccional con cancelación autom</w:t>
      </w:r>
      <w:r>
        <w:t>á</w:t>
      </w:r>
      <w:r w:rsidRPr="00E910F2">
        <w:t>tic</w:t>
      </w:r>
      <w:r>
        <w:t>a de</w:t>
      </w:r>
      <w:r w:rsidRPr="00E910F2">
        <w:t xml:space="preserve"> eco </w:t>
      </w:r>
      <w:r>
        <w:t>y cancelación de ruido</w:t>
      </w:r>
      <w:r w:rsidRPr="00E910F2">
        <w:t>.</w:t>
      </w:r>
    </w:p>
    <w:p w14:paraId="7BD50B13" w14:textId="77777777" w:rsidR="00C75A7B" w:rsidRPr="00791F76" w:rsidRDefault="00C75A7B" w:rsidP="00C75A7B">
      <w:pPr>
        <w:pStyle w:val="Prrafodelista"/>
        <w:numPr>
          <w:ilvl w:val="0"/>
          <w:numId w:val="34"/>
        </w:numPr>
      </w:pPr>
      <w:r>
        <w:t>Altavoz de 1W.</w:t>
      </w:r>
    </w:p>
    <w:p w14:paraId="3716D722" w14:textId="77777777" w:rsidR="00C75A7B" w:rsidRPr="00DB6B98" w:rsidRDefault="00C75A7B" w:rsidP="00C75A7B">
      <w:pPr>
        <w:pStyle w:val="Prrafodelista"/>
        <w:numPr>
          <w:ilvl w:val="0"/>
          <w:numId w:val="34"/>
        </w:numPr>
        <w:rPr>
          <w:lang w:val="en-US"/>
        </w:rPr>
      </w:pPr>
      <w:r w:rsidRPr="00DB6B98">
        <w:rPr>
          <w:lang w:val="en-US"/>
        </w:rPr>
        <w:t>Overall Loudness Rating (OLR)&gt; 27dB.</w:t>
      </w:r>
    </w:p>
    <w:p w14:paraId="0247F751" w14:textId="77777777" w:rsidR="00C75A7B" w:rsidRDefault="00C75A7B" w:rsidP="00C75A7B">
      <w:pPr>
        <w:pStyle w:val="Prrafodelista"/>
        <w:numPr>
          <w:ilvl w:val="0"/>
          <w:numId w:val="34"/>
        </w:numPr>
      </w:pPr>
      <w:r>
        <w:t>Distorsión acústica &lt;1%</w:t>
      </w:r>
    </w:p>
    <w:p w14:paraId="1DE7883D" w14:textId="77777777" w:rsidR="00C75A7B" w:rsidRDefault="00C75A7B" w:rsidP="00C75A7B">
      <w:pPr>
        <w:pStyle w:val="Prrafodelista"/>
        <w:numPr>
          <w:ilvl w:val="0"/>
          <w:numId w:val="34"/>
        </w:numPr>
      </w:pPr>
      <w:r>
        <w:t>Relación S/N &gt;40dB</w:t>
      </w:r>
    </w:p>
    <w:p w14:paraId="56624D46" w14:textId="77777777" w:rsidR="00C75A7B" w:rsidRPr="00E910F2" w:rsidRDefault="00C75A7B" w:rsidP="00C75A7B">
      <w:pPr>
        <w:pStyle w:val="Prrafodelista"/>
        <w:numPr>
          <w:ilvl w:val="0"/>
          <w:numId w:val="34"/>
        </w:numPr>
      </w:pPr>
      <w:r w:rsidRPr="00E910F2">
        <w:t>Ruido del canal inactivo &lt; 32dB (A)</w:t>
      </w:r>
    </w:p>
    <w:p w14:paraId="143B615B" w14:textId="77777777" w:rsidR="00C75A7B" w:rsidRPr="00E910F2" w:rsidRDefault="00C75A7B" w:rsidP="00C75A7B">
      <w:pPr>
        <w:pStyle w:val="Prrafodelista"/>
        <w:numPr>
          <w:ilvl w:val="0"/>
          <w:numId w:val="34"/>
        </w:numPr>
      </w:pPr>
      <w:r w:rsidRPr="00E910F2">
        <w:t>Presión Sonora del timbre de llamada &gt;80dB (A)</w:t>
      </w:r>
    </w:p>
    <w:p w14:paraId="45129B41" w14:textId="77777777" w:rsidR="00C75A7B" w:rsidRDefault="00C75A7B" w:rsidP="00C75A7B">
      <w:pPr>
        <w:pStyle w:val="Prrafodelista"/>
        <w:numPr>
          <w:ilvl w:val="0"/>
          <w:numId w:val="34"/>
        </w:numPr>
      </w:pPr>
      <w:r>
        <w:t xml:space="preserve">Micrófono de </w:t>
      </w:r>
      <w:proofErr w:type="spellStart"/>
      <w:r>
        <w:t>Electret</w:t>
      </w:r>
      <w:proofErr w:type="spellEnd"/>
      <w:r>
        <w:t>.</w:t>
      </w:r>
    </w:p>
    <w:p w14:paraId="75DAD31E" w14:textId="77777777" w:rsidR="00C75A7B" w:rsidRPr="003E5A71" w:rsidRDefault="00C75A7B" w:rsidP="00C75A7B">
      <w:pPr>
        <w:pStyle w:val="Prrafodelista"/>
        <w:numPr>
          <w:ilvl w:val="0"/>
          <w:numId w:val="34"/>
        </w:numPr>
      </w:pPr>
      <w:r w:rsidRPr="003E5A71">
        <w:t>Ajuste del nivel de audio en 6 pasos.</w:t>
      </w:r>
    </w:p>
    <w:p w14:paraId="66E2232D" w14:textId="77777777" w:rsidR="00C75A7B" w:rsidRPr="00C32CE4" w:rsidRDefault="00C75A7B" w:rsidP="00C75A7B">
      <w:pPr>
        <w:rPr>
          <w:u w:val="single"/>
        </w:rPr>
      </w:pPr>
      <w:r w:rsidRPr="00C32CE4">
        <w:rPr>
          <w:u w:val="single"/>
        </w:rPr>
        <w:t>TFT</w:t>
      </w:r>
    </w:p>
    <w:p w14:paraId="0C6C6A2A" w14:textId="77777777" w:rsidR="00C75A7B" w:rsidRDefault="00C75A7B" w:rsidP="00C75A7B">
      <w:pPr>
        <w:pStyle w:val="Prrafodelista"/>
        <w:numPr>
          <w:ilvl w:val="0"/>
          <w:numId w:val="34"/>
        </w:numPr>
      </w:pPr>
      <w:r>
        <w:t>Tamaño: 10”.</w:t>
      </w:r>
    </w:p>
    <w:p w14:paraId="3631878E" w14:textId="77777777" w:rsidR="00C75A7B" w:rsidRDefault="00C75A7B" w:rsidP="00C75A7B">
      <w:pPr>
        <w:pStyle w:val="Prrafodelista"/>
        <w:numPr>
          <w:ilvl w:val="0"/>
          <w:numId w:val="34"/>
        </w:numPr>
      </w:pPr>
      <w:r>
        <w:t>Formato 16:9.</w:t>
      </w:r>
    </w:p>
    <w:p w14:paraId="252A1234" w14:textId="77777777" w:rsidR="00C75A7B" w:rsidRDefault="00C75A7B" w:rsidP="00C75A7B">
      <w:pPr>
        <w:pStyle w:val="Prrafodelista"/>
        <w:numPr>
          <w:ilvl w:val="0"/>
          <w:numId w:val="34"/>
        </w:numPr>
      </w:pPr>
      <w:r>
        <w:t xml:space="preserve">Resolución: </w:t>
      </w:r>
      <w:r w:rsidRPr="001578E2">
        <w:t>1024x600</w:t>
      </w:r>
      <w:r>
        <w:t xml:space="preserve"> </w:t>
      </w:r>
      <w:proofErr w:type="gramStart"/>
      <w:r>
        <w:t>pixel</w:t>
      </w:r>
      <w:proofErr w:type="gramEnd"/>
      <w:r>
        <w:t>.</w:t>
      </w:r>
    </w:p>
    <w:p w14:paraId="5A091088" w14:textId="77777777" w:rsidR="00C75A7B" w:rsidRDefault="00C75A7B" w:rsidP="00C75A7B">
      <w:pPr>
        <w:pStyle w:val="Prrafodelista"/>
        <w:numPr>
          <w:ilvl w:val="0"/>
          <w:numId w:val="34"/>
        </w:numPr>
      </w:pPr>
      <w:r>
        <w:t>Colores: 16.7M.</w:t>
      </w:r>
    </w:p>
    <w:p w14:paraId="28CC21BA" w14:textId="77777777" w:rsidR="00C75A7B" w:rsidRDefault="00C75A7B" w:rsidP="00C75A7B">
      <w:pPr>
        <w:pStyle w:val="Prrafodelista"/>
        <w:numPr>
          <w:ilvl w:val="0"/>
          <w:numId w:val="34"/>
        </w:numPr>
      </w:pPr>
      <w:r>
        <w:t xml:space="preserve">Relación de Contraste: </w:t>
      </w:r>
      <w:r w:rsidRPr="001578E2">
        <w:t>500</w:t>
      </w:r>
      <w:r>
        <w:t>/1.</w:t>
      </w:r>
    </w:p>
    <w:p w14:paraId="3A369AC3" w14:textId="77777777" w:rsidR="00C75A7B" w:rsidRDefault="00C75A7B" w:rsidP="00C75A7B">
      <w:pPr>
        <w:pStyle w:val="Prrafodelista"/>
        <w:numPr>
          <w:ilvl w:val="0"/>
          <w:numId w:val="34"/>
        </w:numPr>
      </w:pPr>
      <w:r>
        <w:t>Brillo: 220cd/m2.</w:t>
      </w:r>
    </w:p>
    <w:p w14:paraId="5BDBFB89" w14:textId="77777777" w:rsidR="00C75A7B" w:rsidRPr="003E5A71" w:rsidRDefault="00C75A7B" w:rsidP="00C75A7B">
      <w:pPr>
        <w:pStyle w:val="Prrafodelista"/>
        <w:numPr>
          <w:ilvl w:val="0"/>
          <w:numId w:val="34"/>
        </w:numPr>
      </w:pPr>
      <w:r w:rsidRPr="003E5A71">
        <w:t>Ángulo de visión: 1</w:t>
      </w:r>
      <w:r>
        <w:t>2</w:t>
      </w:r>
      <w:r w:rsidRPr="003E5A71">
        <w:t>0H / 1</w:t>
      </w:r>
      <w:r>
        <w:t>1</w:t>
      </w:r>
      <w:r w:rsidRPr="003E5A71">
        <w:t>0V.</w:t>
      </w:r>
    </w:p>
    <w:p w14:paraId="214DA8AA" w14:textId="77777777" w:rsidR="00C75A7B" w:rsidRDefault="00C75A7B" w:rsidP="00C75A7B">
      <w:pPr>
        <w:pStyle w:val="Prrafodelista"/>
        <w:numPr>
          <w:ilvl w:val="0"/>
          <w:numId w:val="34"/>
        </w:numPr>
      </w:pPr>
      <w:proofErr w:type="spellStart"/>
      <w:r>
        <w:t>Backlight</w:t>
      </w:r>
      <w:proofErr w:type="spellEnd"/>
      <w:r>
        <w:t>: led.</w:t>
      </w:r>
    </w:p>
    <w:p w14:paraId="3B4C38D5" w14:textId="77777777" w:rsidR="00C75A7B" w:rsidRPr="003E5A71" w:rsidRDefault="00C75A7B" w:rsidP="00C75A7B">
      <w:pPr>
        <w:pStyle w:val="Prrafodelista"/>
        <w:numPr>
          <w:ilvl w:val="0"/>
          <w:numId w:val="34"/>
        </w:numPr>
      </w:pPr>
      <w:r w:rsidRPr="003E5A71">
        <w:t>Tecnología capacitiva de pantalla táctil.</w:t>
      </w:r>
    </w:p>
    <w:p w14:paraId="762D0A42" w14:textId="77777777" w:rsidR="00C75A7B" w:rsidRDefault="00C75A7B" w:rsidP="00C75A7B">
      <w:pPr>
        <w:pStyle w:val="Prrafodelista"/>
        <w:numPr>
          <w:ilvl w:val="0"/>
          <w:numId w:val="34"/>
        </w:numPr>
      </w:pPr>
      <w:r>
        <w:t xml:space="preserve">Imagen de video: </w:t>
      </w:r>
    </w:p>
    <w:p w14:paraId="38EF7FBC" w14:textId="77777777" w:rsidR="00C75A7B" w:rsidRPr="003E5A71" w:rsidRDefault="00C75A7B" w:rsidP="00C75A7B">
      <w:pPr>
        <w:pStyle w:val="Prrafodelista"/>
        <w:numPr>
          <w:ilvl w:val="1"/>
          <w:numId w:val="34"/>
        </w:numPr>
      </w:pPr>
      <w:r w:rsidRPr="003E5A71">
        <w:t>Seleccionable según el vídeo entrante (QVGA, VGA, HQ).</w:t>
      </w:r>
    </w:p>
    <w:p w14:paraId="57042F94" w14:textId="77777777" w:rsidR="00C75A7B" w:rsidRDefault="00C75A7B" w:rsidP="00C75A7B">
      <w:pPr>
        <w:pStyle w:val="Prrafodelista"/>
        <w:numPr>
          <w:ilvl w:val="1"/>
          <w:numId w:val="34"/>
        </w:numPr>
      </w:pPr>
      <w:proofErr w:type="spellStart"/>
      <w:proofErr w:type="gramStart"/>
      <w:r>
        <w:t>Frame</w:t>
      </w:r>
      <w:proofErr w:type="spellEnd"/>
      <w:proofErr w:type="gramEnd"/>
      <w:r>
        <w:t xml:space="preserve"> </w:t>
      </w:r>
      <w:proofErr w:type="spellStart"/>
      <w:r>
        <w:t>rate</w:t>
      </w:r>
      <w:proofErr w:type="spellEnd"/>
      <w:r>
        <w:t xml:space="preserve">: 25 </w:t>
      </w:r>
      <w:proofErr w:type="spellStart"/>
      <w:r>
        <w:t>fps</w:t>
      </w:r>
      <w:proofErr w:type="spellEnd"/>
    </w:p>
    <w:p w14:paraId="56A22A43" w14:textId="77777777" w:rsidR="00C75A7B" w:rsidRDefault="00C75A7B" w:rsidP="00C75A7B">
      <w:pPr>
        <w:rPr>
          <w:u w:val="single"/>
        </w:rPr>
      </w:pPr>
      <w:r w:rsidRPr="0095440D">
        <w:rPr>
          <w:u w:val="single"/>
        </w:rPr>
        <w:t>Mec</w:t>
      </w:r>
      <w:r>
        <w:rPr>
          <w:u w:val="single"/>
        </w:rPr>
        <w:t>á</w:t>
      </w:r>
      <w:r w:rsidRPr="0095440D">
        <w:rPr>
          <w:u w:val="single"/>
        </w:rPr>
        <w:t>nica</w:t>
      </w:r>
    </w:p>
    <w:p w14:paraId="263C42F4" w14:textId="77777777" w:rsidR="00C75A7B" w:rsidRDefault="00C75A7B" w:rsidP="00C75A7B">
      <w:pPr>
        <w:spacing w:after="252"/>
      </w:pPr>
      <w:r>
        <w:lastRenderedPageBreak/>
        <w:t>El TERMINAL deberá:</w:t>
      </w:r>
    </w:p>
    <w:p w14:paraId="70E152B8" w14:textId="77777777" w:rsidR="00C75A7B" w:rsidRPr="003E5A71" w:rsidRDefault="00C75A7B" w:rsidP="00C75A7B">
      <w:pPr>
        <w:pStyle w:val="Prrafodelista"/>
        <w:numPr>
          <w:ilvl w:val="0"/>
          <w:numId w:val="34"/>
        </w:numPr>
      </w:pPr>
      <w:r>
        <w:t>Estar c</w:t>
      </w:r>
      <w:r w:rsidRPr="003E5A71">
        <w:t>omp</w:t>
      </w:r>
      <w:r>
        <w:t>uesto</w:t>
      </w:r>
      <w:r w:rsidRPr="003E5A71">
        <w:t xml:space="preserve"> de dos partes: conector y monitor.</w:t>
      </w:r>
    </w:p>
    <w:p w14:paraId="0F2F5302" w14:textId="77777777" w:rsidR="00C75A7B" w:rsidRPr="003E5A71" w:rsidRDefault="00C75A7B" w:rsidP="00C75A7B">
      <w:pPr>
        <w:pStyle w:val="Prrafodelista"/>
        <w:numPr>
          <w:ilvl w:val="0"/>
          <w:numId w:val="34"/>
        </w:numPr>
        <w:spacing w:after="252"/>
      </w:pPr>
      <w:r w:rsidRPr="003E5A71">
        <w:t>Todo el cableado se conectará al monitor.</w:t>
      </w:r>
    </w:p>
    <w:p w14:paraId="25903870" w14:textId="77777777" w:rsidR="00C75A7B" w:rsidRDefault="00C75A7B" w:rsidP="00B61737">
      <w:pPr>
        <w:spacing w:after="252"/>
      </w:pPr>
      <w:r>
        <w:t>El monitor deberá:</w:t>
      </w:r>
    </w:p>
    <w:p w14:paraId="28D1E9D2" w14:textId="3D6B730C" w:rsidR="00C75A7B" w:rsidRDefault="00C75A7B" w:rsidP="00C75A7B">
      <w:pPr>
        <w:pStyle w:val="Prrafodelista"/>
        <w:numPr>
          <w:ilvl w:val="1"/>
          <w:numId w:val="34"/>
        </w:numPr>
      </w:pPr>
      <w:r w:rsidRPr="003E5A71">
        <w:t>Tener una superficie frontal clara y plana sin aberturas ni partes móviles.</w:t>
      </w:r>
    </w:p>
    <w:p w14:paraId="71B9EE48" w14:textId="77777777" w:rsidR="00700365" w:rsidRPr="003E5A71" w:rsidRDefault="00700365" w:rsidP="00700365">
      <w:pPr>
        <w:pStyle w:val="Prrafodelista"/>
        <w:numPr>
          <w:ilvl w:val="1"/>
          <w:numId w:val="34"/>
        </w:numPr>
      </w:pPr>
      <w:r>
        <w:t>Disponer de un marco metálico robusto.</w:t>
      </w:r>
    </w:p>
    <w:p w14:paraId="1803DB8F" w14:textId="77777777" w:rsidR="00C75A7B" w:rsidRPr="003E5A71" w:rsidRDefault="00C75A7B" w:rsidP="00C75A7B">
      <w:pPr>
        <w:pStyle w:val="Prrafodelista"/>
        <w:numPr>
          <w:ilvl w:val="1"/>
          <w:numId w:val="34"/>
        </w:numPr>
      </w:pPr>
      <w:r w:rsidRPr="003E5A71">
        <w:t>No tene</w:t>
      </w:r>
      <w:r>
        <w:t>r</w:t>
      </w:r>
      <w:r w:rsidRPr="003E5A71">
        <w:t xml:space="preserve"> pulsadores mecánicos para una mejor apariencia, siendo tod</w:t>
      </w:r>
      <w:r>
        <w:t>a</w:t>
      </w:r>
      <w:r w:rsidRPr="003E5A71">
        <w:t xml:space="preserve"> l</w:t>
      </w:r>
      <w:r>
        <w:t>a</w:t>
      </w:r>
      <w:r w:rsidRPr="003E5A71">
        <w:t xml:space="preserve"> </w:t>
      </w:r>
      <w:r>
        <w:t xml:space="preserve">usabilidad </w:t>
      </w:r>
      <w:r w:rsidRPr="003E5A71">
        <w:t>a través de la pantalla capacitiva.</w:t>
      </w:r>
    </w:p>
    <w:p w14:paraId="670AAE40" w14:textId="77777777" w:rsidR="00C75A7B" w:rsidRPr="003E5A71" w:rsidRDefault="00C75A7B" w:rsidP="00C75A7B">
      <w:pPr>
        <w:pStyle w:val="Prrafodelista"/>
        <w:numPr>
          <w:ilvl w:val="1"/>
          <w:numId w:val="34"/>
        </w:numPr>
      </w:pPr>
      <w:r w:rsidRPr="003E5A71">
        <w:t>Tener al menos 3 iconos de estado con retroiluminación led.</w:t>
      </w:r>
    </w:p>
    <w:p w14:paraId="1FCBBB06" w14:textId="1293713A" w:rsidR="00C75A7B" w:rsidRPr="003E5A71" w:rsidRDefault="00C75A7B" w:rsidP="00C75A7B">
      <w:pPr>
        <w:pStyle w:val="Prrafodelista"/>
        <w:numPr>
          <w:ilvl w:val="1"/>
          <w:numId w:val="34"/>
        </w:numPr>
      </w:pPr>
      <w:r w:rsidRPr="003E5A71">
        <w:t>Est</w:t>
      </w:r>
      <w:r>
        <w:t>ar</w:t>
      </w:r>
      <w:r w:rsidRPr="003E5A71">
        <w:t xml:space="preserve"> disponible en color blanco, negro y oro.</w:t>
      </w:r>
    </w:p>
    <w:p w14:paraId="65D28CA0" w14:textId="77777777" w:rsidR="00C75A7B" w:rsidRPr="003E5A71" w:rsidRDefault="00C75A7B" w:rsidP="00C75A7B">
      <w:pPr>
        <w:pStyle w:val="Prrafodelista"/>
        <w:numPr>
          <w:ilvl w:val="1"/>
          <w:numId w:val="34"/>
        </w:numPr>
        <w:spacing w:after="252"/>
      </w:pPr>
      <w:r>
        <w:t>Sobresalir</w:t>
      </w:r>
      <w:r w:rsidRPr="003E5A71">
        <w:t xml:space="preserve"> no más de 20 mm de la pared.</w:t>
      </w:r>
    </w:p>
    <w:p w14:paraId="5969BFD9" w14:textId="77777777" w:rsidR="00C75A7B" w:rsidRPr="003E5A71" w:rsidRDefault="00C75A7B" w:rsidP="00C75A7B">
      <w:pPr>
        <w:pStyle w:val="Prrafodelista"/>
      </w:pPr>
    </w:p>
    <w:p w14:paraId="48F1CCFC" w14:textId="77777777" w:rsidR="00C75A7B" w:rsidRPr="003E5A71" w:rsidRDefault="00C75A7B" w:rsidP="00C75A7B">
      <w:pPr>
        <w:rPr>
          <w:u w:val="single"/>
        </w:rPr>
      </w:pPr>
      <w:r>
        <w:rPr>
          <w:u w:val="single"/>
        </w:rPr>
        <w:t>Elé</w:t>
      </w:r>
      <w:r w:rsidRPr="003E5A71">
        <w:rPr>
          <w:u w:val="single"/>
        </w:rPr>
        <w:t>ctrica</w:t>
      </w:r>
    </w:p>
    <w:p w14:paraId="7F51C1A0" w14:textId="076973C1" w:rsidR="00C75A7B" w:rsidRPr="003E5A71" w:rsidRDefault="00C75A7B" w:rsidP="00C75A7B">
      <w:pPr>
        <w:spacing w:after="0"/>
        <w:jc w:val="both"/>
        <w:rPr>
          <w:rFonts w:cstheme="minorHAnsi"/>
        </w:rPr>
      </w:pPr>
      <w:r w:rsidRPr="003E5A71">
        <w:t xml:space="preserve">La alimentación debe ser suministrada por una fuente externa </w:t>
      </w:r>
      <w:r>
        <w:t>de</w:t>
      </w:r>
      <w:r w:rsidRPr="003E5A71">
        <w:t xml:space="preserve"> 12V</w:t>
      </w:r>
      <w:r>
        <w:t>dc</w:t>
      </w:r>
      <w:r w:rsidR="00B1349A">
        <w:t xml:space="preserve"> o mediante </w:t>
      </w:r>
      <w:proofErr w:type="spellStart"/>
      <w:r w:rsidR="00B1349A">
        <w:t>PoE</w:t>
      </w:r>
      <w:proofErr w:type="spellEnd"/>
      <w:r w:rsidRPr="003E5A71">
        <w:rPr>
          <w:rFonts w:cstheme="minorHAnsi"/>
        </w:rPr>
        <w:t>.</w:t>
      </w:r>
    </w:p>
    <w:p w14:paraId="7E7E0E68" w14:textId="77777777" w:rsidR="00C75A7B" w:rsidRPr="003E5A71" w:rsidRDefault="00C75A7B" w:rsidP="00C75A7B">
      <w:pPr>
        <w:spacing w:after="0"/>
        <w:jc w:val="both"/>
        <w:rPr>
          <w:rFonts w:cstheme="minorHAnsi"/>
        </w:rPr>
      </w:pPr>
    </w:p>
    <w:p w14:paraId="44FBB294" w14:textId="77777777" w:rsidR="00C75A7B" w:rsidRPr="003E5A71" w:rsidRDefault="00C75A7B" w:rsidP="00C75A7B">
      <w:pPr>
        <w:spacing w:after="0"/>
        <w:jc w:val="both"/>
        <w:rPr>
          <w:rFonts w:cstheme="minorHAnsi"/>
        </w:rPr>
      </w:pPr>
      <w:r w:rsidRPr="003E5A71">
        <w:rPr>
          <w:u w:val="single" w:color="595959"/>
        </w:rPr>
        <w:t>Ambiental</w:t>
      </w:r>
      <w:r w:rsidRPr="003E5A71">
        <w:rPr>
          <w:rFonts w:cstheme="minorHAnsi"/>
        </w:rPr>
        <w:t xml:space="preserve"> </w:t>
      </w:r>
    </w:p>
    <w:p w14:paraId="06FEA8EB" w14:textId="77777777" w:rsidR="00C75A7B" w:rsidRPr="003E5A71" w:rsidRDefault="00C75A7B" w:rsidP="00C75A7B">
      <w:pPr>
        <w:spacing w:after="252"/>
      </w:pPr>
      <w:r>
        <w:t>El TERMINAL</w:t>
      </w:r>
      <w:r w:rsidRPr="003E5A71">
        <w:t xml:space="preserve"> deberá cumplir como mínimo:</w:t>
      </w:r>
    </w:p>
    <w:p w14:paraId="72A2E7FB" w14:textId="77777777" w:rsidR="00C75A7B" w:rsidRPr="00EF606C" w:rsidRDefault="00C75A7B" w:rsidP="00C75A7B">
      <w:pPr>
        <w:pStyle w:val="Prrafodelista"/>
        <w:numPr>
          <w:ilvl w:val="0"/>
          <w:numId w:val="34"/>
        </w:numPr>
        <w:spacing w:after="57"/>
      </w:pPr>
      <w:r w:rsidRPr="00EF606C">
        <w:t>IP 30.</w:t>
      </w:r>
    </w:p>
    <w:p w14:paraId="6EAA7341" w14:textId="77777777" w:rsidR="00C75A7B" w:rsidRPr="00EF606C" w:rsidRDefault="00C75A7B" w:rsidP="00C75A7B">
      <w:pPr>
        <w:pStyle w:val="Prrafodelista"/>
        <w:numPr>
          <w:ilvl w:val="0"/>
          <w:numId w:val="34"/>
        </w:numPr>
        <w:spacing w:after="57"/>
      </w:pPr>
      <w:r w:rsidRPr="00EF606C">
        <w:t>IK 04.</w:t>
      </w:r>
    </w:p>
    <w:p w14:paraId="1C14742F" w14:textId="77777777" w:rsidR="00C75A7B" w:rsidRPr="00EF606C" w:rsidRDefault="00C75A7B" w:rsidP="00C75A7B">
      <w:pPr>
        <w:pStyle w:val="Prrafodelista"/>
        <w:numPr>
          <w:ilvl w:val="0"/>
          <w:numId w:val="34"/>
        </w:numPr>
        <w:spacing w:after="42"/>
      </w:pPr>
      <w:r w:rsidRPr="00EF606C">
        <w:t xml:space="preserve">Rango de temperatura: -20 +50 </w:t>
      </w:r>
      <w:proofErr w:type="spellStart"/>
      <w:r w:rsidRPr="00EF606C">
        <w:t>ºC</w:t>
      </w:r>
      <w:proofErr w:type="spellEnd"/>
      <w:r w:rsidRPr="00EF606C">
        <w:t>.</w:t>
      </w:r>
    </w:p>
    <w:p w14:paraId="57B9F462" w14:textId="77777777" w:rsidR="00C75A7B" w:rsidRPr="00EF606C" w:rsidRDefault="00C75A7B" w:rsidP="00C75A7B">
      <w:pPr>
        <w:pStyle w:val="Prrafodelista"/>
        <w:numPr>
          <w:ilvl w:val="0"/>
          <w:numId w:val="34"/>
        </w:numPr>
        <w:spacing w:after="252"/>
      </w:pPr>
      <w:r w:rsidRPr="00EF606C">
        <w:t>Rango de humedad relativa: 5 - 90% (sin condensación).</w:t>
      </w:r>
    </w:p>
    <w:p w14:paraId="13E12E1E" w14:textId="77777777" w:rsidR="00C75A7B" w:rsidRPr="003E5A71" w:rsidRDefault="00C75A7B" w:rsidP="00C75A7B">
      <w:pPr>
        <w:spacing w:after="259" w:line="259" w:lineRule="auto"/>
        <w:ind w:left="-5" w:hanging="10"/>
      </w:pPr>
      <w:r w:rsidRPr="003E5A71">
        <w:rPr>
          <w:u w:val="single" w:color="595959"/>
        </w:rPr>
        <w:t>Seguridad física</w:t>
      </w:r>
    </w:p>
    <w:p w14:paraId="40B2F88F" w14:textId="77777777" w:rsidR="00C75A7B" w:rsidRPr="00EF606C" w:rsidRDefault="00C75A7B" w:rsidP="00C75A7B">
      <w:pPr>
        <w:pStyle w:val="Prrafodelista"/>
        <w:numPr>
          <w:ilvl w:val="0"/>
          <w:numId w:val="34"/>
        </w:numPr>
        <w:spacing w:after="252"/>
        <w:ind w:left="600"/>
      </w:pPr>
      <w:r>
        <w:t>El TERMINAL</w:t>
      </w:r>
      <w:r w:rsidRPr="00EF606C">
        <w:t xml:space="preserve"> debe estar protegida mediante un interruptor tamper contra manipulaciones indebidas para detectar el </w:t>
      </w:r>
      <w:r>
        <w:t>sabotaje</w:t>
      </w:r>
      <w:r w:rsidRPr="00EF606C">
        <w:t xml:space="preserve"> y generar la alarma a la</w:t>
      </w:r>
      <w:r>
        <w:t xml:space="preserve"> CONSERJERÍA</w:t>
      </w:r>
      <w:r w:rsidRPr="00EF606C">
        <w:t>.</w:t>
      </w:r>
    </w:p>
    <w:p w14:paraId="2CF6609D" w14:textId="77777777" w:rsidR="00C75A7B" w:rsidRPr="003E5A71" w:rsidRDefault="00C75A7B" w:rsidP="00C75A7B">
      <w:pPr>
        <w:spacing w:after="187" w:line="259" w:lineRule="auto"/>
        <w:ind w:left="-5" w:hanging="10"/>
      </w:pPr>
      <w:r w:rsidRPr="003E5A71">
        <w:rPr>
          <w:u w:val="single" w:color="595959"/>
        </w:rPr>
        <w:t>Interfaces</w:t>
      </w:r>
    </w:p>
    <w:p w14:paraId="02E538A3" w14:textId="77777777" w:rsidR="00C75A7B" w:rsidRPr="003E5A71" w:rsidRDefault="00C75A7B" w:rsidP="00C75A7B">
      <w:pPr>
        <w:spacing w:after="252"/>
      </w:pPr>
      <w:r>
        <w:t>El TERMINAL</w:t>
      </w:r>
      <w:r w:rsidRPr="003E5A71">
        <w:t xml:space="preserve"> deberá:</w:t>
      </w:r>
    </w:p>
    <w:p w14:paraId="2EBA7146" w14:textId="77777777" w:rsidR="00C75A7B" w:rsidRPr="00EF606C" w:rsidRDefault="00C75A7B" w:rsidP="00C75A7B">
      <w:pPr>
        <w:pStyle w:val="Prrafodelista"/>
        <w:numPr>
          <w:ilvl w:val="0"/>
          <w:numId w:val="34"/>
        </w:numPr>
        <w:spacing w:after="57"/>
      </w:pPr>
      <w:r w:rsidRPr="00EF606C">
        <w:t>Tene</w:t>
      </w:r>
      <w:r>
        <w:t>r</w:t>
      </w:r>
      <w:r w:rsidRPr="00EF606C">
        <w:t xml:space="preserve"> una interfaz gráfica de usuario intuitiva con iconos simples etiquetados</w:t>
      </w:r>
      <w:r>
        <w:t xml:space="preserve"> y</w:t>
      </w:r>
      <w:r w:rsidRPr="00EF606C">
        <w:t xml:space="preserve"> con todas las opciones a la vista.</w:t>
      </w:r>
    </w:p>
    <w:p w14:paraId="41985CC7" w14:textId="5C39A39E" w:rsidR="00C75A7B" w:rsidRPr="00EF606C" w:rsidRDefault="00C75A7B" w:rsidP="00C75A7B">
      <w:pPr>
        <w:pStyle w:val="Prrafodelista"/>
        <w:numPr>
          <w:ilvl w:val="0"/>
          <w:numId w:val="34"/>
        </w:numPr>
        <w:spacing w:after="42"/>
      </w:pPr>
      <w:r w:rsidRPr="00EF606C">
        <w:t>Est</w:t>
      </w:r>
      <w:r>
        <w:t>ar</w:t>
      </w:r>
      <w:r w:rsidRPr="00EF606C">
        <w:t xml:space="preserve"> conectado a la red</w:t>
      </w:r>
      <w:r w:rsidR="00B1349A" w:rsidRPr="00B1349A">
        <w:t xml:space="preserve"> </w:t>
      </w:r>
      <w:r w:rsidR="00B1349A">
        <w:t>de intercomunicación</w:t>
      </w:r>
      <w:r w:rsidRPr="00EF606C">
        <w:t xml:space="preserve"> mediante un conector RJ-45 estándar.</w:t>
      </w:r>
    </w:p>
    <w:p w14:paraId="5DEC9A1B" w14:textId="77777777" w:rsidR="00B1349A" w:rsidRPr="00EF606C" w:rsidRDefault="00B1349A" w:rsidP="00B1349A">
      <w:pPr>
        <w:pStyle w:val="Prrafodelista"/>
        <w:numPr>
          <w:ilvl w:val="0"/>
          <w:numId w:val="34"/>
        </w:numPr>
        <w:spacing w:after="42"/>
      </w:pPr>
      <w:r>
        <w:t>Estar conectado a la red interna de la vivienda por medio de otra RJ-45 con direccionamiento dinámico (DHCP).</w:t>
      </w:r>
    </w:p>
    <w:p w14:paraId="0D2C20AD" w14:textId="77777777" w:rsidR="00C75A7B" w:rsidRPr="00EF606C" w:rsidRDefault="00C75A7B" w:rsidP="00C75A7B">
      <w:pPr>
        <w:pStyle w:val="Prrafodelista"/>
        <w:numPr>
          <w:ilvl w:val="0"/>
          <w:numId w:val="34"/>
        </w:numPr>
        <w:spacing w:after="57"/>
      </w:pPr>
      <w:r w:rsidRPr="00EF606C">
        <w:t>Control</w:t>
      </w:r>
      <w:r>
        <w:t>ar</w:t>
      </w:r>
      <w:r w:rsidRPr="00EF606C">
        <w:t xml:space="preserve"> un </w:t>
      </w:r>
      <w:r>
        <w:t>pulsador</w:t>
      </w:r>
      <w:r w:rsidRPr="00EF606C">
        <w:t xml:space="preserve"> de timbre </w:t>
      </w:r>
      <w:r>
        <w:t xml:space="preserve">de puerta </w:t>
      </w:r>
      <w:r w:rsidRPr="00EF606C">
        <w:t>y gener</w:t>
      </w:r>
      <w:r>
        <w:t>ar una</w:t>
      </w:r>
      <w:r w:rsidRPr="00EF606C">
        <w:t xml:space="preserve"> melodía cuando </w:t>
      </w:r>
      <w:r>
        <w:t>se</w:t>
      </w:r>
      <w:r w:rsidRPr="00EF606C">
        <w:t xml:space="preserve"> activ</w:t>
      </w:r>
      <w:r>
        <w:t>e</w:t>
      </w:r>
      <w:r w:rsidRPr="00EF606C">
        <w:t>.</w:t>
      </w:r>
    </w:p>
    <w:p w14:paraId="70EE5347" w14:textId="77777777" w:rsidR="00C75A7B" w:rsidRPr="00EF606C" w:rsidRDefault="00C75A7B" w:rsidP="00C75A7B">
      <w:pPr>
        <w:pStyle w:val="Prrafodelista"/>
        <w:numPr>
          <w:ilvl w:val="0"/>
          <w:numId w:val="34"/>
        </w:numPr>
        <w:spacing w:after="57"/>
      </w:pPr>
      <w:r w:rsidRPr="00EF606C">
        <w:t>Supervisar un botón de páni</w:t>
      </w:r>
      <w:r>
        <w:t>co o un sensor externo que envíe</w:t>
      </w:r>
      <w:r w:rsidRPr="00EF606C">
        <w:t xml:space="preserve"> mensajes de </w:t>
      </w:r>
      <w:r>
        <w:t>alarma</w:t>
      </w:r>
      <w:r w:rsidRPr="00EF606C">
        <w:t xml:space="preserve"> a </w:t>
      </w:r>
      <w:r>
        <w:t>la CONSERJERÍA</w:t>
      </w:r>
      <w:r w:rsidRPr="00EF606C">
        <w:t xml:space="preserve"> y </w:t>
      </w:r>
      <w:r>
        <w:t>al Software d</w:t>
      </w:r>
      <w:r w:rsidRPr="00EF606C">
        <w:t xml:space="preserve">e </w:t>
      </w:r>
      <w:r>
        <w:t>Gestión</w:t>
      </w:r>
      <w:r w:rsidRPr="00EF606C">
        <w:t>.</w:t>
      </w:r>
    </w:p>
    <w:p w14:paraId="01FDC11C" w14:textId="77777777" w:rsidR="00C75A7B" w:rsidRDefault="00C75A7B" w:rsidP="00C75A7B">
      <w:pPr>
        <w:pStyle w:val="Prrafodelista"/>
        <w:numPr>
          <w:ilvl w:val="0"/>
          <w:numId w:val="34"/>
        </w:numPr>
        <w:spacing w:after="232" w:line="290" w:lineRule="auto"/>
        <w:ind w:right="-8"/>
        <w:jc w:val="both"/>
      </w:pPr>
      <w:r w:rsidRPr="00EF606C">
        <w:t>Comun</w:t>
      </w:r>
      <w:r>
        <w:t>icar</w:t>
      </w:r>
      <w:r w:rsidRPr="00EF606C">
        <w:t xml:space="preserve"> con los dispositivos de control de ascensor </w:t>
      </w:r>
      <w:r w:rsidRPr="009C0515">
        <w:t>para enviar el ascensor al hall p</w:t>
      </w:r>
      <w:r w:rsidRPr="00EF606C">
        <w:t xml:space="preserve">ara dar la bienvenida a los visitantes o al piso del residente antes de salir de casa, con </w:t>
      </w:r>
      <w:r w:rsidRPr="00EF606C">
        <w:lastRenderedPageBreak/>
        <w:t>información de estado de</w:t>
      </w:r>
      <w:r>
        <w:t>l</w:t>
      </w:r>
      <w:r w:rsidRPr="00EF606C">
        <w:t xml:space="preserve"> ascensor sobre el piso </w:t>
      </w:r>
      <w:r>
        <w:t xml:space="preserve">donde se encuentra </w:t>
      </w:r>
      <w:r w:rsidRPr="00EF606C">
        <w:t xml:space="preserve">y el sentido de movimiento. </w:t>
      </w:r>
    </w:p>
    <w:p w14:paraId="7EE5FB73" w14:textId="77777777" w:rsidR="00C75A7B" w:rsidRPr="00EF606C" w:rsidRDefault="00C75A7B" w:rsidP="00C75A7B">
      <w:pPr>
        <w:pStyle w:val="Prrafodelista"/>
        <w:numPr>
          <w:ilvl w:val="0"/>
          <w:numId w:val="34"/>
        </w:numPr>
        <w:spacing w:after="232" w:line="290" w:lineRule="auto"/>
        <w:ind w:right="-8"/>
        <w:jc w:val="both"/>
      </w:pPr>
      <w:r>
        <w:t>Tener</w:t>
      </w:r>
      <w:r w:rsidRPr="00EF606C">
        <w:t xml:space="preserve"> </w:t>
      </w:r>
      <w:r>
        <w:t>7</w:t>
      </w:r>
      <w:r w:rsidRPr="00EF606C">
        <w:t xml:space="preserve"> zonas de conexión de alarma para gestionar sensores configurables con detección de sabotaje</w:t>
      </w:r>
      <w:r w:rsidRPr="00A92A74">
        <w:t xml:space="preserve"> </w:t>
      </w:r>
      <w:r>
        <w:t>y 16 zonas de alarma gestionadas mediante un módulo RS-485</w:t>
      </w:r>
      <w:r w:rsidRPr="00EF606C">
        <w:t>.</w:t>
      </w:r>
    </w:p>
    <w:p w14:paraId="57EC7865" w14:textId="77777777" w:rsidR="00C75A7B" w:rsidRPr="003E5A71" w:rsidRDefault="00C75A7B" w:rsidP="00C75A7B">
      <w:pPr>
        <w:rPr>
          <w:color w:val="FF0000"/>
        </w:rPr>
      </w:pPr>
      <w:r w:rsidRPr="003E5A71">
        <w:rPr>
          <w:color w:val="FF0000"/>
        </w:rPr>
        <w:t xml:space="preserve"> </w:t>
      </w:r>
    </w:p>
    <w:p w14:paraId="25D390C9" w14:textId="1506384C" w:rsidR="00C75A7B" w:rsidRPr="00C139B2" w:rsidRDefault="00C75A7B" w:rsidP="00C75A7B">
      <w:pPr>
        <w:rPr>
          <w:color w:val="FF0000"/>
        </w:rPr>
      </w:pPr>
      <w:r w:rsidRPr="00EF606C">
        <w:rPr>
          <w:color w:val="FF0000"/>
        </w:rPr>
        <w:t>[</w:t>
      </w:r>
      <w:r>
        <w:rPr>
          <w:color w:val="FF0000"/>
        </w:rPr>
        <w:t>ESTA PARTE ES PARA</w:t>
      </w:r>
      <w:r w:rsidRPr="00746BE1">
        <w:rPr>
          <w:color w:val="FF0000"/>
        </w:rPr>
        <w:t xml:space="preserve"> IDENTIFICACIÓN.</w:t>
      </w:r>
      <w:r w:rsidRPr="00746BE1">
        <w:t xml:space="preserve"> </w:t>
      </w:r>
      <w:r w:rsidRPr="00746BE1">
        <w:rPr>
          <w:color w:val="FF0000"/>
        </w:rPr>
        <w:t>INCLUI</w:t>
      </w:r>
      <w:r>
        <w:rPr>
          <w:color w:val="FF0000"/>
        </w:rPr>
        <w:t>R</w:t>
      </w:r>
      <w:r w:rsidRPr="00746BE1">
        <w:rPr>
          <w:color w:val="FF0000"/>
        </w:rPr>
        <w:t xml:space="preserve"> CUANDO </w:t>
      </w:r>
      <w:r>
        <w:rPr>
          <w:color w:val="FF0000"/>
        </w:rPr>
        <w:t>SEA N</w:t>
      </w:r>
      <w:r w:rsidRPr="00746BE1">
        <w:rPr>
          <w:color w:val="FF0000"/>
        </w:rPr>
        <w:t>ECESARIO</w:t>
      </w:r>
      <w:r>
        <w:rPr>
          <w:color w:val="FF0000"/>
        </w:rPr>
        <w:t>]</w:t>
      </w:r>
    </w:p>
    <w:p w14:paraId="40663D8B" w14:textId="2AAA6978" w:rsidR="00C75A7B" w:rsidRDefault="00C75A7B" w:rsidP="00C75A7B"/>
    <w:p w14:paraId="2D53E520" w14:textId="304479C9" w:rsidR="00C75A7B" w:rsidRPr="00584E29" w:rsidRDefault="00C75A7B" w:rsidP="00C75A7B">
      <w:r w:rsidRPr="00584E29">
        <w:t>REFERENC</w:t>
      </w:r>
      <w:r>
        <w:t>IA</w:t>
      </w:r>
      <w:r w:rsidRPr="00584E29">
        <w:t xml:space="preserve">S: </w:t>
      </w:r>
      <w:r w:rsidR="007A4DB6">
        <w:t>14811</w:t>
      </w:r>
      <w:r w:rsidRPr="00584E29">
        <w:t xml:space="preserve"> (BLANCO), </w:t>
      </w:r>
      <w:r w:rsidR="007A4DB6">
        <w:t>14813</w:t>
      </w:r>
      <w:r w:rsidRPr="00584E29">
        <w:t xml:space="preserve"> (NEGRO)</w:t>
      </w:r>
    </w:p>
    <w:p w14:paraId="0689B81F" w14:textId="44262E5C" w:rsidR="00C75A7B" w:rsidRDefault="00C75A7B" w:rsidP="00C75A7B">
      <w:r w:rsidRPr="00A84C67">
        <w:t xml:space="preserve">DESIGNACIÓN: MONITOR </w:t>
      </w:r>
      <w:r w:rsidR="007A4DB6">
        <w:t>WIT</w:t>
      </w:r>
      <w:r w:rsidRPr="00A84C67">
        <w:t xml:space="preserve"> 10”</w:t>
      </w:r>
      <w:r w:rsidR="007A4DB6">
        <w:t xml:space="preserve"> DOMÓTICO POE </w:t>
      </w:r>
    </w:p>
    <w:p w14:paraId="6D647FCF" w14:textId="77777777" w:rsidR="00CF35B8" w:rsidRPr="00EF606C" w:rsidRDefault="00CF35B8" w:rsidP="00CF35B8">
      <w:r w:rsidRPr="00EF606C">
        <w:t xml:space="preserve">REFERENCIA: </w:t>
      </w:r>
      <w:r>
        <w:t>9541</w:t>
      </w:r>
    </w:p>
    <w:p w14:paraId="43881CF0" w14:textId="0C3C6260" w:rsidR="00CF35B8" w:rsidRDefault="00CF35B8" w:rsidP="00CF35B8">
      <w:r w:rsidRPr="000A251E">
        <w:t>DESIGNA</w:t>
      </w:r>
      <w:r>
        <w:t>CIÓ</w:t>
      </w:r>
      <w:r w:rsidRPr="000A251E">
        <w:t>N:</w:t>
      </w:r>
      <w:r>
        <w:t xml:space="preserve"> CONECTOR MONITOR MIO/WIT MEET</w:t>
      </w:r>
    </w:p>
    <w:p w14:paraId="453AB26A" w14:textId="2944E9F4" w:rsidR="00CF35B8" w:rsidRPr="00EF606C" w:rsidRDefault="00CF35B8" w:rsidP="00CF35B8">
      <w:r w:rsidRPr="00EF606C">
        <w:t xml:space="preserve">REFERENCIA: </w:t>
      </w:r>
      <w:r>
        <w:t>1489</w:t>
      </w:r>
    </w:p>
    <w:p w14:paraId="77DB587B" w14:textId="267F2E12" w:rsidR="00CF35B8" w:rsidRPr="000A251E" w:rsidRDefault="00CF35B8" w:rsidP="00CF35B8">
      <w:r w:rsidRPr="000A251E">
        <w:t>DESIGNA</w:t>
      </w:r>
      <w:r>
        <w:t>CIÓ</w:t>
      </w:r>
      <w:r w:rsidRPr="000A251E">
        <w:t>N:</w:t>
      </w:r>
      <w:r>
        <w:t xml:space="preserve"> </w:t>
      </w:r>
      <w:r w:rsidRPr="00CF35B8">
        <w:t>CAJA EMPOTRAR MONITOR WIT 10”</w:t>
      </w:r>
    </w:p>
    <w:p w14:paraId="0396A4BE" w14:textId="77777777" w:rsidR="00CF35B8" w:rsidRPr="000A251E" w:rsidRDefault="00CF35B8" w:rsidP="00CF35B8"/>
    <w:p w14:paraId="07CD633B" w14:textId="77777777" w:rsidR="00CF35B8" w:rsidRPr="00A84C67" w:rsidRDefault="00CF35B8" w:rsidP="00C75A7B"/>
    <w:p w14:paraId="0768A5CB" w14:textId="4E00EB63" w:rsidR="007A4DB6" w:rsidRDefault="007A4DB6" w:rsidP="007A4DB6">
      <w:pPr>
        <w:rPr>
          <w:u w:val="single"/>
        </w:rPr>
      </w:pPr>
      <w:r>
        <w:rPr>
          <w:noProof/>
          <w:u w:val="single"/>
        </w:rPr>
        <w:drawing>
          <wp:inline distT="0" distB="0" distL="0" distR="0" wp14:anchorId="54AD13BE" wp14:editId="1EEA8422">
            <wp:extent cx="1685792" cy="10502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t-10-白.jpg"/>
                    <pic:cNvPicPr/>
                  </pic:nvPicPr>
                  <pic:blipFill>
                    <a:blip r:embed="rId25" cstate="screen">
                      <a:extLst>
                        <a:ext uri="{28A0092B-C50C-407E-A947-70E740481C1C}">
                          <a14:useLocalDpi xmlns:a14="http://schemas.microsoft.com/office/drawing/2010/main"/>
                        </a:ext>
                      </a:extLst>
                    </a:blip>
                    <a:stretch>
                      <a:fillRect/>
                    </a:stretch>
                  </pic:blipFill>
                  <pic:spPr>
                    <a:xfrm>
                      <a:off x="0" y="0"/>
                      <a:ext cx="1704185" cy="1061750"/>
                    </a:xfrm>
                    <a:prstGeom prst="rect">
                      <a:avLst/>
                    </a:prstGeom>
                  </pic:spPr>
                </pic:pic>
              </a:graphicData>
            </a:graphic>
          </wp:inline>
        </w:drawing>
      </w:r>
      <w:r>
        <w:rPr>
          <w:u w:val="single"/>
        </w:rPr>
        <w:t xml:space="preserve">  </w:t>
      </w:r>
      <w:r>
        <w:rPr>
          <w:noProof/>
          <w:u w:val="single"/>
        </w:rPr>
        <w:drawing>
          <wp:inline distT="0" distB="0" distL="0" distR="0" wp14:anchorId="0D24CF7E" wp14:editId="742D3539">
            <wp:extent cx="1689362" cy="105156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t-10-黑.jpg"/>
                    <pic:cNvPicPr/>
                  </pic:nvPicPr>
                  <pic:blipFill>
                    <a:blip r:embed="rId26" cstate="screen">
                      <a:extLst>
                        <a:ext uri="{28A0092B-C50C-407E-A947-70E740481C1C}">
                          <a14:useLocalDpi xmlns:a14="http://schemas.microsoft.com/office/drawing/2010/main"/>
                        </a:ext>
                      </a:extLst>
                    </a:blip>
                    <a:stretch>
                      <a:fillRect/>
                    </a:stretch>
                  </pic:blipFill>
                  <pic:spPr>
                    <a:xfrm>
                      <a:off x="0" y="0"/>
                      <a:ext cx="1705663" cy="1061706"/>
                    </a:xfrm>
                    <a:prstGeom prst="rect">
                      <a:avLst/>
                    </a:prstGeom>
                  </pic:spPr>
                </pic:pic>
              </a:graphicData>
            </a:graphic>
          </wp:inline>
        </w:drawing>
      </w:r>
      <w:r>
        <w:rPr>
          <w:u w:val="single"/>
        </w:rPr>
        <w:t xml:space="preserve">  </w:t>
      </w:r>
    </w:p>
    <w:p w14:paraId="611CAA62" w14:textId="500BD068" w:rsidR="00E1599A" w:rsidRPr="00A31FAA" w:rsidRDefault="00C75A7B" w:rsidP="00A31FAA">
      <w:pPr>
        <w:pStyle w:val="Ttulo2"/>
        <w:rPr>
          <w:u w:val="single"/>
        </w:rPr>
      </w:pPr>
      <w:r>
        <w:br w:type="page"/>
      </w:r>
      <w:bookmarkStart w:id="45" w:name="_Toc40878167"/>
      <w:r w:rsidR="004802CB" w:rsidRPr="00A31FAA">
        <w:rPr>
          <w:u w:val="single"/>
        </w:rPr>
        <w:lastRenderedPageBreak/>
        <w:t>UNIDADES DE GESTIÓN</w:t>
      </w:r>
      <w:bookmarkEnd w:id="45"/>
    </w:p>
    <w:p w14:paraId="0F506AC8" w14:textId="0A4F78E5" w:rsidR="004D17B0" w:rsidRPr="004802CB" w:rsidRDefault="004802CB" w:rsidP="00325DD2">
      <w:pPr>
        <w:pStyle w:val="Ttulo2"/>
      </w:pPr>
      <w:bookmarkStart w:id="46" w:name="_Toc40878168"/>
      <w:r w:rsidRPr="004802CB">
        <w:t>CONSERJERÍA</w:t>
      </w:r>
      <w:bookmarkEnd w:id="46"/>
    </w:p>
    <w:p w14:paraId="1B1D2A50" w14:textId="6CC4ED55" w:rsidR="00013A3D" w:rsidRPr="004802CB" w:rsidRDefault="00013A3D" w:rsidP="00013A3D">
      <w:pPr>
        <w:pStyle w:val="Ttulo3"/>
        <w:rPr>
          <w:rStyle w:val="Textoennegrita"/>
        </w:rPr>
      </w:pPr>
      <w:r w:rsidRPr="004802CB">
        <w:rPr>
          <w:rStyle w:val="Textoennegrita"/>
        </w:rPr>
        <w:t>Descrip</w:t>
      </w:r>
      <w:r w:rsidR="004802CB" w:rsidRPr="004802CB">
        <w:rPr>
          <w:rStyle w:val="Textoennegrita"/>
        </w:rPr>
        <w:t>c</w:t>
      </w:r>
      <w:r w:rsidRPr="004802CB">
        <w:rPr>
          <w:rStyle w:val="Textoennegrita"/>
        </w:rPr>
        <w:t>i</w:t>
      </w:r>
      <w:r w:rsidR="004802CB" w:rsidRPr="004802CB">
        <w:rPr>
          <w:rStyle w:val="Textoennegrita"/>
        </w:rPr>
        <w:t>ó</w:t>
      </w:r>
      <w:r w:rsidRPr="004802CB">
        <w:rPr>
          <w:rStyle w:val="Textoennegrita"/>
        </w:rPr>
        <w:t>n</w:t>
      </w:r>
    </w:p>
    <w:p w14:paraId="4D276214" w14:textId="6843104B" w:rsidR="004802CB" w:rsidRDefault="004802CB" w:rsidP="004802CB">
      <w:pPr>
        <w:autoSpaceDE w:val="0"/>
        <w:autoSpaceDN w:val="0"/>
        <w:adjustRightInd w:val="0"/>
        <w:spacing w:before="0" w:after="0" w:line="240" w:lineRule="auto"/>
        <w:rPr>
          <w:color w:val="595959"/>
          <w:kern w:val="0"/>
        </w:rPr>
      </w:pPr>
      <w:r>
        <w:rPr>
          <w:color w:val="595959"/>
          <w:kern w:val="0"/>
        </w:rPr>
        <w:t xml:space="preserve">La </w:t>
      </w:r>
      <w:r w:rsidR="00C945D1">
        <w:rPr>
          <w:color w:val="595959"/>
          <w:kern w:val="0"/>
        </w:rPr>
        <w:t>CONSERJERÍA</w:t>
      </w:r>
      <w:r>
        <w:rPr>
          <w:color w:val="595959"/>
          <w:kern w:val="0"/>
        </w:rPr>
        <w:t xml:space="preserve"> proporcionará todas las funcionalidades requeridas por el personal de seguridad. Incluirá una pantalla táctil y el brazo telefónico en un mueble independiente.</w:t>
      </w:r>
    </w:p>
    <w:p w14:paraId="1DF9A780" w14:textId="77777777" w:rsidR="004802CB" w:rsidRDefault="004802CB" w:rsidP="004802CB">
      <w:pPr>
        <w:autoSpaceDE w:val="0"/>
        <w:autoSpaceDN w:val="0"/>
        <w:adjustRightInd w:val="0"/>
        <w:spacing w:before="0" w:after="0" w:line="240" w:lineRule="auto"/>
        <w:rPr>
          <w:color w:val="595959"/>
          <w:kern w:val="0"/>
        </w:rPr>
      </w:pPr>
    </w:p>
    <w:p w14:paraId="0A8B3656" w14:textId="2C9C003D" w:rsidR="00E029A5" w:rsidRPr="004802CB" w:rsidRDefault="004802CB" w:rsidP="004802CB">
      <w:pPr>
        <w:pStyle w:val="Ttulo3"/>
        <w:rPr>
          <w:rStyle w:val="Textoennegrita"/>
        </w:rPr>
      </w:pPr>
      <w:r>
        <w:rPr>
          <w:rStyle w:val="Textoennegrita"/>
        </w:rPr>
        <w:t>Configurac</w:t>
      </w:r>
      <w:r w:rsidR="00E029A5" w:rsidRPr="004802CB">
        <w:rPr>
          <w:rStyle w:val="Textoennegrita"/>
        </w:rPr>
        <w:t>i</w:t>
      </w:r>
      <w:r>
        <w:rPr>
          <w:rStyle w:val="Textoennegrita"/>
        </w:rPr>
        <w:t>ó</w:t>
      </w:r>
      <w:r w:rsidR="00E029A5" w:rsidRPr="004802CB">
        <w:rPr>
          <w:rStyle w:val="Textoennegrita"/>
        </w:rPr>
        <w:t>n</w:t>
      </w:r>
    </w:p>
    <w:p w14:paraId="24BF9907" w14:textId="51169862" w:rsidR="004802CB" w:rsidRPr="004802CB" w:rsidRDefault="003C017B" w:rsidP="004802CB">
      <w:pPr>
        <w:pStyle w:val="Prrafodelista"/>
        <w:numPr>
          <w:ilvl w:val="0"/>
          <w:numId w:val="34"/>
        </w:numPr>
        <w:spacing w:after="57"/>
      </w:pPr>
      <w:r>
        <w:t>La CONSERJERÍA</w:t>
      </w:r>
      <w:r w:rsidR="004802CB" w:rsidRPr="004802CB">
        <w:t xml:space="preserve"> deberá </w:t>
      </w:r>
      <w:r w:rsidR="004802CB">
        <w:t>poder</w:t>
      </w:r>
      <w:r w:rsidR="004802CB" w:rsidRPr="004802CB">
        <w:t>se configura</w:t>
      </w:r>
      <w:r w:rsidR="004802CB">
        <w:t>r</w:t>
      </w:r>
      <w:r w:rsidR="004802CB" w:rsidRPr="004802CB">
        <w:t xml:space="preserve"> de forma remota a través de un servidor web </w:t>
      </w:r>
      <w:r w:rsidR="004802CB">
        <w:t>embebido</w:t>
      </w:r>
      <w:r w:rsidR="004802CB" w:rsidRPr="004802CB">
        <w:t xml:space="preserve">. El acceso </w:t>
      </w:r>
      <w:r w:rsidR="004802CB">
        <w:t>estará</w:t>
      </w:r>
      <w:r w:rsidR="004802CB" w:rsidRPr="004802CB">
        <w:t xml:space="preserve"> protegido con contraseña.</w:t>
      </w:r>
    </w:p>
    <w:p w14:paraId="655E78FB" w14:textId="1B298EF6" w:rsidR="004802CB" w:rsidRPr="004802CB" w:rsidRDefault="004802CB" w:rsidP="004802CB">
      <w:pPr>
        <w:pStyle w:val="Prrafodelista"/>
        <w:numPr>
          <w:ilvl w:val="0"/>
          <w:numId w:val="34"/>
        </w:numPr>
      </w:pPr>
      <w:r w:rsidRPr="004802CB">
        <w:t>Los mensajes de texto se m</w:t>
      </w:r>
      <w:r>
        <w:t>ostrarán</w:t>
      </w:r>
      <w:r w:rsidRPr="004802CB">
        <w:t xml:space="preserve"> en el idioma local. Al menos 10 idiomas estarán disponibles por defecto.</w:t>
      </w:r>
    </w:p>
    <w:p w14:paraId="5D6B8A51" w14:textId="17A7315A" w:rsidR="004802CB" w:rsidRPr="004802CB" w:rsidRDefault="004802CB" w:rsidP="004802CB">
      <w:pPr>
        <w:pStyle w:val="Prrafodelista"/>
        <w:numPr>
          <w:ilvl w:val="0"/>
          <w:numId w:val="34"/>
        </w:numPr>
        <w:spacing w:after="42"/>
      </w:pPr>
      <w:r w:rsidRPr="004802CB">
        <w:t xml:space="preserve">La fecha y hora serán actualizados </w:t>
      </w:r>
      <w:r>
        <w:t xml:space="preserve">mediante </w:t>
      </w:r>
      <w:r w:rsidR="004B2956">
        <w:t>un</w:t>
      </w:r>
      <w:r w:rsidR="004B2956" w:rsidRPr="004802CB">
        <w:t xml:space="preserve"> </w:t>
      </w:r>
      <w:r w:rsidRPr="004802CB">
        <w:t xml:space="preserve">servidor NTP o </w:t>
      </w:r>
      <w:r>
        <w:t xml:space="preserve">el </w:t>
      </w:r>
      <w:r w:rsidRPr="004802CB">
        <w:t xml:space="preserve">software de </w:t>
      </w:r>
      <w:r w:rsidR="00C945D1">
        <w:t>gestión</w:t>
      </w:r>
      <w:r w:rsidRPr="004802CB">
        <w:t>.</w:t>
      </w:r>
    </w:p>
    <w:p w14:paraId="01A62E1B" w14:textId="4E9B8B26" w:rsidR="004802CB" w:rsidRPr="004802CB" w:rsidRDefault="004802CB" w:rsidP="004802CB">
      <w:pPr>
        <w:pStyle w:val="Prrafodelista"/>
        <w:numPr>
          <w:ilvl w:val="0"/>
          <w:numId w:val="34"/>
        </w:numPr>
        <w:spacing w:after="57"/>
      </w:pPr>
      <w:r w:rsidRPr="004802CB">
        <w:t xml:space="preserve">El usuario </w:t>
      </w:r>
      <w:r>
        <w:t xml:space="preserve">podrá </w:t>
      </w:r>
      <w:r w:rsidRPr="004802CB">
        <w:t xml:space="preserve">seleccionar </w:t>
      </w:r>
      <w:r>
        <w:t>la melodía asociada</w:t>
      </w:r>
      <w:r w:rsidRPr="004802CB">
        <w:t xml:space="preserve"> a cada </w:t>
      </w:r>
      <w:r>
        <w:t>origen</w:t>
      </w:r>
      <w:r w:rsidRPr="004802CB">
        <w:t xml:space="preserve"> de </w:t>
      </w:r>
      <w:r w:rsidR="00974409" w:rsidRPr="004802CB">
        <w:t>llamada,</w:t>
      </w:r>
      <w:r w:rsidRPr="004802CB">
        <w:t xml:space="preserve"> </w:t>
      </w:r>
      <w:r>
        <w:t>así como</w:t>
      </w:r>
      <w:r w:rsidRPr="004802CB">
        <w:t xml:space="preserve"> el volumen.</w:t>
      </w:r>
    </w:p>
    <w:p w14:paraId="5F436BC4" w14:textId="0D55D6B0" w:rsidR="004802CB" w:rsidRDefault="004802CB" w:rsidP="004802CB">
      <w:pPr>
        <w:pStyle w:val="Prrafodelista"/>
        <w:numPr>
          <w:ilvl w:val="0"/>
          <w:numId w:val="34"/>
        </w:numPr>
        <w:spacing w:after="252"/>
      </w:pPr>
      <w:r>
        <w:t xml:space="preserve">Las </w:t>
      </w:r>
      <w:r w:rsidRPr="004802CB">
        <w:t>características de vídeo (brillo y contraste) deberán ser configurables.</w:t>
      </w:r>
    </w:p>
    <w:p w14:paraId="3119D65C" w14:textId="3DB03A5A" w:rsidR="003C017B" w:rsidRPr="004802CB" w:rsidRDefault="003B0266" w:rsidP="00A31FAA">
      <w:pPr>
        <w:pStyle w:val="Prrafodelista"/>
        <w:numPr>
          <w:ilvl w:val="0"/>
          <w:numId w:val="34"/>
        </w:numPr>
        <w:spacing w:after="42"/>
      </w:pPr>
      <w:r>
        <w:t>Se podrá ajustar a valores de fábrica cuando sea necesario</w:t>
      </w:r>
      <w:r w:rsidR="003C017B">
        <w:t>.</w:t>
      </w:r>
    </w:p>
    <w:p w14:paraId="2BC52301" w14:textId="69305BCE" w:rsidR="00E029A5" w:rsidRPr="004802CB" w:rsidRDefault="00E029A5" w:rsidP="00E029A5">
      <w:pPr>
        <w:pStyle w:val="Ttulo3"/>
        <w:rPr>
          <w:rStyle w:val="Textoennegrita"/>
        </w:rPr>
      </w:pPr>
      <w:r w:rsidRPr="004802CB">
        <w:rPr>
          <w:rStyle w:val="Textoennegrita"/>
        </w:rPr>
        <w:t>Funcion</w:t>
      </w:r>
      <w:r w:rsidR="004802CB" w:rsidRPr="004802CB">
        <w:rPr>
          <w:rStyle w:val="Textoennegrita"/>
        </w:rPr>
        <w:t>e</w:t>
      </w:r>
      <w:r w:rsidRPr="004802CB">
        <w:rPr>
          <w:rStyle w:val="Textoennegrita"/>
        </w:rPr>
        <w:t>s</w:t>
      </w:r>
    </w:p>
    <w:p w14:paraId="0943A95D" w14:textId="0251F103" w:rsidR="004802CB" w:rsidRPr="004802CB" w:rsidRDefault="004802CB" w:rsidP="004802CB">
      <w:r>
        <w:t xml:space="preserve">La </w:t>
      </w:r>
      <w:r w:rsidR="00C945D1">
        <w:t>CONSERJERÍA</w:t>
      </w:r>
      <w:r w:rsidRPr="004802CB">
        <w:t xml:space="preserve"> deberá proporcionar las siguientes funciones:</w:t>
      </w:r>
    </w:p>
    <w:p w14:paraId="742869BB" w14:textId="2DBC6658" w:rsidR="004802CB" w:rsidRPr="004802CB" w:rsidRDefault="00B370EA" w:rsidP="004802CB">
      <w:pPr>
        <w:spacing w:after="187" w:line="259" w:lineRule="auto"/>
        <w:ind w:left="-5" w:hanging="10"/>
      </w:pPr>
      <w:r>
        <w:rPr>
          <w:u w:val="single" w:color="595959"/>
        </w:rPr>
        <w:t>R</w:t>
      </w:r>
      <w:r w:rsidR="004802CB" w:rsidRPr="004802CB">
        <w:rPr>
          <w:u w:val="single" w:color="595959"/>
        </w:rPr>
        <w:t>ecepción de llamadas</w:t>
      </w:r>
    </w:p>
    <w:p w14:paraId="4D6D15EE" w14:textId="566ECF5B" w:rsidR="004802CB" w:rsidRPr="004802CB" w:rsidRDefault="004802CB" w:rsidP="004802CB">
      <w:pPr>
        <w:spacing w:after="252"/>
      </w:pPr>
      <w:r w:rsidRPr="004802CB">
        <w:t xml:space="preserve">Las llamadas pueden </w:t>
      </w:r>
      <w:r w:rsidR="00B370EA">
        <w:t xml:space="preserve">generarse en </w:t>
      </w:r>
      <w:r w:rsidR="00C945D1">
        <w:t>PLACA</w:t>
      </w:r>
      <w:r w:rsidR="00B370EA">
        <w:t xml:space="preserve">, </w:t>
      </w:r>
      <w:r w:rsidR="00C945D1">
        <w:t>TERMINAL</w:t>
      </w:r>
      <w:r w:rsidR="00B370EA">
        <w:t xml:space="preserve"> u otra</w:t>
      </w:r>
      <w:r w:rsidRPr="004802CB">
        <w:t xml:space="preserve"> </w:t>
      </w:r>
      <w:r w:rsidR="00C945D1">
        <w:t>CONSERJERÍA</w:t>
      </w:r>
      <w:r w:rsidRPr="004802CB">
        <w:t xml:space="preserve"> y deberán cumplir con:</w:t>
      </w:r>
    </w:p>
    <w:p w14:paraId="6CEF33FC" w14:textId="302BB60D" w:rsidR="004802CB" w:rsidRPr="00B370EA" w:rsidRDefault="004802CB" w:rsidP="00B370EA">
      <w:pPr>
        <w:pStyle w:val="Prrafodelista"/>
        <w:numPr>
          <w:ilvl w:val="0"/>
          <w:numId w:val="34"/>
        </w:numPr>
      </w:pPr>
      <w:r w:rsidRPr="00B370EA">
        <w:t xml:space="preserve">Durante la conversación el usuario </w:t>
      </w:r>
      <w:r w:rsidR="00B370EA">
        <w:t>podrá</w:t>
      </w:r>
      <w:r w:rsidRPr="00B370EA">
        <w:t xml:space="preserve"> ajustar el nivel de volumen de audio y </w:t>
      </w:r>
      <w:r w:rsidR="00B370EA">
        <w:t xml:space="preserve">silenciar </w:t>
      </w:r>
      <w:r w:rsidRPr="00B370EA">
        <w:t>el micrófono.</w:t>
      </w:r>
    </w:p>
    <w:p w14:paraId="446E2D22" w14:textId="077BCB03" w:rsidR="00B370EA" w:rsidRDefault="004802CB" w:rsidP="00974409">
      <w:pPr>
        <w:pStyle w:val="Prrafodelista"/>
        <w:numPr>
          <w:ilvl w:val="0"/>
          <w:numId w:val="34"/>
        </w:numPr>
      </w:pPr>
      <w:r w:rsidRPr="00B370EA">
        <w:t xml:space="preserve">Si </w:t>
      </w:r>
      <w:r w:rsidR="00B370EA">
        <w:t xml:space="preserve">el origen transmite </w:t>
      </w:r>
      <w:r w:rsidRPr="00B370EA">
        <w:t xml:space="preserve">vídeo la </w:t>
      </w:r>
      <w:r w:rsidR="00C945D1">
        <w:t>CONSERJERÍA</w:t>
      </w:r>
      <w:r w:rsidRPr="00B370EA">
        <w:t xml:space="preserve"> deberá mostrar la imagen capturada por la cámara de origen. </w:t>
      </w:r>
    </w:p>
    <w:p w14:paraId="2FAA334C" w14:textId="2D0CA0B8" w:rsidR="004802CB" w:rsidRPr="00B370EA" w:rsidRDefault="00B370EA" w:rsidP="00974409">
      <w:pPr>
        <w:pStyle w:val="Prrafodelista"/>
        <w:numPr>
          <w:ilvl w:val="0"/>
          <w:numId w:val="34"/>
        </w:numPr>
      </w:pPr>
      <w:r>
        <w:t xml:space="preserve">El </w:t>
      </w:r>
      <w:r w:rsidR="004802CB" w:rsidRPr="00B370EA">
        <w:t>tiempo</w:t>
      </w:r>
      <w:r>
        <w:t xml:space="preserve"> de conversación estará limitado</w:t>
      </w:r>
      <w:r w:rsidR="004802CB" w:rsidRPr="00B370EA">
        <w:t xml:space="preserve"> </w:t>
      </w:r>
      <w:r w:rsidR="004658B1">
        <w:t xml:space="preserve">a dos minutos </w:t>
      </w:r>
      <w:r w:rsidR="004802CB" w:rsidRPr="00B370EA">
        <w:t xml:space="preserve">para evitar </w:t>
      </w:r>
      <w:r w:rsidRPr="00B370EA">
        <w:t>o</w:t>
      </w:r>
      <w:r>
        <w:t>ír</w:t>
      </w:r>
      <w:r w:rsidR="004802CB" w:rsidRPr="00B370EA">
        <w:t xml:space="preserve"> conversaciones privadas de</w:t>
      </w:r>
      <w:r>
        <w:t>l</w:t>
      </w:r>
      <w:r w:rsidR="004802CB" w:rsidRPr="00B370EA">
        <w:t xml:space="preserve"> origen por error.</w:t>
      </w:r>
    </w:p>
    <w:p w14:paraId="2CE74597" w14:textId="5ABDD278" w:rsidR="004802CB" w:rsidRPr="00B370EA" w:rsidRDefault="00B370EA" w:rsidP="00B370EA">
      <w:pPr>
        <w:pStyle w:val="Prrafodelista"/>
        <w:numPr>
          <w:ilvl w:val="0"/>
          <w:numId w:val="34"/>
        </w:numPr>
      </w:pPr>
      <w:r>
        <w:t xml:space="preserve">La </w:t>
      </w:r>
      <w:r w:rsidR="00C945D1">
        <w:t>CONSERJERÍA</w:t>
      </w:r>
      <w:r w:rsidR="004802CB" w:rsidRPr="00B370EA">
        <w:t xml:space="preserve"> deberá capturar una imagen automáticamente cada vez que </w:t>
      </w:r>
      <w:r>
        <w:t xml:space="preserve">se </w:t>
      </w:r>
      <w:r w:rsidR="004802CB" w:rsidRPr="00B370EA">
        <w:t>rec</w:t>
      </w:r>
      <w:r>
        <w:t>ibe</w:t>
      </w:r>
      <w:r w:rsidR="004802CB" w:rsidRPr="00B370EA">
        <w:t xml:space="preserve"> </w:t>
      </w:r>
      <w:r>
        <w:t>una llamada</w:t>
      </w:r>
      <w:r w:rsidR="004658B1">
        <w:t xml:space="preserve"> de </w:t>
      </w:r>
      <w:r w:rsidR="00CC0A8E">
        <w:t>PLACA</w:t>
      </w:r>
      <w:r w:rsidR="00CC0A8E" w:rsidRPr="00B370EA">
        <w:t>. El</w:t>
      </w:r>
      <w:r w:rsidR="004802CB" w:rsidRPr="00B370EA">
        <w:t xml:space="preserve"> usuario será capaz de capturar imágenes durante la conversación.</w:t>
      </w:r>
    </w:p>
    <w:p w14:paraId="3F6575AA" w14:textId="561B9FCE" w:rsidR="004802CB" w:rsidRPr="00B370EA" w:rsidRDefault="00B370EA" w:rsidP="00B370EA">
      <w:pPr>
        <w:pStyle w:val="Prrafodelista"/>
        <w:numPr>
          <w:ilvl w:val="0"/>
          <w:numId w:val="34"/>
        </w:numPr>
      </w:pPr>
      <w:r>
        <w:t>L</w:t>
      </w:r>
      <w:r w:rsidR="004802CB" w:rsidRPr="00B370EA">
        <w:t>a conver</w:t>
      </w:r>
      <w:r>
        <w:t xml:space="preserve">sación de audio </w:t>
      </w:r>
      <w:r w:rsidR="004658B1">
        <w:t>(</w:t>
      </w:r>
      <w:r>
        <w:t>y vídeo</w:t>
      </w:r>
      <w:r w:rsidR="004658B1">
        <w:t>)</w:t>
      </w:r>
      <w:r>
        <w:t xml:space="preserve"> se grabará</w:t>
      </w:r>
      <w:r w:rsidR="004802CB" w:rsidRPr="00B370EA">
        <w:t xml:space="preserve"> opcionalmente para su posterior revisión.</w:t>
      </w:r>
    </w:p>
    <w:p w14:paraId="325FE35C" w14:textId="6A9037A7" w:rsidR="004802CB" w:rsidRPr="00B370EA" w:rsidRDefault="00B370EA" w:rsidP="00B370EA">
      <w:pPr>
        <w:pStyle w:val="Prrafodelista"/>
        <w:numPr>
          <w:ilvl w:val="0"/>
          <w:numId w:val="34"/>
        </w:numPr>
      </w:pPr>
      <w:r>
        <w:t>Las i</w:t>
      </w:r>
      <w:r w:rsidR="004802CB" w:rsidRPr="00B370EA">
        <w:t xml:space="preserve">mágenes </w:t>
      </w:r>
      <w:r>
        <w:t>se podrán r</w:t>
      </w:r>
      <w:r w:rsidR="004802CB" w:rsidRPr="00B370EA">
        <w:t>evisa</w:t>
      </w:r>
      <w:r>
        <w:t>r</w:t>
      </w:r>
      <w:r w:rsidR="004802CB" w:rsidRPr="00B370EA">
        <w:t xml:space="preserve"> </w:t>
      </w:r>
      <w:r>
        <w:t>con posterioridad</w:t>
      </w:r>
      <w:r w:rsidR="004802CB" w:rsidRPr="00B370EA">
        <w:t xml:space="preserve"> con la información de origen, fecha y hora.</w:t>
      </w:r>
    </w:p>
    <w:p w14:paraId="23A209C7" w14:textId="08E971B0" w:rsidR="004802CB" w:rsidRPr="00B370EA" w:rsidRDefault="004802CB" w:rsidP="00B370EA">
      <w:pPr>
        <w:pStyle w:val="Prrafodelista"/>
        <w:numPr>
          <w:ilvl w:val="0"/>
          <w:numId w:val="34"/>
        </w:numPr>
      </w:pPr>
      <w:r w:rsidRPr="00B370EA">
        <w:t xml:space="preserve">Identificador de llamada: </w:t>
      </w:r>
      <w:r w:rsidR="00B370EA">
        <w:t>e</w:t>
      </w:r>
      <w:r w:rsidRPr="00B370EA">
        <w:t xml:space="preserve">l usuario deberá saber dónde se origina la llamada con </w:t>
      </w:r>
      <w:r w:rsidR="00B370EA">
        <w:t>una descripción de</w:t>
      </w:r>
      <w:r w:rsidRPr="00B370EA">
        <w:t xml:space="preserve"> texto y la melodía individual y configurable para cada fuente.</w:t>
      </w:r>
    </w:p>
    <w:p w14:paraId="1A5DEA77" w14:textId="02E737C0" w:rsidR="004802CB" w:rsidRPr="00B370EA" w:rsidRDefault="004802CB" w:rsidP="00B370EA">
      <w:pPr>
        <w:pStyle w:val="Prrafodelista"/>
        <w:numPr>
          <w:ilvl w:val="0"/>
          <w:numId w:val="34"/>
        </w:numPr>
      </w:pPr>
      <w:r w:rsidRPr="00B370EA">
        <w:t xml:space="preserve">El usuario </w:t>
      </w:r>
      <w:r w:rsidR="00B370EA">
        <w:t>podrá</w:t>
      </w:r>
      <w:r w:rsidRPr="00B370EA">
        <w:t xml:space="preserve"> abrir la puerta del</w:t>
      </w:r>
      <w:r w:rsidR="00A13CFC">
        <w:t xml:space="preserve"> </w:t>
      </w:r>
      <w:r w:rsidRPr="00B370EA">
        <w:t>a</w:t>
      </w:r>
      <w:r w:rsidR="00A13CFC">
        <w:t>cceso</w:t>
      </w:r>
      <w:r w:rsidRPr="00B370EA">
        <w:t xml:space="preserve"> </w:t>
      </w:r>
      <w:r w:rsidR="00B370EA">
        <w:t>origen</w:t>
      </w:r>
      <w:r w:rsidRPr="00B370EA">
        <w:t>.</w:t>
      </w:r>
    </w:p>
    <w:p w14:paraId="1FF8A289" w14:textId="1FD189A3" w:rsidR="004802CB" w:rsidRPr="00B370EA" w:rsidRDefault="00B370EA" w:rsidP="00B370EA">
      <w:pPr>
        <w:pStyle w:val="Prrafodelista"/>
        <w:numPr>
          <w:ilvl w:val="0"/>
          <w:numId w:val="34"/>
        </w:numPr>
      </w:pPr>
      <w:r>
        <w:t>Se deberá llevar u</w:t>
      </w:r>
      <w:r w:rsidR="004802CB" w:rsidRPr="00B370EA">
        <w:t xml:space="preserve">n registro de llamadas recibidas y enviadas con indicación de </w:t>
      </w:r>
      <w:r>
        <w:t>l</w:t>
      </w:r>
      <w:r w:rsidR="004802CB" w:rsidRPr="00B370EA">
        <w:t xml:space="preserve">lamada perdida, </w:t>
      </w:r>
      <w:r>
        <w:t>con información del origen</w:t>
      </w:r>
      <w:r w:rsidR="004802CB" w:rsidRPr="00B370EA">
        <w:t>, hora y fecha de la llamada.</w:t>
      </w:r>
    </w:p>
    <w:p w14:paraId="6FE39F37" w14:textId="5EF09EC3" w:rsidR="004802CB" w:rsidRPr="004802CB" w:rsidRDefault="00B370EA" w:rsidP="004802CB">
      <w:pPr>
        <w:spacing w:after="259" w:line="259" w:lineRule="auto"/>
        <w:ind w:left="-5" w:hanging="10"/>
      </w:pPr>
      <w:r>
        <w:rPr>
          <w:u w:val="single" w:color="595959"/>
        </w:rPr>
        <w:t>G</w:t>
      </w:r>
      <w:r w:rsidR="004802CB" w:rsidRPr="004802CB">
        <w:rPr>
          <w:u w:val="single" w:color="595959"/>
        </w:rPr>
        <w:t>eneración de llamada</w:t>
      </w:r>
    </w:p>
    <w:p w14:paraId="0A5FF99E" w14:textId="5E6CE2A6" w:rsidR="004802CB" w:rsidRPr="00B370EA" w:rsidRDefault="00B370EA" w:rsidP="00B370EA">
      <w:pPr>
        <w:pStyle w:val="Prrafodelista"/>
        <w:numPr>
          <w:ilvl w:val="0"/>
          <w:numId w:val="34"/>
        </w:numPr>
      </w:pPr>
      <w:r>
        <w:lastRenderedPageBreak/>
        <w:t>La</w:t>
      </w:r>
      <w:r w:rsidR="004802CB" w:rsidRPr="00B370EA">
        <w:t xml:space="preserve"> </w:t>
      </w:r>
      <w:r w:rsidR="00C945D1">
        <w:t>CONSERJERÍA</w:t>
      </w:r>
      <w:r w:rsidR="004802CB" w:rsidRPr="00B370EA">
        <w:t xml:space="preserve"> </w:t>
      </w:r>
      <w:r>
        <w:t xml:space="preserve">podrá </w:t>
      </w:r>
      <w:r w:rsidR="004802CB" w:rsidRPr="00B370EA">
        <w:t>llama</w:t>
      </w:r>
      <w:r>
        <w:t>r</w:t>
      </w:r>
      <w:r w:rsidR="004802CB" w:rsidRPr="00B370EA">
        <w:t xml:space="preserve"> a diferentes </w:t>
      </w:r>
      <w:r w:rsidR="00C945D1">
        <w:t>TERMINAL</w:t>
      </w:r>
      <w:r w:rsidR="004658B1">
        <w:t>ES</w:t>
      </w:r>
      <w:r w:rsidR="004802CB" w:rsidRPr="00B370EA">
        <w:t xml:space="preserve"> y </w:t>
      </w:r>
      <w:r w:rsidR="00C945D1">
        <w:t>CONSERJERÍA</w:t>
      </w:r>
      <w:r w:rsidR="004658B1">
        <w:t>S</w:t>
      </w:r>
      <w:r w:rsidR="004802CB" w:rsidRPr="00B370EA">
        <w:t xml:space="preserve"> en la instalación </w:t>
      </w:r>
      <w:r>
        <w:t xml:space="preserve">mediante </w:t>
      </w:r>
      <w:r w:rsidR="004802CB" w:rsidRPr="00B370EA">
        <w:t>la introducción de su dirección lógica (bloque y unidad).</w:t>
      </w:r>
    </w:p>
    <w:p w14:paraId="1EF7E6F6" w14:textId="5F74A2F7" w:rsidR="004802CB" w:rsidRPr="00B370EA" w:rsidRDefault="004802CB" w:rsidP="00B370EA">
      <w:pPr>
        <w:pStyle w:val="Prrafodelista"/>
        <w:numPr>
          <w:ilvl w:val="0"/>
          <w:numId w:val="34"/>
        </w:numPr>
        <w:spacing w:after="259"/>
      </w:pPr>
      <w:r w:rsidRPr="00B370EA">
        <w:t>Si l</w:t>
      </w:r>
      <w:r w:rsidR="00B370EA">
        <w:t>a</w:t>
      </w:r>
      <w:r w:rsidRPr="00B370EA">
        <w:t xml:space="preserve"> </w:t>
      </w:r>
      <w:r w:rsidR="00C945D1">
        <w:t>CONSERJERÍA</w:t>
      </w:r>
      <w:r w:rsidRPr="00B370EA">
        <w:t xml:space="preserve"> ha asociado una cámara IP</w:t>
      </w:r>
      <w:r w:rsidR="00B370EA">
        <w:t>,</w:t>
      </w:r>
      <w:r w:rsidRPr="00B370EA">
        <w:t xml:space="preserve"> el flujo de vídeo se transmit</w:t>
      </w:r>
      <w:r w:rsidR="00B370EA">
        <w:t>irá</w:t>
      </w:r>
      <w:r w:rsidRPr="00B370EA">
        <w:t xml:space="preserve"> de forma sincronizada con el audio.</w:t>
      </w:r>
    </w:p>
    <w:p w14:paraId="7A8E544D" w14:textId="55E2D91C" w:rsidR="00B370EA" w:rsidRDefault="00B370EA" w:rsidP="00B370EA">
      <w:pPr>
        <w:spacing w:after="259" w:line="259" w:lineRule="auto"/>
        <w:ind w:left="-5" w:hanging="10"/>
        <w:rPr>
          <w:u w:val="single" w:color="595959"/>
        </w:rPr>
      </w:pPr>
      <w:r>
        <w:rPr>
          <w:u w:val="single" w:color="595959"/>
        </w:rPr>
        <w:t>Auto</w:t>
      </w:r>
      <w:r w:rsidR="004802CB">
        <w:rPr>
          <w:u w:val="single" w:color="595959"/>
        </w:rPr>
        <w:t>encend</w:t>
      </w:r>
      <w:r>
        <w:rPr>
          <w:u w:val="single" w:color="595959"/>
        </w:rPr>
        <w:t>ido</w:t>
      </w:r>
    </w:p>
    <w:p w14:paraId="47B2D735" w14:textId="7AAFF5B0" w:rsidR="004802CB" w:rsidRPr="00B370EA" w:rsidRDefault="00B370EA" w:rsidP="00B370EA">
      <w:pPr>
        <w:pStyle w:val="Prrafodelista"/>
        <w:numPr>
          <w:ilvl w:val="0"/>
          <w:numId w:val="34"/>
        </w:numPr>
        <w:spacing w:after="259" w:line="259" w:lineRule="auto"/>
      </w:pPr>
      <w:r w:rsidRPr="00B370EA">
        <w:t xml:space="preserve">La </w:t>
      </w:r>
      <w:r w:rsidR="00C945D1">
        <w:t>CONSERJERÍA</w:t>
      </w:r>
      <w:r w:rsidR="004802CB" w:rsidRPr="00B370EA">
        <w:t xml:space="preserve"> </w:t>
      </w:r>
      <w:r>
        <w:t>podrá</w:t>
      </w:r>
      <w:r w:rsidR="004802CB" w:rsidRPr="00B370EA">
        <w:t xml:space="preserve"> comunicarse con cualquier </w:t>
      </w:r>
      <w:r w:rsidR="00C945D1">
        <w:t>PLACA</w:t>
      </w:r>
      <w:r w:rsidR="004658B1">
        <w:t xml:space="preserve"> de bloque </w:t>
      </w:r>
      <w:r w:rsidR="004802CB" w:rsidRPr="00B370EA">
        <w:t>en la instalación introduc</w:t>
      </w:r>
      <w:r>
        <w:t xml:space="preserve">iendo </w:t>
      </w:r>
      <w:r w:rsidR="004802CB" w:rsidRPr="00B370EA">
        <w:t>su dirección lógica (bloque y unidad).</w:t>
      </w:r>
    </w:p>
    <w:p w14:paraId="692E51B3" w14:textId="77777777" w:rsidR="00B370EA" w:rsidRDefault="004802CB" w:rsidP="00974409">
      <w:pPr>
        <w:pStyle w:val="Prrafodelista"/>
        <w:numPr>
          <w:ilvl w:val="0"/>
          <w:numId w:val="34"/>
        </w:numPr>
        <w:spacing w:after="259" w:line="259" w:lineRule="auto"/>
      </w:pPr>
      <w:r w:rsidRPr="00B370EA">
        <w:t>Las opciones disponibles serán l</w:t>
      </w:r>
      <w:r w:rsidR="00B370EA">
        <w:t>as mismas que en el ca</w:t>
      </w:r>
      <w:r w:rsidRPr="00B370EA">
        <w:t xml:space="preserve">so de la recepción de llamadas. </w:t>
      </w:r>
    </w:p>
    <w:p w14:paraId="7602AF45" w14:textId="1A12B58C" w:rsidR="004658B1" w:rsidRDefault="004658B1" w:rsidP="00B370EA">
      <w:pPr>
        <w:spacing w:after="0" w:line="532" w:lineRule="auto"/>
        <w:ind w:right="144"/>
        <w:rPr>
          <w:u w:val="single" w:color="595959"/>
        </w:rPr>
      </w:pPr>
      <w:r>
        <w:rPr>
          <w:u w:val="single" w:color="595959"/>
        </w:rPr>
        <w:t>Contestador</w:t>
      </w:r>
    </w:p>
    <w:p w14:paraId="4C9D03D5" w14:textId="4778F647" w:rsidR="004658B1" w:rsidRPr="00B61737" w:rsidRDefault="004658B1" w:rsidP="00B61737">
      <w:pPr>
        <w:pStyle w:val="Prrafodelista"/>
        <w:numPr>
          <w:ilvl w:val="0"/>
          <w:numId w:val="34"/>
        </w:numPr>
        <w:spacing w:after="259" w:line="259" w:lineRule="auto"/>
      </w:pPr>
      <w:r w:rsidRPr="00B61737">
        <w:t xml:space="preserve">La CONSERJERÍA podrá registrar mensajes de voz y video de las visitas desde las PLACAS o de audio de los residentes desde sus TERMINALES en caso de no contestar su llamada. </w:t>
      </w:r>
    </w:p>
    <w:p w14:paraId="32F6DAB4" w14:textId="5ACB843D" w:rsidR="004802CB" w:rsidRPr="00B370EA" w:rsidRDefault="00B370EA" w:rsidP="00B370EA">
      <w:pPr>
        <w:spacing w:after="0" w:line="532" w:lineRule="auto"/>
        <w:ind w:right="144"/>
      </w:pPr>
      <w:r>
        <w:rPr>
          <w:u w:val="single" w:color="595959"/>
        </w:rPr>
        <w:t>A</w:t>
      </w:r>
      <w:r w:rsidR="004802CB" w:rsidRPr="00B370EA">
        <w:rPr>
          <w:u w:val="single" w:color="595959"/>
        </w:rPr>
        <w:t>larmas</w:t>
      </w:r>
    </w:p>
    <w:p w14:paraId="43310C0C" w14:textId="62415EE7" w:rsidR="004802CB" w:rsidRPr="00B370EA" w:rsidRDefault="00B370EA" w:rsidP="00B370EA">
      <w:pPr>
        <w:pStyle w:val="Prrafodelista"/>
        <w:numPr>
          <w:ilvl w:val="0"/>
          <w:numId w:val="34"/>
        </w:numPr>
        <w:spacing w:after="259" w:line="259" w:lineRule="auto"/>
      </w:pPr>
      <w:r>
        <w:t xml:space="preserve">La </w:t>
      </w:r>
      <w:r w:rsidR="00C945D1">
        <w:t>CONSERJERÍA</w:t>
      </w:r>
      <w:r w:rsidR="004802CB" w:rsidRPr="00B370EA">
        <w:t xml:space="preserve"> recibirá los mensajes de alarma desde cualquier </w:t>
      </w:r>
      <w:r w:rsidR="004658B1">
        <w:t xml:space="preserve">TERMINAL </w:t>
      </w:r>
      <w:r>
        <w:t>de vivienda</w:t>
      </w:r>
      <w:r w:rsidR="004802CB" w:rsidRPr="00B370EA">
        <w:t xml:space="preserve"> y </w:t>
      </w:r>
      <w:r>
        <w:t xml:space="preserve">desde las </w:t>
      </w:r>
      <w:r w:rsidR="00C945D1">
        <w:t>PLACA</w:t>
      </w:r>
      <w:r w:rsidR="004658B1">
        <w:t>S</w:t>
      </w:r>
      <w:r w:rsidR="004802CB" w:rsidRPr="00B370EA">
        <w:t xml:space="preserve"> </w:t>
      </w:r>
      <w:r>
        <w:t>d</w:t>
      </w:r>
      <w:r w:rsidR="004802CB" w:rsidRPr="00B370EA">
        <w:t>e la instalación.</w:t>
      </w:r>
    </w:p>
    <w:p w14:paraId="4BA80E56" w14:textId="11D7EBFB" w:rsidR="004802CB" w:rsidRPr="00B370EA" w:rsidRDefault="004802CB" w:rsidP="00B370EA">
      <w:pPr>
        <w:pStyle w:val="Prrafodelista"/>
        <w:numPr>
          <w:ilvl w:val="0"/>
          <w:numId w:val="34"/>
        </w:numPr>
      </w:pPr>
      <w:r w:rsidRPr="00B370EA">
        <w:t xml:space="preserve">Un LED </w:t>
      </w:r>
      <w:r w:rsidR="00A13CFC">
        <w:t xml:space="preserve">y una melodía identificativa </w:t>
      </w:r>
      <w:r w:rsidRPr="00B370EA">
        <w:t>indicará la recepción de alarmas.</w:t>
      </w:r>
    </w:p>
    <w:p w14:paraId="093ADB41" w14:textId="6CD6667C" w:rsidR="004802CB" w:rsidRPr="00B370EA" w:rsidRDefault="004802CB" w:rsidP="00B370EA">
      <w:pPr>
        <w:pStyle w:val="Prrafodelista"/>
        <w:numPr>
          <w:ilvl w:val="0"/>
          <w:numId w:val="34"/>
        </w:numPr>
      </w:pPr>
      <w:r w:rsidRPr="00B370EA">
        <w:t>Los mensajes de alarma deberán identificar inequívocamente el origen de la alarma, la fecha, la hora y la zona accionada</w:t>
      </w:r>
      <w:r w:rsidR="00322230">
        <w:t>,</w:t>
      </w:r>
      <w:r w:rsidRPr="00B370EA">
        <w:t xml:space="preserve"> </w:t>
      </w:r>
      <w:r w:rsidR="00322230">
        <w:t>intimidación</w:t>
      </w:r>
      <w:r w:rsidRPr="00B370EA">
        <w:t xml:space="preserve"> (</w:t>
      </w:r>
      <w:r w:rsidR="00C945D1">
        <w:t>TERMINAL</w:t>
      </w:r>
      <w:r w:rsidRPr="00B370EA">
        <w:t>) o evento (</w:t>
      </w:r>
      <w:r w:rsidR="00C945D1">
        <w:t>PLACA</w:t>
      </w:r>
      <w:r w:rsidRPr="00B370EA">
        <w:t>).</w:t>
      </w:r>
    </w:p>
    <w:p w14:paraId="31F9F035" w14:textId="7846AC8B" w:rsidR="004802CB" w:rsidRPr="00322230" w:rsidRDefault="00322230" w:rsidP="00322230">
      <w:pPr>
        <w:pStyle w:val="Prrafodelista"/>
        <w:numPr>
          <w:ilvl w:val="0"/>
          <w:numId w:val="34"/>
        </w:numPr>
        <w:spacing w:after="259"/>
      </w:pPr>
      <w:r w:rsidRPr="00322230">
        <w:t xml:space="preserve">Una lista de las </w:t>
      </w:r>
      <w:r w:rsidR="004658B1">
        <w:t xml:space="preserve">al menos </w:t>
      </w:r>
      <w:r w:rsidRPr="00322230">
        <w:t>últimas 64 alarmas entrantes se mantendrá</w:t>
      </w:r>
      <w:r w:rsidR="004802CB" w:rsidRPr="00322230">
        <w:t xml:space="preserve"> en </w:t>
      </w:r>
      <w:r>
        <w:t>el</w:t>
      </w:r>
      <w:r w:rsidR="004802CB" w:rsidRPr="00322230">
        <w:t xml:space="preserve"> registro.</w:t>
      </w:r>
    </w:p>
    <w:p w14:paraId="5C80DF71" w14:textId="77777777" w:rsidR="004802CB" w:rsidRPr="004802CB" w:rsidRDefault="004802CB" w:rsidP="004802CB">
      <w:pPr>
        <w:spacing w:after="259" w:line="259" w:lineRule="auto"/>
        <w:ind w:left="-5" w:hanging="10"/>
      </w:pPr>
      <w:r w:rsidRPr="004802CB">
        <w:rPr>
          <w:u w:val="single" w:color="595959"/>
        </w:rPr>
        <w:t>Eventos</w:t>
      </w:r>
    </w:p>
    <w:p w14:paraId="248DF442" w14:textId="77777777" w:rsidR="00A13CFC" w:rsidRDefault="00A13CFC" w:rsidP="00322230">
      <w:pPr>
        <w:pStyle w:val="Prrafodelista"/>
        <w:numPr>
          <w:ilvl w:val="0"/>
          <w:numId w:val="34"/>
        </w:numPr>
        <w:spacing w:after="249"/>
      </w:pPr>
      <w:bookmarkStart w:id="47" w:name="OLE_LINK31"/>
      <w:r>
        <w:t>La Conserjería mostrará una cola de llamadas recibidas de al menos 64 entradas con información del origen de llamada, fecha y hora.</w:t>
      </w:r>
    </w:p>
    <w:bookmarkEnd w:id="47"/>
    <w:p w14:paraId="02E9E283" w14:textId="316CAA81" w:rsidR="00A13CFC" w:rsidRPr="00A13CFC" w:rsidRDefault="00A13CFC" w:rsidP="00A13CFC">
      <w:pPr>
        <w:pStyle w:val="Prrafodelista"/>
        <w:numPr>
          <w:ilvl w:val="0"/>
          <w:numId w:val="34"/>
        </w:numPr>
      </w:pPr>
      <w:r w:rsidRPr="00A13CFC">
        <w:t xml:space="preserve">La Conserjería mostrará una cola de </w:t>
      </w:r>
      <w:r>
        <w:t>alarmas</w:t>
      </w:r>
      <w:r w:rsidRPr="00A13CFC">
        <w:t xml:space="preserve"> recibidas de al menos 64 entradas con información del origen de </w:t>
      </w:r>
      <w:r>
        <w:t>alarma</w:t>
      </w:r>
      <w:r w:rsidRPr="00A13CFC">
        <w:t xml:space="preserve">, </w:t>
      </w:r>
      <w:r>
        <w:t xml:space="preserve">tipo, </w:t>
      </w:r>
      <w:r w:rsidRPr="00A13CFC">
        <w:t>fecha y hora.</w:t>
      </w:r>
    </w:p>
    <w:p w14:paraId="5708E91C" w14:textId="45F35EF0" w:rsidR="004802CB" w:rsidRPr="00322230" w:rsidRDefault="00322230" w:rsidP="00322230">
      <w:pPr>
        <w:pStyle w:val="Prrafodelista"/>
        <w:numPr>
          <w:ilvl w:val="0"/>
          <w:numId w:val="34"/>
        </w:numPr>
        <w:spacing w:after="249"/>
      </w:pPr>
      <w:r>
        <w:t>La</w:t>
      </w:r>
      <w:r w:rsidR="004802CB" w:rsidRPr="00322230">
        <w:t xml:space="preserve"> </w:t>
      </w:r>
      <w:r w:rsidR="00C945D1">
        <w:t>CONSERJERÍA</w:t>
      </w:r>
      <w:r w:rsidR="004802CB" w:rsidRPr="00322230">
        <w:t xml:space="preserve"> </w:t>
      </w:r>
      <w:r>
        <w:t>enviará</w:t>
      </w:r>
      <w:r w:rsidR="004802CB" w:rsidRPr="00322230">
        <w:t xml:space="preserve"> información de evento</w:t>
      </w:r>
      <w:r>
        <w:t>s de manera</w:t>
      </w:r>
      <w:r w:rsidR="004802CB" w:rsidRPr="00322230">
        <w:t xml:space="preserve"> inmediat</w:t>
      </w:r>
      <w:r>
        <w:t>a de</w:t>
      </w:r>
      <w:r w:rsidR="004802CB" w:rsidRPr="00322230">
        <w:t xml:space="preserve"> cada actividad </w:t>
      </w:r>
      <w:r>
        <w:t>que realice al</w:t>
      </w:r>
      <w:r w:rsidR="004802CB" w:rsidRPr="00322230">
        <w:t xml:space="preserve"> software de </w:t>
      </w:r>
      <w:r w:rsidR="00C945D1">
        <w:t>gestión</w:t>
      </w:r>
      <w:r>
        <w:t>,</w:t>
      </w:r>
      <w:r w:rsidR="004802CB" w:rsidRPr="00322230">
        <w:t xml:space="preserve"> con fecha, hora e información </w:t>
      </w:r>
      <w:r>
        <w:t xml:space="preserve">de la </w:t>
      </w:r>
      <w:r w:rsidR="00C945D1">
        <w:t>CONSERJERÍA</w:t>
      </w:r>
      <w:r w:rsidR="004802CB" w:rsidRPr="00322230">
        <w:t xml:space="preserve"> para el registro de seguridad.</w:t>
      </w:r>
    </w:p>
    <w:p w14:paraId="0BE3C911" w14:textId="77777777" w:rsidR="004802CB" w:rsidRPr="004802CB" w:rsidRDefault="004802CB" w:rsidP="004802CB">
      <w:pPr>
        <w:spacing w:after="259" w:line="259" w:lineRule="auto"/>
        <w:ind w:left="-5" w:hanging="10"/>
      </w:pPr>
      <w:r w:rsidRPr="004802CB">
        <w:rPr>
          <w:u w:val="single" w:color="595959"/>
        </w:rPr>
        <w:t>Estado</w:t>
      </w:r>
    </w:p>
    <w:p w14:paraId="3CA54840" w14:textId="26B03FF5" w:rsidR="004802CB" w:rsidRPr="004802CB" w:rsidRDefault="00322230" w:rsidP="00B61737">
      <w:pPr>
        <w:pStyle w:val="Prrafodelista"/>
        <w:numPr>
          <w:ilvl w:val="0"/>
          <w:numId w:val="34"/>
        </w:numPr>
      </w:pPr>
      <w:r>
        <w:t>La</w:t>
      </w:r>
      <w:r w:rsidR="004802CB" w:rsidRPr="004802CB">
        <w:t xml:space="preserve"> </w:t>
      </w:r>
      <w:r w:rsidR="00C945D1">
        <w:t>CONSERJERÍA</w:t>
      </w:r>
      <w:r w:rsidR="004802CB" w:rsidRPr="004802CB">
        <w:t xml:space="preserve"> mostrará a través de iconos individuales, al menos, los siguientes estados:</w:t>
      </w:r>
    </w:p>
    <w:p w14:paraId="2BD18622" w14:textId="7A269E49" w:rsidR="004802CB" w:rsidRPr="00322230" w:rsidRDefault="004658B1" w:rsidP="00B61737">
      <w:pPr>
        <w:pStyle w:val="Prrafodelista"/>
        <w:numPr>
          <w:ilvl w:val="1"/>
          <w:numId w:val="34"/>
        </w:numPr>
      </w:pPr>
      <w:r>
        <w:t>Desc</w:t>
      </w:r>
      <w:r w:rsidR="004802CB" w:rsidRPr="00322230">
        <w:t>onexión de red.</w:t>
      </w:r>
    </w:p>
    <w:p w14:paraId="46671ED9" w14:textId="36934809" w:rsidR="00A13CFC" w:rsidRPr="00322230" w:rsidRDefault="00322230" w:rsidP="00B61737">
      <w:pPr>
        <w:pStyle w:val="Prrafodelista"/>
        <w:numPr>
          <w:ilvl w:val="1"/>
          <w:numId w:val="34"/>
        </w:numPr>
      </w:pPr>
      <w:r>
        <w:t>R</w:t>
      </w:r>
      <w:r w:rsidR="004802CB" w:rsidRPr="00322230">
        <w:t>ecepción de alarmas.</w:t>
      </w:r>
    </w:p>
    <w:p w14:paraId="2AFE1499" w14:textId="1E1EC7AA" w:rsidR="004802CB" w:rsidRDefault="00A13CFC" w:rsidP="00D05A77">
      <w:pPr>
        <w:pStyle w:val="Prrafodelista"/>
        <w:numPr>
          <w:ilvl w:val="0"/>
          <w:numId w:val="34"/>
        </w:numPr>
      </w:pPr>
      <w:r>
        <w:t>Las l</w:t>
      </w:r>
      <w:r w:rsidR="004802CB">
        <w:t>lamadas perdidas</w:t>
      </w:r>
      <w:r>
        <w:t xml:space="preserve"> se indicarán mediante un texto en pantalla.</w:t>
      </w:r>
    </w:p>
    <w:p w14:paraId="2B6B1ABC" w14:textId="5AB4B164" w:rsidR="00573AC9" w:rsidRPr="00AF37A9" w:rsidRDefault="00573AC9" w:rsidP="00573AC9">
      <w:pPr>
        <w:pStyle w:val="Ttulo3"/>
        <w:rPr>
          <w:rStyle w:val="Textoennegrita"/>
        </w:rPr>
      </w:pPr>
      <w:r w:rsidRPr="00AF37A9">
        <w:rPr>
          <w:rStyle w:val="Textoennegrita"/>
        </w:rPr>
        <w:t>Caracter</w:t>
      </w:r>
      <w:r w:rsidR="00322230">
        <w:rPr>
          <w:rStyle w:val="Textoennegrita"/>
        </w:rPr>
        <w:t>í</w:t>
      </w:r>
      <w:r w:rsidRPr="00AF37A9">
        <w:rPr>
          <w:rStyle w:val="Textoennegrita"/>
        </w:rPr>
        <w:t>stic</w:t>
      </w:r>
      <w:r w:rsidR="00322230">
        <w:rPr>
          <w:rStyle w:val="Textoennegrita"/>
        </w:rPr>
        <w:t>a</w:t>
      </w:r>
      <w:r w:rsidRPr="00AF37A9">
        <w:rPr>
          <w:rStyle w:val="Textoennegrita"/>
        </w:rPr>
        <w:t>s</w:t>
      </w:r>
    </w:p>
    <w:p w14:paraId="46ED5871" w14:textId="77777777" w:rsidR="00573AC9" w:rsidRPr="0095440D" w:rsidRDefault="00573AC9" w:rsidP="00573AC9">
      <w:pPr>
        <w:rPr>
          <w:u w:val="single"/>
        </w:rPr>
      </w:pPr>
      <w:r w:rsidRPr="0095440D">
        <w:rPr>
          <w:u w:val="single"/>
        </w:rPr>
        <w:t>Audio</w:t>
      </w:r>
    </w:p>
    <w:p w14:paraId="1A66BF18" w14:textId="73A6BD6A" w:rsidR="00573AC9" w:rsidRPr="00322230" w:rsidRDefault="00322230" w:rsidP="00573AC9">
      <w:pPr>
        <w:pStyle w:val="Prrafodelista"/>
        <w:numPr>
          <w:ilvl w:val="0"/>
          <w:numId w:val="34"/>
        </w:numPr>
      </w:pPr>
      <w:r w:rsidRPr="00322230">
        <w:t xml:space="preserve">Audio </w:t>
      </w:r>
      <w:proofErr w:type="spellStart"/>
      <w:proofErr w:type="gramStart"/>
      <w:r w:rsidRPr="00322230">
        <w:t>bi-direccional</w:t>
      </w:r>
      <w:proofErr w:type="spellEnd"/>
      <w:proofErr w:type="gramEnd"/>
      <w:r w:rsidRPr="00322230">
        <w:t xml:space="preserve"> con cancelación de eco y ruido</w:t>
      </w:r>
      <w:r w:rsidR="00573AC9" w:rsidRPr="00322230">
        <w:t>.</w:t>
      </w:r>
    </w:p>
    <w:p w14:paraId="72BDBF9A" w14:textId="54FC0F32" w:rsidR="00573AC9" w:rsidRPr="00322230" w:rsidRDefault="00322230" w:rsidP="00573AC9">
      <w:pPr>
        <w:pStyle w:val="Prrafodelista"/>
        <w:numPr>
          <w:ilvl w:val="0"/>
          <w:numId w:val="34"/>
        </w:numPr>
      </w:pPr>
      <w:r w:rsidRPr="00322230">
        <w:t>Comunicación mediante brazo telefónico y manos libres</w:t>
      </w:r>
      <w:r w:rsidR="00573AC9" w:rsidRPr="00322230">
        <w:t>.</w:t>
      </w:r>
    </w:p>
    <w:p w14:paraId="746C6683" w14:textId="05B35CA3" w:rsidR="00573AC9" w:rsidRPr="00791F76" w:rsidRDefault="00322230" w:rsidP="00573AC9">
      <w:pPr>
        <w:pStyle w:val="Prrafodelista"/>
        <w:numPr>
          <w:ilvl w:val="0"/>
          <w:numId w:val="34"/>
        </w:numPr>
      </w:pPr>
      <w:r>
        <w:lastRenderedPageBreak/>
        <w:t xml:space="preserve">Altavoz de </w:t>
      </w:r>
      <w:r w:rsidR="00573AC9">
        <w:t>1</w:t>
      </w:r>
      <w:r w:rsidR="00573AC9" w:rsidRPr="00791F76">
        <w:t>W</w:t>
      </w:r>
      <w:r w:rsidR="00573AC9">
        <w:t>.</w:t>
      </w:r>
    </w:p>
    <w:p w14:paraId="7DA59B42" w14:textId="078FF4A2" w:rsidR="00573AC9" w:rsidRPr="00B61737" w:rsidRDefault="00573AC9" w:rsidP="00573AC9">
      <w:pPr>
        <w:pStyle w:val="Prrafodelista"/>
        <w:numPr>
          <w:ilvl w:val="0"/>
          <w:numId w:val="34"/>
        </w:numPr>
        <w:rPr>
          <w:lang w:val="en-US"/>
        </w:rPr>
      </w:pPr>
      <w:r w:rsidRPr="00B61737">
        <w:rPr>
          <w:lang w:val="en-US"/>
        </w:rPr>
        <w:t>Overall Loudness Rating (OLR)&gt; 28dB (</w:t>
      </w:r>
      <w:r w:rsidR="00322230" w:rsidRPr="00B61737">
        <w:rPr>
          <w:lang w:val="en-US"/>
        </w:rPr>
        <w:t xml:space="preserve">manos </w:t>
      </w:r>
      <w:proofErr w:type="spellStart"/>
      <w:r w:rsidR="00322230" w:rsidRPr="00B61737">
        <w:rPr>
          <w:lang w:val="en-US"/>
        </w:rPr>
        <w:t>libres</w:t>
      </w:r>
      <w:proofErr w:type="spellEnd"/>
      <w:r w:rsidRPr="00B61737">
        <w:rPr>
          <w:lang w:val="en-US"/>
        </w:rPr>
        <w:t>), 11dB (</w:t>
      </w:r>
      <w:proofErr w:type="spellStart"/>
      <w:r w:rsidR="00322230" w:rsidRPr="00B61737">
        <w:rPr>
          <w:lang w:val="en-US"/>
        </w:rPr>
        <w:t>brazo</w:t>
      </w:r>
      <w:proofErr w:type="spellEnd"/>
      <w:r w:rsidRPr="00B61737">
        <w:rPr>
          <w:lang w:val="en-US"/>
        </w:rPr>
        <w:t>).</w:t>
      </w:r>
    </w:p>
    <w:p w14:paraId="554233ED" w14:textId="0446D8E0" w:rsidR="00573AC9" w:rsidRDefault="00322230" w:rsidP="00573AC9">
      <w:pPr>
        <w:pStyle w:val="Prrafodelista"/>
        <w:numPr>
          <w:ilvl w:val="0"/>
          <w:numId w:val="34"/>
        </w:numPr>
      </w:pPr>
      <w:r>
        <w:t xml:space="preserve">Distorsión acústica </w:t>
      </w:r>
      <w:r w:rsidR="00573AC9">
        <w:t>&lt;2%</w:t>
      </w:r>
    </w:p>
    <w:p w14:paraId="67CEFC2A" w14:textId="611D6559" w:rsidR="00573AC9" w:rsidRDefault="00322230" w:rsidP="00573AC9">
      <w:pPr>
        <w:pStyle w:val="Prrafodelista"/>
        <w:numPr>
          <w:ilvl w:val="0"/>
          <w:numId w:val="34"/>
        </w:numPr>
      </w:pPr>
      <w:r>
        <w:t xml:space="preserve">Relación </w:t>
      </w:r>
      <w:r w:rsidR="00573AC9">
        <w:t>S/N &gt;40dB</w:t>
      </w:r>
    </w:p>
    <w:p w14:paraId="0AACB4C6" w14:textId="51FD3DD4" w:rsidR="00573AC9" w:rsidRPr="00322230" w:rsidRDefault="00322230" w:rsidP="00573AC9">
      <w:pPr>
        <w:pStyle w:val="Prrafodelista"/>
        <w:numPr>
          <w:ilvl w:val="0"/>
          <w:numId w:val="34"/>
        </w:numPr>
      </w:pPr>
      <w:r w:rsidRPr="00322230">
        <w:t xml:space="preserve">Ruido de canal inactivo </w:t>
      </w:r>
      <w:r w:rsidR="00573AC9" w:rsidRPr="00322230">
        <w:t>&lt; 43dB (A)</w:t>
      </w:r>
    </w:p>
    <w:p w14:paraId="1E9FB76B" w14:textId="5C9E5A18" w:rsidR="00573AC9" w:rsidRPr="00322230" w:rsidRDefault="00322230" w:rsidP="00573AC9">
      <w:pPr>
        <w:pStyle w:val="Prrafodelista"/>
        <w:numPr>
          <w:ilvl w:val="0"/>
          <w:numId w:val="34"/>
        </w:numPr>
      </w:pPr>
      <w:r w:rsidRPr="00322230">
        <w:t>Presión acústica de melodía de llamada</w:t>
      </w:r>
      <w:r w:rsidR="00573AC9" w:rsidRPr="00322230">
        <w:t xml:space="preserve"> &gt;80dB (A)</w:t>
      </w:r>
    </w:p>
    <w:p w14:paraId="704C5325" w14:textId="31FC2292" w:rsidR="00573AC9" w:rsidRDefault="00322230" w:rsidP="00573AC9">
      <w:pPr>
        <w:pStyle w:val="Prrafodelista"/>
        <w:numPr>
          <w:ilvl w:val="0"/>
          <w:numId w:val="34"/>
        </w:numPr>
      </w:pPr>
      <w:r>
        <w:t xml:space="preserve">Micrófono </w:t>
      </w:r>
      <w:proofErr w:type="spellStart"/>
      <w:r>
        <w:t>electret</w:t>
      </w:r>
      <w:proofErr w:type="spellEnd"/>
      <w:r w:rsidR="00573AC9">
        <w:t>.</w:t>
      </w:r>
    </w:p>
    <w:p w14:paraId="3B1E9306" w14:textId="2B365B13" w:rsidR="00573AC9" w:rsidRPr="00322230" w:rsidRDefault="00322230" w:rsidP="00573AC9">
      <w:pPr>
        <w:pStyle w:val="Prrafodelista"/>
        <w:numPr>
          <w:ilvl w:val="0"/>
          <w:numId w:val="34"/>
        </w:numPr>
        <w:rPr>
          <w:color w:val="FF0000"/>
        </w:rPr>
      </w:pPr>
      <w:r w:rsidRPr="00322230">
        <w:t>Grabación del audio de la c</w:t>
      </w:r>
      <w:r w:rsidR="00573AC9" w:rsidRPr="00322230">
        <w:t>onversa</w:t>
      </w:r>
      <w:r w:rsidRPr="00322230">
        <w:t>c</w:t>
      </w:r>
      <w:r w:rsidR="00573AC9" w:rsidRPr="00322230">
        <w:t>i</w:t>
      </w:r>
      <w:r w:rsidRPr="00322230">
        <w:t>ó</w:t>
      </w:r>
      <w:r w:rsidR="00573AC9" w:rsidRPr="00322230">
        <w:t>n.</w:t>
      </w:r>
    </w:p>
    <w:p w14:paraId="1EFB2C44" w14:textId="619C1A82" w:rsidR="00573AC9" w:rsidRPr="00322230" w:rsidRDefault="00322230" w:rsidP="00573AC9">
      <w:pPr>
        <w:pStyle w:val="Prrafodelista"/>
        <w:numPr>
          <w:ilvl w:val="0"/>
          <w:numId w:val="34"/>
        </w:numPr>
      </w:pPr>
      <w:r w:rsidRPr="00322230">
        <w:t>Ajuste del nivel de audio en 6 pasos</w:t>
      </w:r>
      <w:r w:rsidR="00573AC9" w:rsidRPr="00322230">
        <w:t>.</w:t>
      </w:r>
    </w:p>
    <w:p w14:paraId="24DDF370" w14:textId="77777777" w:rsidR="00573AC9" w:rsidRPr="00322230" w:rsidRDefault="00573AC9" w:rsidP="00573AC9">
      <w:pPr>
        <w:rPr>
          <w:u w:val="single"/>
        </w:rPr>
      </w:pPr>
      <w:r w:rsidRPr="00322230">
        <w:rPr>
          <w:u w:val="single"/>
        </w:rPr>
        <w:t>TFT</w:t>
      </w:r>
    </w:p>
    <w:p w14:paraId="26C56191" w14:textId="30EC3C1B" w:rsidR="00322230" w:rsidRPr="00322230" w:rsidRDefault="00322230" w:rsidP="00322230">
      <w:pPr>
        <w:pStyle w:val="Prrafodelista"/>
        <w:numPr>
          <w:ilvl w:val="0"/>
          <w:numId w:val="34"/>
        </w:numPr>
      </w:pPr>
      <w:r w:rsidRPr="00322230">
        <w:t>Tamaño: 9”.</w:t>
      </w:r>
    </w:p>
    <w:p w14:paraId="7D3CC406" w14:textId="695B92E5" w:rsidR="00322230" w:rsidRPr="00322230" w:rsidRDefault="00322230" w:rsidP="00322230">
      <w:pPr>
        <w:pStyle w:val="Prrafodelista"/>
        <w:numPr>
          <w:ilvl w:val="0"/>
          <w:numId w:val="34"/>
        </w:numPr>
      </w:pPr>
      <w:r w:rsidRPr="00322230">
        <w:t>Formato</w:t>
      </w:r>
      <w:r>
        <w:t>:</w:t>
      </w:r>
      <w:r w:rsidRPr="00322230">
        <w:t xml:space="preserve"> 16:9.</w:t>
      </w:r>
    </w:p>
    <w:p w14:paraId="1F391DE8" w14:textId="5623F228" w:rsidR="00322230" w:rsidRPr="00322230" w:rsidRDefault="00322230" w:rsidP="00322230">
      <w:pPr>
        <w:pStyle w:val="Prrafodelista"/>
        <w:numPr>
          <w:ilvl w:val="0"/>
          <w:numId w:val="34"/>
        </w:numPr>
      </w:pPr>
      <w:r w:rsidRPr="00322230">
        <w:t>Resolución: 800x480 píxeles.</w:t>
      </w:r>
    </w:p>
    <w:p w14:paraId="6D3D0D58" w14:textId="2AC892BC" w:rsidR="00322230" w:rsidRPr="00322230" w:rsidRDefault="00322230" w:rsidP="00322230">
      <w:pPr>
        <w:pStyle w:val="Prrafodelista"/>
        <w:numPr>
          <w:ilvl w:val="0"/>
          <w:numId w:val="34"/>
        </w:numPr>
      </w:pPr>
      <w:r w:rsidRPr="00322230">
        <w:t>Colores: 16,7 millones.</w:t>
      </w:r>
    </w:p>
    <w:p w14:paraId="5A35CE6C" w14:textId="10A3E251" w:rsidR="00322230" w:rsidRPr="00322230" w:rsidRDefault="00322230" w:rsidP="00322230">
      <w:pPr>
        <w:pStyle w:val="Prrafodelista"/>
        <w:numPr>
          <w:ilvl w:val="0"/>
          <w:numId w:val="34"/>
        </w:numPr>
      </w:pPr>
      <w:r w:rsidRPr="00322230">
        <w:t>Relación de contraste: 500/1.</w:t>
      </w:r>
    </w:p>
    <w:p w14:paraId="5D3CDCF9" w14:textId="34D28484" w:rsidR="00322230" w:rsidRPr="00322230" w:rsidRDefault="00322230" w:rsidP="00322230">
      <w:pPr>
        <w:pStyle w:val="Prrafodelista"/>
        <w:numPr>
          <w:ilvl w:val="0"/>
          <w:numId w:val="34"/>
        </w:numPr>
      </w:pPr>
      <w:r w:rsidRPr="00322230">
        <w:t>Brillo: 450 cd / m2.</w:t>
      </w:r>
    </w:p>
    <w:p w14:paraId="02F63133" w14:textId="2465F349" w:rsidR="00322230" w:rsidRPr="00322230" w:rsidRDefault="00322230" w:rsidP="00322230">
      <w:pPr>
        <w:pStyle w:val="Prrafodelista"/>
        <w:numPr>
          <w:ilvl w:val="0"/>
          <w:numId w:val="34"/>
        </w:numPr>
      </w:pPr>
      <w:r w:rsidRPr="00322230">
        <w:t>Ángulo de visión: 140H / 120V.</w:t>
      </w:r>
    </w:p>
    <w:p w14:paraId="39CA24DB" w14:textId="534283E9" w:rsidR="00322230" w:rsidRPr="00322230" w:rsidRDefault="00322230" w:rsidP="00322230">
      <w:pPr>
        <w:pStyle w:val="Prrafodelista"/>
        <w:numPr>
          <w:ilvl w:val="0"/>
          <w:numId w:val="34"/>
        </w:numPr>
      </w:pPr>
      <w:r w:rsidRPr="00322230">
        <w:t>Retroiluminación: LED.</w:t>
      </w:r>
    </w:p>
    <w:p w14:paraId="1AF4A94C" w14:textId="2EA7E9B6" w:rsidR="00322230" w:rsidRPr="00322230" w:rsidRDefault="00322230" w:rsidP="00322230">
      <w:pPr>
        <w:pStyle w:val="Prrafodelista"/>
        <w:numPr>
          <w:ilvl w:val="0"/>
          <w:numId w:val="34"/>
        </w:numPr>
        <w:spacing w:after="252"/>
      </w:pPr>
      <w:r>
        <w:t>P</w:t>
      </w:r>
      <w:r w:rsidRPr="00322230">
        <w:t>antalla táctil resistiva.</w:t>
      </w:r>
    </w:p>
    <w:p w14:paraId="00805C49" w14:textId="77777777" w:rsidR="00573AC9" w:rsidRPr="0095440D" w:rsidRDefault="00573AC9" w:rsidP="00573AC9">
      <w:pPr>
        <w:rPr>
          <w:u w:val="single"/>
        </w:rPr>
      </w:pPr>
      <w:r w:rsidRPr="0095440D">
        <w:rPr>
          <w:u w:val="single"/>
        </w:rPr>
        <w:t>Video</w:t>
      </w:r>
    </w:p>
    <w:p w14:paraId="721BF72E" w14:textId="4131A7F1" w:rsidR="00322230" w:rsidRPr="00322230" w:rsidRDefault="00322230" w:rsidP="00322230">
      <w:pPr>
        <w:pStyle w:val="Prrafodelista"/>
        <w:numPr>
          <w:ilvl w:val="0"/>
          <w:numId w:val="34"/>
        </w:numPr>
      </w:pPr>
      <w:r w:rsidRPr="00322230">
        <w:t>Soporte para cámaras IP externas para la transmis</w:t>
      </w:r>
      <w:r w:rsidR="00C945D1">
        <w:t>ión de vídeo al TERMINAL</w:t>
      </w:r>
      <w:r w:rsidRPr="00322230">
        <w:t>.</w:t>
      </w:r>
    </w:p>
    <w:p w14:paraId="35E68278" w14:textId="37DFBCC3" w:rsidR="00322230" w:rsidRPr="00322230" w:rsidRDefault="00322230" w:rsidP="00322230">
      <w:pPr>
        <w:pStyle w:val="Prrafodelista"/>
        <w:numPr>
          <w:ilvl w:val="0"/>
          <w:numId w:val="34"/>
        </w:numPr>
        <w:spacing w:after="252"/>
      </w:pPr>
      <w:r>
        <w:t>V</w:t>
      </w:r>
      <w:r w:rsidRPr="00322230">
        <w:t xml:space="preserve">isualización de </w:t>
      </w:r>
      <w:r>
        <w:t xml:space="preserve">imagen procedente de </w:t>
      </w:r>
      <w:r w:rsidR="00C945D1">
        <w:t>PLACA</w:t>
      </w:r>
      <w:r>
        <w:t xml:space="preserve"> e</w:t>
      </w:r>
      <w:r w:rsidRPr="00322230">
        <w:t>n una ventana VGA (640x480 píxeles).</w:t>
      </w:r>
    </w:p>
    <w:p w14:paraId="19638E94" w14:textId="697F94B4" w:rsidR="00573AC9" w:rsidRDefault="00974409" w:rsidP="00573AC9">
      <w:pPr>
        <w:rPr>
          <w:u w:val="single"/>
        </w:rPr>
      </w:pPr>
      <w:r w:rsidRPr="0095440D">
        <w:rPr>
          <w:u w:val="single"/>
        </w:rPr>
        <w:t>Mecánica</w:t>
      </w:r>
    </w:p>
    <w:p w14:paraId="45DA3FC0" w14:textId="25F49D97" w:rsidR="00322230" w:rsidRDefault="00322230" w:rsidP="00322230">
      <w:pPr>
        <w:spacing w:after="252"/>
      </w:pPr>
      <w:r>
        <w:t xml:space="preserve">La </w:t>
      </w:r>
      <w:r w:rsidR="00C945D1">
        <w:t>CONSERJERÍA</w:t>
      </w:r>
      <w:r>
        <w:t xml:space="preserve"> deberá:</w:t>
      </w:r>
    </w:p>
    <w:p w14:paraId="60CC79E5" w14:textId="7F590D03" w:rsidR="00322230" w:rsidRPr="00322230" w:rsidRDefault="001F5DAF" w:rsidP="00322230">
      <w:pPr>
        <w:pStyle w:val="Prrafodelista"/>
        <w:numPr>
          <w:ilvl w:val="0"/>
          <w:numId w:val="34"/>
        </w:numPr>
      </w:pPr>
      <w:r>
        <w:t>Estar</w:t>
      </w:r>
      <w:r w:rsidR="00322230" w:rsidRPr="00322230">
        <w:t xml:space="preserve"> comp</w:t>
      </w:r>
      <w:r>
        <w:t xml:space="preserve">uesta </w:t>
      </w:r>
      <w:r w:rsidR="00322230" w:rsidRPr="00322230">
        <w:t xml:space="preserve">de dos partes: </w:t>
      </w:r>
      <w:r>
        <w:t>peana</w:t>
      </w:r>
      <w:r w:rsidR="00322230" w:rsidRPr="00322230">
        <w:t xml:space="preserve"> y monitor.</w:t>
      </w:r>
    </w:p>
    <w:p w14:paraId="1F6D3B88" w14:textId="70092102" w:rsidR="00322230" w:rsidRPr="00322230" w:rsidRDefault="00322230" w:rsidP="00322230">
      <w:pPr>
        <w:pStyle w:val="Prrafodelista"/>
        <w:numPr>
          <w:ilvl w:val="0"/>
          <w:numId w:val="34"/>
        </w:numPr>
      </w:pPr>
      <w:r w:rsidRPr="00322230">
        <w:t>Todo el cableado se conecta</w:t>
      </w:r>
      <w:r w:rsidR="001F5DAF">
        <w:t>rá</w:t>
      </w:r>
      <w:r w:rsidRPr="00322230">
        <w:t xml:space="preserve"> al monitor.</w:t>
      </w:r>
    </w:p>
    <w:p w14:paraId="3C91951E" w14:textId="6F657EF1" w:rsidR="00322230" w:rsidRPr="00322230" w:rsidRDefault="001F5DAF" w:rsidP="00322230">
      <w:pPr>
        <w:pStyle w:val="Prrafodelista"/>
        <w:numPr>
          <w:ilvl w:val="0"/>
          <w:numId w:val="34"/>
        </w:numPr>
        <w:spacing w:after="252"/>
      </w:pPr>
      <w:r>
        <w:t>La peana</w:t>
      </w:r>
      <w:r w:rsidR="00322230" w:rsidRPr="00322230">
        <w:t xml:space="preserve"> deberá proporcionar una inclinación de 45º </w:t>
      </w:r>
      <w:r>
        <w:t xml:space="preserve">al </w:t>
      </w:r>
      <w:r w:rsidR="00322230" w:rsidRPr="00322230">
        <w:t>monitor para una perfecta visibilidad.</w:t>
      </w:r>
    </w:p>
    <w:p w14:paraId="38126907" w14:textId="3727F8DC" w:rsidR="00322230" w:rsidRDefault="001F5DAF" w:rsidP="00B61737">
      <w:r>
        <w:t>El m</w:t>
      </w:r>
      <w:r w:rsidR="00322230">
        <w:t xml:space="preserve">onitor deberá </w:t>
      </w:r>
      <w:r>
        <w:t>incluir</w:t>
      </w:r>
      <w:r w:rsidR="00322230">
        <w:t>:</w:t>
      </w:r>
    </w:p>
    <w:p w14:paraId="3554162C" w14:textId="21A5FDCC" w:rsidR="00322230" w:rsidRPr="00322230" w:rsidRDefault="001F5DAF" w:rsidP="001F5DAF">
      <w:pPr>
        <w:pStyle w:val="Prrafodelista"/>
        <w:numPr>
          <w:ilvl w:val="1"/>
          <w:numId w:val="34"/>
        </w:numPr>
      </w:pPr>
      <w:r>
        <w:t>P</w:t>
      </w:r>
      <w:r w:rsidR="00322230" w:rsidRPr="00322230">
        <w:t>erfil de aluminio.</w:t>
      </w:r>
    </w:p>
    <w:p w14:paraId="75E36DA6" w14:textId="18C2E7B6" w:rsidR="00322230" w:rsidRPr="00322230" w:rsidRDefault="001F5DAF" w:rsidP="001F5DAF">
      <w:pPr>
        <w:pStyle w:val="Prrafodelista"/>
        <w:numPr>
          <w:ilvl w:val="1"/>
          <w:numId w:val="34"/>
        </w:numPr>
      </w:pPr>
      <w:r>
        <w:t>S</w:t>
      </w:r>
      <w:r w:rsidR="00322230" w:rsidRPr="00322230">
        <w:t>uperficie frontal transparente y plana sin aberturas.</w:t>
      </w:r>
    </w:p>
    <w:p w14:paraId="30F26713" w14:textId="1AD5718E" w:rsidR="00322230" w:rsidRPr="00322230" w:rsidRDefault="001F5DAF" w:rsidP="001F5DAF">
      <w:pPr>
        <w:pStyle w:val="Prrafodelista"/>
        <w:numPr>
          <w:ilvl w:val="1"/>
          <w:numId w:val="34"/>
        </w:numPr>
      </w:pPr>
      <w:r>
        <w:t>Ningún pulsador mecánico</w:t>
      </w:r>
      <w:r w:rsidR="00322230" w:rsidRPr="00322230">
        <w:t xml:space="preserve"> para una mejor apariencia, siendo todo </w:t>
      </w:r>
      <w:r>
        <w:t>el funcionamiento</w:t>
      </w:r>
      <w:r w:rsidR="00322230" w:rsidRPr="00322230">
        <w:t xml:space="preserve"> a través de la interfaz de pantalla táctil.</w:t>
      </w:r>
    </w:p>
    <w:p w14:paraId="5E6921C9" w14:textId="5D26F9EE" w:rsidR="00322230" w:rsidRPr="00322230" w:rsidRDefault="001F5DAF" w:rsidP="001F5DAF">
      <w:pPr>
        <w:pStyle w:val="Prrafodelista"/>
        <w:numPr>
          <w:ilvl w:val="1"/>
          <w:numId w:val="34"/>
        </w:numPr>
        <w:spacing w:after="252"/>
      </w:pPr>
      <w:r>
        <w:t>Disponer de</w:t>
      </w:r>
      <w:r w:rsidR="00322230" w:rsidRPr="00322230">
        <w:t xml:space="preserve"> un </w:t>
      </w:r>
      <w:r>
        <w:t xml:space="preserve">brazo </w:t>
      </w:r>
      <w:r w:rsidRPr="00322230">
        <w:t>telefón</w:t>
      </w:r>
      <w:r>
        <w:t>ico</w:t>
      </w:r>
      <w:r w:rsidR="00322230" w:rsidRPr="00322230">
        <w:t xml:space="preserve"> para cambiar de manos libres </w:t>
      </w:r>
      <w:r>
        <w:t>a</w:t>
      </w:r>
      <w:r w:rsidR="00322230" w:rsidRPr="00322230">
        <w:t xml:space="preserve"> comunicación privada.</w:t>
      </w:r>
    </w:p>
    <w:p w14:paraId="1509FDB7" w14:textId="7483A9C7" w:rsidR="00573AC9" w:rsidRPr="001F5DAF" w:rsidRDefault="001F5DAF" w:rsidP="00573AC9">
      <w:pPr>
        <w:rPr>
          <w:u w:val="single"/>
        </w:rPr>
      </w:pPr>
      <w:r>
        <w:rPr>
          <w:u w:val="single"/>
        </w:rPr>
        <w:t>Elé</w:t>
      </w:r>
      <w:r w:rsidRPr="001F5DAF">
        <w:rPr>
          <w:u w:val="single"/>
        </w:rPr>
        <w:t>ctrica</w:t>
      </w:r>
    </w:p>
    <w:p w14:paraId="3B570091" w14:textId="7249F69C" w:rsidR="00573AC9" w:rsidRPr="001F5DAF" w:rsidRDefault="001F5DAF" w:rsidP="00573AC9">
      <w:pPr>
        <w:spacing w:after="0"/>
        <w:jc w:val="both"/>
        <w:rPr>
          <w:rFonts w:cstheme="minorHAnsi"/>
        </w:rPr>
      </w:pPr>
      <w:r>
        <w:t>La</w:t>
      </w:r>
      <w:r w:rsidRPr="001F5DAF">
        <w:t xml:space="preserve"> alimentación deberá proporciona</w:t>
      </w:r>
      <w:r>
        <w:t>rse mediante</w:t>
      </w:r>
      <w:r w:rsidRPr="001F5DAF">
        <w:t xml:space="preserve"> una fuente externa con 12 V</w:t>
      </w:r>
      <w:r w:rsidR="00AC3117">
        <w:t>DC</w:t>
      </w:r>
      <w:r w:rsidR="00573AC9" w:rsidRPr="001F5DAF">
        <w:rPr>
          <w:rFonts w:cstheme="minorHAnsi"/>
        </w:rPr>
        <w:t>.</w:t>
      </w:r>
    </w:p>
    <w:p w14:paraId="13BD7F2A" w14:textId="77777777" w:rsidR="00573AC9" w:rsidRPr="001F5DAF" w:rsidRDefault="00573AC9" w:rsidP="00573AC9">
      <w:pPr>
        <w:spacing w:after="0"/>
        <w:jc w:val="both"/>
        <w:rPr>
          <w:rFonts w:cstheme="minorHAnsi"/>
        </w:rPr>
      </w:pPr>
    </w:p>
    <w:p w14:paraId="67C4227B" w14:textId="511534A9" w:rsidR="00573AC9" w:rsidRPr="001F5DAF" w:rsidRDefault="001F5DAF" w:rsidP="00573AC9">
      <w:pPr>
        <w:rPr>
          <w:u w:val="single"/>
        </w:rPr>
      </w:pPr>
      <w:r w:rsidRPr="001F5DAF">
        <w:rPr>
          <w:u w:val="single"/>
        </w:rPr>
        <w:lastRenderedPageBreak/>
        <w:t>Ambiental</w:t>
      </w:r>
    </w:p>
    <w:p w14:paraId="00D9CACF" w14:textId="34A57552" w:rsidR="001F5DAF" w:rsidRPr="001F5DAF" w:rsidRDefault="001F5DAF" w:rsidP="001F5DAF">
      <w:pPr>
        <w:spacing w:after="252"/>
      </w:pPr>
      <w:r>
        <w:t xml:space="preserve">La </w:t>
      </w:r>
      <w:r w:rsidR="00C945D1">
        <w:t>CONSERJERÍA</w:t>
      </w:r>
      <w:r w:rsidRPr="001F5DAF">
        <w:t xml:space="preserve"> deberá cumplir por lo menos:</w:t>
      </w:r>
    </w:p>
    <w:p w14:paraId="3E462218" w14:textId="0E435491" w:rsidR="001F5DAF" w:rsidRPr="001F5DAF" w:rsidRDefault="001F5DAF" w:rsidP="001F5DAF">
      <w:pPr>
        <w:pStyle w:val="Prrafodelista"/>
        <w:numPr>
          <w:ilvl w:val="0"/>
          <w:numId w:val="34"/>
        </w:numPr>
        <w:spacing w:after="57"/>
      </w:pPr>
      <w:r w:rsidRPr="001F5DAF">
        <w:t>IP 30.</w:t>
      </w:r>
    </w:p>
    <w:p w14:paraId="2396C3B8" w14:textId="7E6095D9" w:rsidR="001F5DAF" w:rsidRPr="001F5DAF" w:rsidRDefault="001F5DAF" w:rsidP="001F5DAF">
      <w:pPr>
        <w:pStyle w:val="Prrafodelista"/>
        <w:numPr>
          <w:ilvl w:val="0"/>
          <w:numId w:val="34"/>
        </w:numPr>
        <w:spacing w:after="42"/>
      </w:pPr>
      <w:r w:rsidRPr="001F5DAF">
        <w:t>IK 04.</w:t>
      </w:r>
    </w:p>
    <w:p w14:paraId="69DF3658" w14:textId="0ED8B75A" w:rsidR="001F5DAF" w:rsidRPr="001F5DAF" w:rsidRDefault="001F5DAF" w:rsidP="001F5DAF">
      <w:pPr>
        <w:pStyle w:val="Prrafodelista"/>
        <w:numPr>
          <w:ilvl w:val="0"/>
          <w:numId w:val="34"/>
        </w:numPr>
        <w:spacing w:after="57"/>
      </w:pPr>
      <w:r w:rsidRPr="001F5DAF">
        <w:t>Rango de temperatura: -20</w:t>
      </w:r>
      <w:proofErr w:type="gramStart"/>
      <w:r w:rsidRPr="001F5DAF">
        <w:t xml:space="preserve"> ..</w:t>
      </w:r>
      <w:proofErr w:type="gramEnd"/>
      <w:r w:rsidRPr="001F5DAF">
        <w:t xml:space="preserve"> 50 </w:t>
      </w:r>
      <w:proofErr w:type="spellStart"/>
      <w:r w:rsidRPr="001F5DAF">
        <w:t>ºC</w:t>
      </w:r>
      <w:proofErr w:type="spellEnd"/>
      <w:r w:rsidRPr="001F5DAF">
        <w:t>.</w:t>
      </w:r>
    </w:p>
    <w:p w14:paraId="3334B944" w14:textId="2759EFE2" w:rsidR="001F5DAF" w:rsidRPr="001F5DAF" w:rsidRDefault="001F5DAF" w:rsidP="001F5DAF">
      <w:pPr>
        <w:pStyle w:val="Prrafodelista"/>
        <w:numPr>
          <w:ilvl w:val="0"/>
          <w:numId w:val="34"/>
        </w:numPr>
        <w:spacing w:after="252"/>
      </w:pPr>
      <w:r w:rsidRPr="001F5DAF">
        <w:t>Rango de humedad relativa: 5 - 90% (sin condensación).</w:t>
      </w:r>
    </w:p>
    <w:p w14:paraId="4C0CB722" w14:textId="77777777" w:rsidR="00573AC9" w:rsidRDefault="00573AC9" w:rsidP="00573AC9">
      <w:pPr>
        <w:rPr>
          <w:u w:val="single"/>
        </w:rPr>
      </w:pPr>
      <w:r w:rsidRPr="00A0491A">
        <w:rPr>
          <w:u w:val="single"/>
        </w:rPr>
        <w:t>Interfaces</w:t>
      </w:r>
    </w:p>
    <w:p w14:paraId="22187E91" w14:textId="5A2A3087" w:rsidR="001F5DAF" w:rsidRDefault="001F5DAF" w:rsidP="001F5DAF">
      <w:pPr>
        <w:spacing w:after="252"/>
      </w:pPr>
      <w:r>
        <w:t xml:space="preserve">La </w:t>
      </w:r>
      <w:r w:rsidR="00C945D1">
        <w:t>CONSERJERÍA</w:t>
      </w:r>
      <w:r>
        <w:t xml:space="preserve"> deberá:</w:t>
      </w:r>
    </w:p>
    <w:p w14:paraId="20BC5592" w14:textId="3CDC5428" w:rsidR="001F5DAF" w:rsidRPr="001F5DAF" w:rsidRDefault="001F5DAF" w:rsidP="001F5DAF">
      <w:pPr>
        <w:pStyle w:val="Prrafodelista"/>
        <w:numPr>
          <w:ilvl w:val="0"/>
          <w:numId w:val="34"/>
        </w:numPr>
        <w:spacing w:after="42"/>
      </w:pPr>
      <w:r w:rsidRPr="001F5DAF">
        <w:t>Tener una interfaz gráfica de usuario intuitiva con iconos simples etiquetados con todas las opciones a la vista.</w:t>
      </w:r>
    </w:p>
    <w:p w14:paraId="742B9428" w14:textId="708EF544" w:rsidR="001F5DAF" w:rsidRPr="001F5DAF" w:rsidRDefault="001F5DAF" w:rsidP="001F5DAF">
      <w:pPr>
        <w:pStyle w:val="Prrafodelista"/>
        <w:numPr>
          <w:ilvl w:val="0"/>
          <w:numId w:val="34"/>
        </w:numPr>
        <w:spacing w:after="57"/>
      </w:pPr>
      <w:r w:rsidRPr="001F5DAF">
        <w:t>Estar conectad</w:t>
      </w:r>
      <w:r>
        <w:t>a</w:t>
      </w:r>
      <w:r w:rsidRPr="001F5DAF">
        <w:t xml:space="preserve"> a la red mediante </w:t>
      </w:r>
      <w:r>
        <w:t>un</w:t>
      </w:r>
      <w:r w:rsidRPr="001F5DAF">
        <w:t xml:space="preserve"> conector RJ-45 estándar.</w:t>
      </w:r>
    </w:p>
    <w:p w14:paraId="46DFC5BB" w14:textId="29BD6E43" w:rsidR="001F5DAF" w:rsidRPr="001F5DAF" w:rsidRDefault="001F5DAF" w:rsidP="001F5DAF">
      <w:pPr>
        <w:pStyle w:val="Prrafodelista"/>
        <w:numPr>
          <w:ilvl w:val="0"/>
          <w:numId w:val="34"/>
        </w:numPr>
        <w:spacing w:after="252"/>
      </w:pPr>
      <w:r w:rsidRPr="001F5DAF">
        <w:t>Tene</w:t>
      </w:r>
      <w:r>
        <w:t>r</w:t>
      </w:r>
      <w:r w:rsidRPr="001F5DAF">
        <w:t xml:space="preserve"> una ranura para tarjetas SD para la grabación de la conversación de audio y vídeo</w:t>
      </w:r>
      <w:r w:rsidR="00A13CFC">
        <w:t xml:space="preserve"> y la función de contestador</w:t>
      </w:r>
      <w:r w:rsidRPr="001F5DAF">
        <w:t>.</w:t>
      </w:r>
    </w:p>
    <w:p w14:paraId="60A41692" w14:textId="553DF17E" w:rsidR="00013A3D" w:rsidRPr="001F5DAF" w:rsidRDefault="00EF41DD" w:rsidP="00013A3D">
      <w:pPr>
        <w:rPr>
          <w:color w:val="FF0000"/>
        </w:rPr>
      </w:pPr>
      <w:r w:rsidRPr="001F5DAF">
        <w:rPr>
          <w:color w:val="FF0000"/>
        </w:rPr>
        <w:t xml:space="preserve"> </w:t>
      </w:r>
      <w:r w:rsidR="00013A3D" w:rsidRPr="001F5DAF">
        <w:rPr>
          <w:color w:val="FF0000"/>
        </w:rPr>
        <w:t>[</w:t>
      </w:r>
      <w:r w:rsidR="001F5DAF" w:rsidRPr="001F5DAF">
        <w:rPr>
          <w:color w:val="FF0000"/>
        </w:rPr>
        <w:t>ESTA PARTE ES PARA IDENTIFICACIÓN</w:t>
      </w:r>
      <w:r w:rsidR="00013A3D" w:rsidRPr="001F5DAF">
        <w:rPr>
          <w:color w:val="FF0000"/>
        </w:rPr>
        <w:t xml:space="preserve">. </w:t>
      </w:r>
      <w:r w:rsidR="001F5DAF">
        <w:rPr>
          <w:color w:val="FF0000"/>
        </w:rPr>
        <w:t>INCLUIR CUANDO SEA NECESARIO</w:t>
      </w:r>
      <w:r w:rsidR="00013A3D" w:rsidRPr="001F5DAF">
        <w:rPr>
          <w:color w:val="FF0000"/>
        </w:rPr>
        <w:t>]</w:t>
      </w:r>
    </w:p>
    <w:p w14:paraId="1202D8CD" w14:textId="2BA467A7" w:rsidR="00013A3D" w:rsidRPr="001F5DAF" w:rsidRDefault="006641A1" w:rsidP="003B0F3B">
      <w:r w:rsidRPr="001F5DAF">
        <w:t>REFERENC</w:t>
      </w:r>
      <w:r w:rsidR="001F5DAF" w:rsidRPr="001F5DAF">
        <w:t>IA</w:t>
      </w:r>
      <w:r w:rsidRPr="001F5DAF">
        <w:t xml:space="preserve">: </w:t>
      </w:r>
      <w:r w:rsidR="00A0760C" w:rsidRPr="001F5DAF">
        <w:t>9539</w:t>
      </w:r>
    </w:p>
    <w:p w14:paraId="1243EA52" w14:textId="76C4FEEE" w:rsidR="00013A3D" w:rsidRPr="001F5DAF" w:rsidRDefault="00013A3D" w:rsidP="003B0F3B">
      <w:r w:rsidRPr="001F5DAF">
        <w:t>DESIGNA</w:t>
      </w:r>
      <w:r w:rsidR="001F5DAF" w:rsidRPr="001F5DAF">
        <w:t>CIÓ</w:t>
      </w:r>
      <w:r w:rsidRPr="001F5DAF">
        <w:t xml:space="preserve">N: </w:t>
      </w:r>
      <w:r w:rsidR="001F5DAF" w:rsidRPr="001F5DAF">
        <w:t xml:space="preserve">CONSERJERÍA </w:t>
      </w:r>
      <w:r w:rsidR="00173615">
        <w:t xml:space="preserve">SOBREMESA </w:t>
      </w:r>
      <w:r w:rsidR="001F5DAF">
        <w:t>MEET</w:t>
      </w:r>
    </w:p>
    <w:p w14:paraId="348F268D" w14:textId="0682D154" w:rsidR="00F32BD7" w:rsidRPr="001F5DAF" w:rsidRDefault="00573AC9" w:rsidP="003B0F3B">
      <w:r w:rsidRPr="00371AFE">
        <w:rPr>
          <w:noProof/>
        </w:rPr>
        <w:drawing>
          <wp:anchor distT="0" distB="0" distL="114300" distR="114300" simplePos="0" relativeHeight="251670016" behindDoc="0" locked="0" layoutInCell="1" allowOverlap="1" wp14:anchorId="63A54A52" wp14:editId="57211E94">
            <wp:simplePos x="0" y="0"/>
            <wp:positionH relativeFrom="column">
              <wp:posOffset>0</wp:posOffset>
            </wp:positionH>
            <wp:positionV relativeFrom="paragraph">
              <wp:posOffset>351790</wp:posOffset>
            </wp:positionV>
            <wp:extent cx="2352675" cy="1460721"/>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352675" cy="1460721"/>
                    </a:xfrm>
                    <a:prstGeom prst="rect">
                      <a:avLst/>
                    </a:prstGeom>
                  </pic:spPr>
                </pic:pic>
              </a:graphicData>
            </a:graphic>
          </wp:anchor>
        </w:drawing>
      </w:r>
    </w:p>
    <w:p w14:paraId="07AAE433" w14:textId="299A86D5" w:rsidR="00B93173" w:rsidRPr="001F5DAF" w:rsidRDefault="00B93173" w:rsidP="003B0F3B">
      <w:pPr>
        <w:rPr>
          <w:rFonts w:asciiTheme="majorHAnsi" w:eastAsiaTheme="majorEastAsia" w:hAnsiTheme="majorHAnsi" w:cstheme="majorBidi"/>
          <w:caps/>
          <w:color w:val="577188" w:themeColor="accent1" w:themeShade="BF"/>
          <w:sz w:val="24"/>
          <w14:ligatures w14:val="standardContextual"/>
        </w:rPr>
      </w:pPr>
      <w:r w:rsidRPr="001F5DAF">
        <w:br w:type="page"/>
      </w:r>
    </w:p>
    <w:p w14:paraId="0A02FD64" w14:textId="22C2F076" w:rsidR="00E1599A" w:rsidRPr="001F5DAF" w:rsidRDefault="00E1599A" w:rsidP="00E1599A">
      <w:pPr>
        <w:pStyle w:val="Ttulo2"/>
      </w:pPr>
      <w:bookmarkStart w:id="48" w:name="_Toc40878169"/>
      <w:r w:rsidRPr="001F5DAF">
        <w:lastRenderedPageBreak/>
        <w:t>SOFTWARE</w:t>
      </w:r>
      <w:r w:rsidR="001F5DAF" w:rsidRPr="001F5DAF">
        <w:t xml:space="preserve"> DE GESTI</w:t>
      </w:r>
      <w:r w:rsidR="001F5DAF">
        <w:t>ÓN</w:t>
      </w:r>
      <w:bookmarkEnd w:id="48"/>
    </w:p>
    <w:p w14:paraId="4155DBEF" w14:textId="59A5EFA8" w:rsidR="00B96659" w:rsidRPr="001F5DAF" w:rsidRDefault="00B96659" w:rsidP="00B96659">
      <w:pPr>
        <w:pStyle w:val="Ttulo3"/>
        <w:rPr>
          <w:rStyle w:val="Textoennegrita"/>
        </w:rPr>
      </w:pPr>
      <w:r w:rsidRPr="001F5DAF">
        <w:rPr>
          <w:rStyle w:val="Textoennegrita"/>
        </w:rPr>
        <w:t>Descrip</w:t>
      </w:r>
      <w:r w:rsidR="001F5DAF" w:rsidRPr="001F5DAF">
        <w:rPr>
          <w:rStyle w:val="Textoennegrita"/>
        </w:rPr>
        <w:t>c</w:t>
      </w:r>
      <w:r w:rsidRPr="001F5DAF">
        <w:rPr>
          <w:rStyle w:val="Textoennegrita"/>
        </w:rPr>
        <w:t>i</w:t>
      </w:r>
      <w:r w:rsidR="001F5DAF">
        <w:rPr>
          <w:rStyle w:val="Textoennegrita"/>
        </w:rPr>
        <w:t>ó</w:t>
      </w:r>
      <w:r w:rsidRPr="001F5DAF">
        <w:rPr>
          <w:rStyle w:val="Textoennegrita"/>
        </w:rPr>
        <w:t>n</w:t>
      </w:r>
    </w:p>
    <w:p w14:paraId="15E347C1" w14:textId="620153BE" w:rsidR="00B96659" w:rsidRPr="001F5DAF" w:rsidRDefault="001F5DAF" w:rsidP="001F5DAF">
      <w:r>
        <w:t xml:space="preserve">El </w:t>
      </w:r>
      <w:r w:rsidR="00974409">
        <w:t>software de gestión (</w:t>
      </w:r>
      <w:r w:rsidRPr="001F5DAF">
        <w:t>S</w:t>
      </w:r>
      <w:r>
        <w:t>G</w:t>
      </w:r>
      <w:r w:rsidR="00974409">
        <w:t>)</w:t>
      </w:r>
      <w:r w:rsidRPr="001F5DAF">
        <w:t xml:space="preserve"> deberá proporcionar todas las funcionalidades requeridas por el administrador del sistema. Será un software dedicado con el fin de tener la opción de integrar otros sistemas de gestión de la propiedad como circuito cerrado de televisión o aplicaciones de administración.</w:t>
      </w:r>
    </w:p>
    <w:p w14:paraId="3A521F9A" w14:textId="0AEBA019" w:rsidR="00573AC9" w:rsidRPr="001F5DAF" w:rsidRDefault="00573AC9" w:rsidP="00573AC9">
      <w:pPr>
        <w:pStyle w:val="Ttulo3"/>
        <w:rPr>
          <w:rStyle w:val="Textoennegrita"/>
        </w:rPr>
      </w:pPr>
      <w:r w:rsidRPr="001F5DAF">
        <w:rPr>
          <w:rStyle w:val="Textoennegrita"/>
        </w:rPr>
        <w:t>Funcion</w:t>
      </w:r>
      <w:r w:rsidR="001F5DAF" w:rsidRPr="001F5DAF">
        <w:rPr>
          <w:rStyle w:val="Textoennegrita"/>
        </w:rPr>
        <w:t>e</w:t>
      </w:r>
      <w:r w:rsidRPr="001F5DAF">
        <w:rPr>
          <w:rStyle w:val="Textoennegrita"/>
        </w:rPr>
        <w:t>s</w:t>
      </w:r>
    </w:p>
    <w:p w14:paraId="4D40D785" w14:textId="20E7BA8B" w:rsidR="001F5DAF" w:rsidRPr="001F5DAF" w:rsidRDefault="001F5DAF" w:rsidP="001F5DAF">
      <w:r>
        <w:t xml:space="preserve">EL </w:t>
      </w:r>
      <w:r w:rsidRPr="001F5DAF">
        <w:t>S</w:t>
      </w:r>
      <w:r>
        <w:t>G</w:t>
      </w:r>
      <w:r w:rsidRPr="001F5DAF">
        <w:t xml:space="preserve"> deberá </w:t>
      </w:r>
      <w:r w:rsidR="00AC3117">
        <w:t>de</w:t>
      </w:r>
      <w:r w:rsidR="001E332A">
        <w:t xml:space="preserve"> </w:t>
      </w:r>
      <w:r w:rsidRPr="001F5DAF">
        <w:t>proporcionar las siguientes funciones:</w:t>
      </w:r>
    </w:p>
    <w:p w14:paraId="67387304" w14:textId="7CEEBEA8" w:rsidR="001F5DAF" w:rsidRPr="001F5DAF" w:rsidRDefault="001F5DAF" w:rsidP="001F5DAF">
      <w:pPr>
        <w:spacing w:after="187" w:line="259" w:lineRule="auto"/>
        <w:ind w:left="-5" w:hanging="10"/>
      </w:pPr>
      <w:r>
        <w:rPr>
          <w:u w:val="single" w:color="595959"/>
        </w:rPr>
        <w:t>M</w:t>
      </w:r>
      <w:r w:rsidRPr="001F5DAF">
        <w:rPr>
          <w:u w:val="single" w:color="595959"/>
        </w:rPr>
        <w:t>ensajes</w:t>
      </w:r>
    </w:p>
    <w:p w14:paraId="7BA15616" w14:textId="6E15987E" w:rsidR="001F5DAF" w:rsidRPr="001F5DAF" w:rsidRDefault="001F5DAF" w:rsidP="001F5DAF">
      <w:r>
        <w:t>El</w:t>
      </w:r>
      <w:r w:rsidRPr="001F5DAF">
        <w:t xml:space="preserve"> S</w:t>
      </w:r>
      <w:r>
        <w:t>G</w:t>
      </w:r>
      <w:r w:rsidRPr="001F5DAF">
        <w:t xml:space="preserve"> deberá ser capaz de enviar mensajes de texto a </w:t>
      </w:r>
      <w:r>
        <w:t xml:space="preserve">los </w:t>
      </w:r>
      <w:r w:rsidR="00C945D1">
        <w:t>TERMINALES</w:t>
      </w:r>
      <w:r w:rsidRPr="001F5DAF">
        <w:t xml:space="preserve">. </w:t>
      </w:r>
      <w:r>
        <w:t>El d</w:t>
      </w:r>
      <w:r w:rsidRPr="001F5DAF">
        <w:t>estino se selecciona</w:t>
      </w:r>
      <w:r>
        <w:t>rá</w:t>
      </w:r>
      <w:r w:rsidRPr="001F5DAF">
        <w:t xml:space="preserve"> de forma individual o por grupos.</w:t>
      </w:r>
    </w:p>
    <w:p w14:paraId="5C1087BF" w14:textId="12CC404E" w:rsidR="007F7E76" w:rsidRPr="001F5DAF" w:rsidRDefault="001F5DAF" w:rsidP="001F5DAF">
      <w:r>
        <w:t>S</w:t>
      </w:r>
      <w:r w:rsidRPr="001F5DAF">
        <w:t>e m</w:t>
      </w:r>
      <w:r>
        <w:t>ostrará</w:t>
      </w:r>
      <w:r w:rsidRPr="001F5DAF">
        <w:t xml:space="preserve"> una lista de errores con todos los receptores que no han recibido el mensaje.</w:t>
      </w:r>
    </w:p>
    <w:p w14:paraId="34752646" w14:textId="77777777" w:rsidR="001F5DAF" w:rsidRPr="001F5DAF" w:rsidRDefault="001F5DAF" w:rsidP="001F5DAF">
      <w:pPr>
        <w:spacing w:after="187" w:line="259" w:lineRule="auto"/>
        <w:ind w:left="-5" w:hanging="10"/>
      </w:pPr>
      <w:r w:rsidRPr="001F5DAF">
        <w:rPr>
          <w:u w:val="single" w:color="595959"/>
        </w:rPr>
        <w:t>Receptora de alarmas</w:t>
      </w:r>
    </w:p>
    <w:p w14:paraId="0D4A123E" w14:textId="5899CF2B" w:rsidR="001F5DAF" w:rsidRPr="001F5DAF" w:rsidRDefault="001F5DAF" w:rsidP="001F5DAF">
      <w:pPr>
        <w:spacing w:after="252"/>
      </w:pPr>
      <w:r>
        <w:t xml:space="preserve">El </w:t>
      </w:r>
      <w:r w:rsidRPr="001F5DAF">
        <w:t>S</w:t>
      </w:r>
      <w:r>
        <w:t>G</w:t>
      </w:r>
      <w:r w:rsidRPr="001F5DAF">
        <w:t xml:space="preserve"> deberá recibir alarmas de:</w:t>
      </w:r>
    </w:p>
    <w:p w14:paraId="6DAA7A96" w14:textId="2C3D1002" w:rsidR="001F5DAF" w:rsidRPr="001F5DAF" w:rsidRDefault="001F5DAF" w:rsidP="001F5DAF">
      <w:pPr>
        <w:ind w:left="375"/>
      </w:pPr>
      <w:r>
        <w:rPr>
          <w:rFonts w:ascii="Calibri" w:eastAsia="Calibri" w:hAnsi="Calibri" w:cs="Calibri"/>
          <w:noProof/>
          <w:color w:val="000000"/>
          <w:sz w:val="22"/>
        </w:rPr>
        <mc:AlternateContent>
          <mc:Choice Requires="wpg">
            <w:drawing>
              <wp:anchor distT="0" distB="0" distL="114300" distR="114300" simplePos="0" relativeHeight="251674112" behindDoc="0" locked="0" layoutInCell="1" allowOverlap="1" wp14:anchorId="0F8F5B10" wp14:editId="09A51E54">
                <wp:simplePos x="0" y="0"/>
                <wp:positionH relativeFrom="column">
                  <wp:posOffset>238277</wp:posOffset>
                </wp:positionH>
                <wp:positionV relativeFrom="paragraph">
                  <wp:posOffset>57864</wp:posOffset>
                </wp:positionV>
                <wp:extent cx="38124" cy="314525"/>
                <wp:effectExtent l="0" t="0" r="0" b="0"/>
                <wp:wrapSquare wrapText="bothSides"/>
                <wp:docPr id="35423" name="Group 35423"/>
                <wp:cNvGraphicFramePr/>
                <a:graphic xmlns:a="http://schemas.openxmlformats.org/drawingml/2006/main">
                  <a:graphicData uri="http://schemas.microsoft.com/office/word/2010/wordprocessingGroup">
                    <wpg:wgp>
                      <wpg:cNvGrpSpPr/>
                      <wpg:grpSpPr>
                        <a:xfrm>
                          <a:off x="0" y="0"/>
                          <a:ext cx="38124" cy="314525"/>
                          <a:chOff x="0" y="0"/>
                          <a:chExt cx="38124" cy="314525"/>
                        </a:xfrm>
                      </wpg:grpSpPr>
                      <wps:wsp>
                        <wps:cNvPr id="2630" name="Shape 2630"/>
                        <wps:cNvSpPr/>
                        <wps:spPr>
                          <a:xfrm>
                            <a:off x="0" y="0"/>
                            <a:ext cx="38124" cy="38124"/>
                          </a:xfrm>
                          <a:custGeom>
                            <a:avLst/>
                            <a:gdLst/>
                            <a:ahLst/>
                            <a:cxnLst/>
                            <a:rect l="0" t="0" r="0" b="0"/>
                            <a:pathLst>
                              <a:path w="38124" h="38124">
                                <a:moveTo>
                                  <a:pt x="19062" y="0"/>
                                </a:moveTo>
                                <a:cubicBezTo>
                                  <a:pt x="31770" y="0"/>
                                  <a:pt x="38124" y="6366"/>
                                  <a:pt x="38124" y="19062"/>
                                </a:cubicBezTo>
                                <a:cubicBezTo>
                                  <a:pt x="38124" y="31758"/>
                                  <a:pt x="31770" y="38124"/>
                                  <a:pt x="19062" y="38124"/>
                                </a:cubicBezTo>
                                <a:cubicBezTo>
                                  <a:pt x="6354" y="38124"/>
                                  <a:pt x="0" y="31758"/>
                                  <a:pt x="0" y="19062"/>
                                </a:cubicBezTo>
                                <a:cubicBezTo>
                                  <a:pt x="0" y="6366"/>
                                  <a:pt x="6354" y="0"/>
                                  <a:pt x="19062" y="0"/>
                                </a:cubicBezTo>
                                <a:close/>
                              </a:path>
                            </a:pathLst>
                          </a:custGeom>
                          <a:ln w="0" cap="flat">
                            <a:miter lim="100000"/>
                          </a:ln>
                        </wps:spPr>
                        <wps:style>
                          <a:lnRef idx="0">
                            <a:srgbClr val="000000">
                              <a:alpha val="0"/>
                            </a:srgbClr>
                          </a:lnRef>
                          <a:fillRef idx="1">
                            <a:srgbClr val="595959"/>
                          </a:fillRef>
                          <a:effectRef idx="0">
                            <a:scrgbClr r="0" g="0" b="0"/>
                          </a:effectRef>
                          <a:fontRef idx="none"/>
                        </wps:style>
                        <wps:bodyPr/>
                      </wps:wsp>
                      <wps:wsp>
                        <wps:cNvPr id="2632" name="Shape 2632"/>
                        <wps:cNvSpPr/>
                        <wps:spPr>
                          <a:xfrm>
                            <a:off x="0" y="276401"/>
                            <a:ext cx="38124" cy="38124"/>
                          </a:xfrm>
                          <a:custGeom>
                            <a:avLst/>
                            <a:gdLst/>
                            <a:ahLst/>
                            <a:cxnLst/>
                            <a:rect l="0" t="0" r="0" b="0"/>
                            <a:pathLst>
                              <a:path w="38124" h="38124">
                                <a:moveTo>
                                  <a:pt x="19062" y="0"/>
                                </a:moveTo>
                                <a:cubicBezTo>
                                  <a:pt x="31770" y="0"/>
                                  <a:pt x="38124" y="6366"/>
                                  <a:pt x="38124" y="19062"/>
                                </a:cubicBezTo>
                                <a:cubicBezTo>
                                  <a:pt x="38124" y="31758"/>
                                  <a:pt x="31770" y="38124"/>
                                  <a:pt x="19062" y="38124"/>
                                </a:cubicBezTo>
                                <a:cubicBezTo>
                                  <a:pt x="6354" y="38124"/>
                                  <a:pt x="0" y="31758"/>
                                  <a:pt x="0" y="19062"/>
                                </a:cubicBezTo>
                                <a:cubicBezTo>
                                  <a:pt x="0" y="6366"/>
                                  <a:pt x="6354" y="0"/>
                                  <a:pt x="19062" y="0"/>
                                </a:cubicBezTo>
                                <a:close/>
                              </a:path>
                            </a:pathLst>
                          </a:custGeom>
                          <a:ln w="0" cap="flat">
                            <a:miter lim="100000"/>
                          </a:ln>
                        </wps:spPr>
                        <wps:style>
                          <a:lnRef idx="0">
                            <a:srgbClr val="000000">
                              <a:alpha val="0"/>
                            </a:srgbClr>
                          </a:lnRef>
                          <a:fillRef idx="1">
                            <a:srgbClr val="595959"/>
                          </a:fillRef>
                          <a:effectRef idx="0">
                            <a:scrgbClr r="0" g="0" b="0"/>
                          </a:effectRef>
                          <a:fontRef idx="none"/>
                        </wps:style>
                        <wps:bodyPr/>
                      </wps:wsp>
                    </wpg:wgp>
                  </a:graphicData>
                </a:graphic>
              </wp:anchor>
            </w:drawing>
          </mc:Choice>
          <mc:Fallback>
            <w:pict>
              <v:group w14:anchorId="71AAE020" id="Group 35423" o:spid="_x0000_s1026" style="position:absolute;margin-left:18.75pt;margin-top:4.55pt;width:3pt;height:24.75pt;z-index:251674112" coordsize="38124,3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">
                <v:shape id="Shape 2630" o:spid="_x0000_s1027" style="position:absolute;width:38124;height:38124;visibility:visible;mso-wrap-style:square;v-text-anchor:top" coordsize="38124,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" path="m19062,c31770,,38124,6366,38124,19062v,12696,-6354,19062,-19062,19062c6354,38124,,31758,,19062,,6366,6354,,19062,xe" fillcolor="#595959" stroked="f" strokeweight="0">
                  <v:stroke miterlimit="1" joinstyle="miter"/>
                  <v:path arrowok="t" textboxrect="0,0,38124,38124"/>
                </v:shape>
                <v:shape id="Shape 2632" o:spid="_x0000_s1028" style="position:absolute;top:276401;width:38124;height:38124;visibility:visible;mso-wrap-style:square;v-text-anchor:top" coordsize="38124,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" path="m19062,c31770,,38124,6366,38124,19062v,12696,-6354,19062,-19062,19062c6354,38124,,31758,,19062,,6366,6354,,19062,xe" fillcolor="#595959" stroked="f" strokeweight="0">
                  <v:stroke miterlimit="1" joinstyle="miter"/>
                  <v:path arrowok="t" textboxrect="0,0,38124,38124"/>
                </v:shape>
                <w10:wrap type="square"/>
              </v:group>
            </w:pict>
          </mc:Fallback>
        </mc:AlternateContent>
      </w:r>
      <w:r w:rsidR="00C945D1">
        <w:t>PLACA</w:t>
      </w:r>
      <w:r w:rsidRPr="001F5DAF">
        <w:t>: Sabotaje</w:t>
      </w:r>
      <w:r w:rsidR="00CC0A8E">
        <w:t>,</w:t>
      </w:r>
      <w:r w:rsidR="001E332A">
        <w:t xml:space="preserve"> </w:t>
      </w:r>
      <w:r w:rsidRPr="001F5DAF">
        <w:t xml:space="preserve">puerta </w:t>
      </w:r>
      <w:r w:rsidR="001E332A">
        <w:t xml:space="preserve">dejada </w:t>
      </w:r>
      <w:r w:rsidRPr="001F5DAF">
        <w:t>abierta</w:t>
      </w:r>
      <w:r w:rsidR="00EE087B">
        <w:t xml:space="preserve"> o forzada</w:t>
      </w:r>
      <w:r w:rsidRPr="001F5DAF">
        <w:t>.</w:t>
      </w:r>
    </w:p>
    <w:p w14:paraId="402DB0D2" w14:textId="78B1405E" w:rsidR="001F5DAF" w:rsidRPr="001F5DAF" w:rsidRDefault="00C945D1" w:rsidP="001F5DAF">
      <w:pPr>
        <w:spacing w:after="252"/>
        <w:ind w:left="375"/>
      </w:pPr>
      <w:r>
        <w:t>TERMINAL</w:t>
      </w:r>
      <w:r w:rsidR="001F5DAF" w:rsidRPr="001F5DAF">
        <w:t>: alarma de zona, llamada de pánico</w:t>
      </w:r>
      <w:r w:rsidR="00CC0A8E">
        <w:t>, tamper</w:t>
      </w:r>
      <w:r w:rsidR="001F5DAF" w:rsidRPr="001F5DAF">
        <w:t xml:space="preserve"> y alarma </w:t>
      </w:r>
      <w:r w:rsidR="001F5DAF">
        <w:t>intimidación</w:t>
      </w:r>
      <w:r w:rsidR="001F5DAF" w:rsidRPr="001F5DAF">
        <w:t>.</w:t>
      </w:r>
    </w:p>
    <w:p w14:paraId="33E54A85" w14:textId="1ADE0841" w:rsidR="001F5DAF" w:rsidRPr="001F5DAF" w:rsidRDefault="003F597C" w:rsidP="001F5DAF">
      <w:r>
        <w:t>Se mostrará un</w:t>
      </w:r>
      <w:r w:rsidR="001F5DAF" w:rsidRPr="001F5DAF">
        <w:t xml:space="preserve"> registro automático con todos los detalles de la alarma y </w:t>
      </w:r>
      <w:r>
        <w:t xml:space="preserve">un </w:t>
      </w:r>
      <w:r w:rsidR="001F5DAF" w:rsidRPr="001F5DAF">
        <w:t xml:space="preserve">sonido </w:t>
      </w:r>
      <w:r>
        <w:t xml:space="preserve">de </w:t>
      </w:r>
      <w:r w:rsidR="001F5DAF" w:rsidRPr="001F5DAF">
        <w:t>alarma</w:t>
      </w:r>
      <w:r w:rsidR="001E332A">
        <w:t xml:space="preserve"> que cesará cuando se confirme la recepción</w:t>
      </w:r>
      <w:r w:rsidR="001F5DAF" w:rsidRPr="001F5DAF">
        <w:t>.</w:t>
      </w:r>
    </w:p>
    <w:p w14:paraId="7E68AF2C" w14:textId="77777777" w:rsidR="001F5DAF" w:rsidRPr="001F5DAF" w:rsidRDefault="001F5DAF" w:rsidP="001F5DAF">
      <w:pPr>
        <w:spacing w:after="259" w:line="259" w:lineRule="auto"/>
        <w:ind w:left="-5" w:hanging="10"/>
      </w:pPr>
      <w:r w:rsidRPr="001F5DAF">
        <w:rPr>
          <w:u w:val="single" w:color="595959"/>
        </w:rPr>
        <w:t>Eventos</w:t>
      </w:r>
    </w:p>
    <w:p w14:paraId="1115298B" w14:textId="7562E0E4" w:rsidR="001F5DAF" w:rsidRPr="001F5DAF" w:rsidRDefault="003F597C" w:rsidP="003F597C">
      <w:r>
        <w:t>El</w:t>
      </w:r>
      <w:r w:rsidR="001F5DAF" w:rsidRPr="001F5DAF">
        <w:t xml:space="preserve"> S</w:t>
      </w:r>
      <w:r>
        <w:t>G</w:t>
      </w:r>
      <w:r w:rsidR="001F5DAF" w:rsidRPr="001F5DAF">
        <w:t xml:space="preserve"> deberá registrar toda la actividad de los dispositivos de la instalación</w:t>
      </w:r>
      <w:r>
        <w:t xml:space="preserve"> con</w:t>
      </w:r>
      <w:r w:rsidR="001F5DAF" w:rsidRPr="001F5DAF">
        <w:t xml:space="preserve"> fecha</w:t>
      </w:r>
      <w:r>
        <w:t>,</w:t>
      </w:r>
      <w:r w:rsidR="001F5DAF" w:rsidRPr="001F5DAF">
        <w:t xml:space="preserve"> hora y todos los detalles que interven</w:t>
      </w:r>
      <w:r>
        <w:t>gan</w:t>
      </w:r>
      <w:r w:rsidR="001F5DAF" w:rsidRPr="001F5DAF">
        <w:t>:</w:t>
      </w:r>
    </w:p>
    <w:p w14:paraId="73E76507" w14:textId="20CCC026" w:rsidR="001F5DAF" w:rsidRPr="003F597C" w:rsidRDefault="003F597C" w:rsidP="003F597C">
      <w:pPr>
        <w:pStyle w:val="Prrafodelista"/>
        <w:numPr>
          <w:ilvl w:val="0"/>
          <w:numId w:val="34"/>
        </w:numPr>
      </w:pPr>
      <w:r>
        <w:t>L</w:t>
      </w:r>
      <w:r w:rsidR="001F5DAF" w:rsidRPr="003F597C">
        <w:t>lamadas</w:t>
      </w:r>
    </w:p>
    <w:p w14:paraId="4E7BA927" w14:textId="77777777" w:rsidR="003F597C" w:rsidRDefault="001F5DAF" w:rsidP="00974409">
      <w:pPr>
        <w:pStyle w:val="Prrafodelista"/>
        <w:numPr>
          <w:ilvl w:val="0"/>
          <w:numId w:val="34"/>
        </w:numPr>
      </w:pPr>
      <w:r w:rsidRPr="003F597C">
        <w:t>Alarmas: Cambio de estado, dispar</w:t>
      </w:r>
      <w:r w:rsidR="003F597C">
        <w:t>o</w:t>
      </w:r>
      <w:r w:rsidRPr="003F597C">
        <w:t xml:space="preserve">s, desconexiones, </w:t>
      </w:r>
      <w:r w:rsidR="003F597C">
        <w:t>intimidación.</w:t>
      </w:r>
    </w:p>
    <w:p w14:paraId="0F1BABD7" w14:textId="40CBB6B2" w:rsidR="001F5DAF" w:rsidRDefault="001F5DAF" w:rsidP="00974409">
      <w:pPr>
        <w:pStyle w:val="Prrafodelista"/>
        <w:numPr>
          <w:ilvl w:val="0"/>
          <w:numId w:val="34"/>
        </w:numPr>
      </w:pPr>
      <w:r w:rsidRPr="003F597C">
        <w:t xml:space="preserve">Apertura de la puerta: desde </w:t>
      </w:r>
      <w:r w:rsidR="00C945D1">
        <w:t>TERMINAL</w:t>
      </w:r>
      <w:r w:rsidRPr="003F597C">
        <w:t xml:space="preserve">, </w:t>
      </w:r>
      <w:r w:rsidR="00C945D1">
        <w:t>CONSERJERÍA</w:t>
      </w:r>
      <w:r w:rsidRPr="003F597C">
        <w:t>, tarjeta de proximidad.</w:t>
      </w:r>
    </w:p>
    <w:p w14:paraId="622C93A4" w14:textId="2DBE0363" w:rsidR="007F7E76" w:rsidRPr="003F597C" w:rsidRDefault="007F7E76" w:rsidP="00974409">
      <w:pPr>
        <w:pStyle w:val="Prrafodelista"/>
        <w:numPr>
          <w:ilvl w:val="0"/>
          <w:numId w:val="34"/>
        </w:numPr>
      </w:pPr>
      <w:r>
        <w:t>Mensajes de texto enviados.</w:t>
      </w:r>
    </w:p>
    <w:p w14:paraId="339C18F8" w14:textId="0A5FEF5A" w:rsidR="001F5DAF" w:rsidRPr="003F597C" w:rsidRDefault="001F5DAF" w:rsidP="00D05A77">
      <w:r w:rsidRPr="003F597C">
        <w:t>El acceso a esta información deberá ser protegido y disponible sólo para el administrador.</w:t>
      </w:r>
    </w:p>
    <w:p w14:paraId="0676AEF9" w14:textId="006C7E99" w:rsidR="001F5DAF" w:rsidRPr="003F597C" w:rsidRDefault="003F597C" w:rsidP="00D05A77">
      <w:r>
        <w:t>Los e</w:t>
      </w:r>
      <w:r w:rsidR="001F5DAF" w:rsidRPr="003F597C">
        <w:t xml:space="preserve">ventos </w:t>
      </w:r>
      <w:r>
        <w:t xml:space="preserve">estarán </w:t>
      </w:r>
      <w:r w:rsidR="001F5DAF" w:rsidRPr="003F597C">
        <w:t>filtrados por fecha</w:t>
      </w:r>
      <w:r w:rsidR="007F7E76">
        <w:t xml:space="preserve"> y dispositivo</w:t>
      </w:r>
      <w:r w:rsidR="001F5DAF" w:rsidRPr="003F597C">
        <w:t xml:space="preserve"> con el fin de facilitar la búsqueda de la información.</w:t>
      </w:r>
    </w:p>
    <w:p w14:paraId="122347DF" w14:textId="4B2C305D" w:rsidR="001F5DAF" w:rsidRPr="003F597C" w:rsidRDefault="003F597C" w:rsidP="00D05A77">
      <w:pPr>
        <w:spacing w:after="252"/>
      </w:pPr>
      <w:r>
        <w:t>Los e</w:t>
      </w:r>
      <w:r w:rsidR="001F5DAF" w:rsidRPr="003F597C">
        <w:t>ventos se</w:t>
      </w:r>
      <w:r>
        <w:t xml:space="preserve"> podrán</w:t>
      </w:r>
      <w:r w:rsidR="001F5DAF" w:rsidRPr="003F597C">
        <w:t xml:space="preserve"> opcionalmente exportar a un archivo Excel.</w:t>
      </w:r>
    </w:p>
    <w:p w14:paraId="7068A997" w14:textId="77777777" w:rsidR="001E332A" w:rsidRDefault="001E332A" w:rsidP="001F5DAF">
      <w:pPr>
        <w:spacing w:after="187" w:line="259" w:lineRule="auto"/>
        <w:ind w:left="-5" w:hanging="10"/>
        <w:rPr>
          <w:u w:val="single" w:color="595959"/>
        </w:rPr>
      </w:pPr>
      <w:r>
        <w:rPr>
          <w:u w:val="single" w:color="595959"/>
        </w:rPr>
        <w:t>Detección de desconexión de dispositivos</w:t>
      </w:r>
    </w:p>
    <w:p w14:paraId="5DA1CD29" w14:textId="02CF69EF" w:rsidR="001E332A" w:rsidRPr="00CC0A8E" w:rsidRDefault="001E332A" w:rsidP="001F5DAF">
      <w:pPr>
        <w:spacing w:after="187" w:line="259" w:lineRule="auto"/>
        <w:ind w:left="-5" w:hanging="10"/>
        <w:rPr>
          <w:u w:color="595959"/>
        </w:rPr>
      </w:pPr>
      <w:r w:rsidRPr="00CC0A8E">
        <w:rPr>
          <w:u w:color="595959"/>
        </w:rPr>
        <w:t xml:space="preserve">El SG deberá mostrar en pantalla </w:t>
      </w:r>
      <w:r w:rsidR="007F7E76" w:rsidRPr="00CC0A8E">
        <w:rPr>
          <w:u w:color="595959"/>
        </w:rPr>
        <w:t xml:space="preserve">automáticamente </w:t>
      </w:r>
      <w:r w:rsidRPr="00CC0A8E">
        <w:rPr>
          <w:u w:color="595959"/>
        </w:rPr>
        <w:t>si hay dispositivos de la instalación (PLACAS, TERMINALES, CONSERJERÍAS) que han perdido su conexión a la red de comunicación ethernet.</w:t>
      </w:r>
      <w:r w:rsidR="007F7E76" w:rsidRPr="00CC0A8E">
        <w:rPr>
          <w:u w:color="595959"/>
        </w:rPr>
        <w:t xml:space="preserve"> Adicionalmente podrá hacer una búsqueda bajo demanda de los dispositivos desconectados o conectados.</w:t>
      </w:r>
    </w:p>
    <w:p w14:paraId="6E88FF70" w14:textId="7A3EFDF6" w:rsidR="001F5DAF" w:rsidRPr="003F597C" w:rsidRDefault="001F5DAF" w:rsidP="001F5DAF">
      <w:pPr>
        <w:spacing w:after="187" w:line="259" w:lineRule="auto"/>
        <w:ind w:left="-5" w:hanging="10"/>
      </w:pPr>
      <w:r w:rsidRPr="003F597C">
        <w:rPr>
          <w:u w:val="single" w:color="595959"/>
        </w:rPr>
        <w:t>Administración</w:t>
      </w:r>
    </w:p>
    <w:p w14:paraId="520CC7E7" w14:textId="2CC303BA" w:rsidR="00B96659" w:rsidRPr="001F5DAF" w:rsidRDefault="003F597C" w:rsidP="00974409">
      <w:r>
        <w:lastRenderedPageBreak/>
        <w:t>El ad</w:t>
      </w:r>
      <w:r w:rsidR="001F5DAF" w:rsidRPr="001F5DAF">
        <w:t xml:space="preserve">ministrador </w:t>
      </w:r>
      <w:r w:rsidR="001E332A">
        <w:t>deberá poder</w:t>
      </w:r>
      <w:r w:rsidR="001F5DAF" w:rsidRPr="001F5DAF">
        <w:t xml:space="preserve"> crear y mantener la lista de los residentes con la información de credenciales de control de acceso</w:t>
      </w:r>
      <w:r w:rsidR="00EE087B">
        <w:t xml:space="preserve"> (código de las tarjetas de proximidad, fotografías de las caras de los usuarios para el reconocimiento facial, códigos de teclado)</w:t>
      </w:r>
      <w:r w:rsidR="001F5DAF" w:rsidRPr="001F5DAF">
        <w:t xml:space="preserve"> y permisos. Esta información se actualizará en toda</w:t>
      </w:r>
      <w:r>
        <w:t>s</w:t>
      </w:r>
      <w:r w:rsidR="001F5DAF" w:rsidRPr="001F5DAF">
        <w:t xml:space="preserve"> la</w:t>
      </w:r>
      <w:r>
        <w:t>s</w:t>
      </w:r>
      <w:r w:rsidR="001F5DAF" w:rsidRPr="001F5DAF">
        <w:t xml:space="preserve"> </w:t>
      </w:r>
      <w:r w:rsidR="00C945D1">
        <w:t>PLACA</w:t>
      </w:r>
      <w:r w:rsidR="001F5DAF" w:rsidRPr="001F5DAF">
        <w:t xml:space="preserve"> relacionada</w:t>
      </w:r>
      <w:r>
        <w:t>s</w:t>
      </w:r>
      <w:r w:rsidR="001F5DAF" w:rsidRPr="001F5DAF">
        <w:t>.</w:t>
      </w:r>
    </w:p>
    <w:p w14:paraId="573B72AE" w14:textId="664E2390" w:rsidR="00573AC9" w:rsidRPr="003F597C" w:rsidRDefault="00573AC9" w:rsidP="00573AC9">
      <w:pPr>
        <w:pStyle w:val="Ttulo3"/>
        <w:rPr>
          <w:rStyle w:val="Textoennegrita"/>
        </w:rPr>
      </w:pPr>
      <w:r w:rsidRPr="003F597C">
        <w:rPr>
          <w:rStyle w:val="Textoennegrita"/>
        </w:rPr>
        <w:t>Caracter</w:t>
      </w:r>
      <w:r w:rsidR="003F597C" w:rsidRPr="003F597C">
        <w:rPr>
          <w:rStyle w:val="Textoennegrita"/>
        </w:rPr>
        <w:t>í</w:t>
      </w:r>
      <w:r w:rsidRPr="003F597C">
        <w:rPr>
          <w:rStyle w:val="Textoennegrita"/>
        </w:rPr>
        <w:t>stic</w:t>
      </w:r>
      <w:r w:rsidR="003F597C" w:rsidRPr="003F597C">
        <w:rPr>
          <w:rStyle w:val="Textoennegrita"/>
        </w:rPr>
        <w:t>a</w:t>
      </w:r>
      <w:r w:rsidRPr="003F597C">
        <w:rPr>
          <w:rStyle w:val="Textoennegrita"/>
        </w:rPr>
        <w:t>s</w:t>
      </w:r>
    </w:p>
    <w:p w14:paraId="1EAB5E8C" w14:textId="5B265C9A" w:rsidR="00573AC9" w:rsidRPr="003F597C" w:rsidRDefault="00573AC9" w:rsidP="00573AC9">
      <w:pPr>
        <w:rPr>
          <w:u w:val="single"/>
        </w:rPr>
      </w:pPr>
      <w:r w:rsidRPr="003F597C">
        <w:rPr>
          <w:u w:val="single"/>
        </w:rPr>
        <w:t>Opera</w:t>
      </w:r>
      <w:r w:rsidR="003F597C" w:rsidRPr="003F597C">
        <w:rPr>
          <w:u w:val="single"/>
        </w:rPr>
        <w:t>tiva</w:t>
      </w:r>
    </w:p>
    <w:p w14:paraId="36A664B5" w14:textId="7470D0B4" w:rsidR="003F597C" w:rsidRPr="003F597C" w:rsidRDefault="003F597C" w:rsidP="003F597C">
      <w:r>
        <w:t>El</w:t>
      </w:r>
      <w:r w:rsidRPr="003F597C">
        <w:t xml:space="preserve"> S</w:t>
      </w:r>
      <w:r>
        <w:t>G</w:t>
      </w:r>
      <w:r w:rsidRPr="003F597C">
        <w:t xml:space="preserve"> deberá:</w:t>
      </w:r>
    </w:p>
    <w:p w14:paraId="28723611" w14:textId="150FA45D" w:rsidR="003F597C" w:rsidRPr="003F597C" w:rsidRDefault="003F597C" w:rsidP="003F597C">
      <w:pPr>
        <w:pStyle w:val="Prrafodelista"/>
        <w:numPr>
          <w:ilvl w:val="0"/>
          <w:numId w:val="34"/>
        </w:numPr>
      </w:pPr>
      <w:r w:rsidRPr="003F597C">
        <w:t xml:space="preserve">Ser compatible con </w:t>
      </w:r>
      <w:r>
        <w:t xml:space="preserve">sistema operativo </w:t>
      </w:r>
      <w:r w:rsidRPr="003F597C">
        <w:t xml:space="preserve">Windows 7, 8 y 10; </w:t>
      </w:r>
      <w:r>
        <w:t xml:space="preserve">de </w:t>
      </w:r>
      <w:r w:rsidRPr="003F597C">
        <w:t>32 y 64 bits.</w:t>
      </w:r>
    </w:p>
    <w:p w14:paraId="4090FA80" w14:textId="3F224DC3" w:rsidR="003F597C" w:rsidRPr="003F597C" w:rsidRDefault="003F597C" w:rsidP="003F597C">
      <w:pPr>
        <w:pStyle w:val="Prrafodelista"/>
        <w:numPr>
          <w:ilvl w:val="0"/>
          <w:numId w:val="34"/>
        </w:numPr>
      </w:pPr>
      <w:r w:rsidRPr="003F597C">
        <w:t xml:space="preserve">Requerir </w:t>
      </w:r>
      <w:r>
        <w:t xml:space="preserve">no </w:t>
      </w:r>
      <w:r w:rsidRPr="003F597C">
        <w:t>más de 1 GB de memoria RAM.</w:t>
      </w:r>
    </w:p>
    <w:p w14:paraId="14E6CF8D" w14:textId="742D9108" w:rsidR="003F597C" w:rsidRPr="003F597C" w:rsidRDefault="003F597C" w:rsidP="003F597C">
      <w:pPr>
        <w:pStyle w:val="Prrafodelista"/>
        <w:numPr>
          <w:ilvl w:val="0"/>
          <w:numId w:val="34"/>
        </w:numPr>
      </w:pPr>
      <w:r w:rsidRPr="003F597C">
        <w:t xml:space="preserve">Utilizar una base de datos </w:t>
      </w:r>
      <w:r>
        <w:t>embebida</w:t>
      </w:r>
      <w:r w:rsidRPr="003F597C">
        <w:t xml:space="preserve"> para evitar conflictos con otras bases de datos que se ejecutan en el mismo PC.</w:t>
      </w:r>
    </w:p>
    <w:p w14:paraId="75B51FE6" w14:textId="2B1060AB" w:rsidR="003F597C" w:rsidRPr="003F597C" w:rsidRDefault="003F597C" w:rsidP="003F597C">
      <w:pPr>
        <w:pStyle w:val="Prrafodelista"/>
        <w:numPr>
          <w:ilvl w:val="0"/>
          <w:numId w:val="34"/>
        </w:numPr>
      </w:pPr>
      <w:r w:rsidRPr="003F597C">
        <w:t>Incluir un servidor NTP para actualizar la fecha y la hora en todos los dispositivos.</w:t>
      </w:r>
    </w:p>
    <w:p w14:paraId="4095A5ED" w14:textId="19B5DB33" w:rsidR="003F597C" w:rsidRPr="003F597C" w:rsidRDefault="003F597C" w:rsidP="003F597C">
      <w:pPr>
        <w:pStyle w:val="Prrafodelista"/>
        <w:numPr>
          <w:ilvl w:val="0"/>
          <w:numId w:val="34"/>
        </w:numPr>
      </w:pPr>
      <w:r w:rsidRPr="003F597C">
        <w:t xml:space="preserve">Registrar todos los eventos generados en la instalación para </w:t>
      </w:r>
      <w:r>
        <w:t xml:space="preserve">poderlos visualizar instantáneamente </w:t>
      </w:r>
      <w:r w:rsidR="00173615">
        <w:t xml:space="preserve">o generar </w:t>
      </w:r>
      <w:r w:rsidRPr="003F597C">
        <w:t>informe</w:t>
      </w:r>
      <w:r w:rsidR="00173615">
        <w:t>s a</w:t>
      </w:r>
      <w:r w:rsidRPr="003F597C">
        <w:t xml:space="preserve"> posterior</w:t>
      </w:r>
      <w:r w:rsidR="00173615">
        <w:t>i</w:t>
      </w:r>
      <w:r w:rsidRPr="003F597C">
        <w:t>.</w:t>
      </w:r>
    </w:p>
    <w:p w14:paraId="480B5A2D" w14:textId="07F82454" w:rsidR="003F597C" w:rsidRPr="00173615" w:rsidRDefault="00173615" w:rsidP="00173615">
      <w:pPr>
        <w:pStyle w:val="Prrafodelista"/>
        <w:numPr>
          <w:ilvl w:val="0"/>
          <w:numId w:val="34"/>
        </w:numPr>
        <w:spacing w:after="237"/>
      </w:pPr>
      <w:r>
        <w:t>Ser ac</w:t>
      </w:r>
      <w:r w:rsidR="003F597C" w:rsidRPr="00173615">
        <w:t>tualizable en cualquier etapa posterior.</w:t>
      </w:r>
    </w:p>
    <w:p w14:paraId="768F4B75" w14:textId="77777777" w:rsidR="003F597C" w:rsidRPr="003F597C" w:rsidRDefault="003F597C" w:rsidP="003F597C">
      <w:pPr>
        <w:spacing w:after="187" w:line="259" w:lineRule="auto"/>
        <w:ind w:left="-5" w:hanging="10"/>
      </w:pPr>
      <w:r w:rsidRPr="003F597C">
        <w:rPr>
          <w:u w:val="single" w:color="595959"/>
        </w:rPr>
        <w:t>Interfaces</w:t>
      </w:r>
    </w:p>
    <w:p w14:paraId="724EC2E8" w14:textId="43FF254A" w:rsidR="003F597C" w:rsidRPr="003F597C" w:rsidRDefault="00173615" w:rsidP="003F597C">
      <w:pPr>
        <w:spacing w:after="252"/>
      </w:pPr>
      <w:r>
        <w:t xml:space="preserve">El </w:t>
      </w:r>
      <w:r w:rsidR="003F597C" w:rsidRPr="003F597C">
        <w:t>S</w:t>
      </w:r>
      <w:r>
        <w:t>G</w:t>
      </w:r>
      <w:r w:rsidR="003F597C" w:rsidRPr="003F597C">
        <w:t xml:space="preserve"> se instala</w:t>
      </w:r>
      <w:r>
        <w:t>rá</w:t>
      </w:r>
      <w:r w:rsidR="003F597C" w:rsidRPr="003F597C">
        <w:t xml:space="preserve"> en un PC con las siguientes interfaces:</w:t>
      </w:r>
    </w:p>
    <w:p w14:paraId="5B78D6FF" w14:textId="77777777" w:rsidR="00173615" w:rsidRDefault="00173615" w:rsidP="00173615">
      <w:pPr>
        <w:pStyle w:val="Prrafodelista"/>
        <w:numPr>
          <w:ilvl w:val="0"/>
          <w:numId w:val="34"/>
        </w:numPr>
        <w:spacing w:after="203" w:line="321" w:lineRule="auto"/>
        <w:ind w:right="2"/>
      </w:pPr>
      <w:r>
        <w:t>R</w:t>
      </w:r>
      <w:r w:rsidR="003F597C" w:rsidRPr="00173615">
        <w:t>ed Ethernet de 100</w:t>
      </w:r>
      <w:r>
        <w:t>/1000</w:t>
      </w:r>
      <w:r w:rsidR="003F597C" w:rsidRPr="00173615">
        <w:t xml:space="preserve"> Mb por conector RJ-45 estándar. </w:t>
      </w:r>
    </w:p>
    <w:p w14:paraId="1F4BB852" w14:textId="1C8484DE" w:rsidR="00173615" w:rsidRPr="00173615" w:rsidRDefault="003F597C" w:rsidP="00173615">
      <w:pPr>
        <w:pStyle w:val="Prrafodelista"/>
        <w:numPr>
          <w:ilvl w:val="0"/>
          <w:numId w:val="34"/>
        </w:numPr>
        <w:spacing w:after="203" w:line="321" w:lineRule="auto"/>
        <w:ind w:right="2"/>
      </w:pPr>
      <w:r w:rsidRPr="00173615">
        <w:t>Teclado y ratón</w:t>
      </w:r>
      <w:r w:rsidR="00173615" w:rsidRPr="00173615">
        <w:t>.</w:t>
      </w:r>
      <w:r w:rsidRPr="00173615">
        <w:t xml:space="preserve"> </w:t>
      </w:r>
    </w:p>
    <w:p w14:paraId="529844C7" w14:textId="413442CE" w:rsidR="003F597C" w:rsidRDefault="00173615" w:rsidP="00173615">
      <w:pPr>
        <w:pStyle w:val="Prrafodelista"/>
        <w:numPr>
          <w:ilvl w:val="0"/>
          <w:numId w:val="34"/>
        </w:numPr>
        <w:spacing w:after="203" w:line="321" w:lineRule="auto"/>
        <w:ind w:right="2"/>
      </w:pPr>
      <w:r w:rsidRPr="00173615">
        <w:t>I</w:t>
      </w:r>
      <w:r w:rsidR="003F597C" w:rsidRPr="00173615">
        <w:t>nterfaz de vídeo HDMI o VGA.</w:t>
      </w:r>
    </w:p>
    <w:p w14:paraId="0CF3BA79" w14:textId="55A4E898" w:rsidR="001E332A" w:rsidRPr="00173615" w:rsidRDefault="001E332A" w:rsidP="00173615">
      <w:pPr>
        <w:pStyle w:val="Prrafodelista"/>
        <w:numPr>
          <w:ilvl w:val="0"/>
          <w:numId w:val="34"/>
        </w:numPr>
        <w:spacing w:after="203" w:line="321" w:lineRule="auto"/>
        <w:ind w:right="2"/>
      </w:pPr>
      <w:r>
        <w:t>Puerto USB para conectar el lector de proximidad de sobremesa.</w:t>
      </w:r>
    </w:p>
    <w:p w14:paraId="620A43E0" w14:textId="77777777" w:rsidR="00573AC9" w:rsidRPr="00173615" w:rsidRDefault="00573AC9" w:rsidP="00573AC9">
      <w:pPr>
        <w:rPr>
          <w:color w:val="FF0000"/>
        </w:rPr>
      </w:pPr>
      <w:r w:rsidRPr="00173615">
        <w:rPr>
          <w:color w:val="FF0000"/>
        </w:rPr>
        <w:t xml:space="preserve"> </w:t>
      </w:r>
    </w:p>
    <w:p w14:paraId="2FBF9AE7" w14:textId="1C0D661D" w:rsidR="00E1599A" w:rsidRPr="00173615" w:rsidRDefault="00E1599A" w:rsidP="00573AC9">
      <w:pPr>
        <w:rPr>
          <w:color w:val="FF0000"/>
        </w:rPr>
      </w:pPr>
      <w:r w:rsidRPr="00173615">
        <w:rPr>
          <w:color w:val="FF0000"/>
        </w:rPr>
        <w:t>[</w:t>
      </w:r>
      <w:r w:rsidR="00173615" w:rsidRPr="00173615">
        <w:rPr>
          <w:color w:val="FF0000"/>
        </w:rPr>
        <w:t>ESTA PARTE ES PARA IDENTIFICACIÓN</w:t>
      </w:r>
      <w:r w:rsidRPr="00173615">
        <w:rPr>
          <w:color w:val="FF0000"/>
        </w:rPr>
        <w:t>. INCLU</w:t>
      </w:r>
      <w:r w:rsidR="00173615" w:rsidRPr="00173615">
        <w:rPr>
          <w:color w:val="FF0000"/>
        </w:rPr>
        <w:t xml:space="preserve">IRLA CUANDO SEA </w:t>
      </w:r>
      <w:r w:rsidRPr="00173615">
        <w:rPr>
          <w:color w:val="FF0000"/>
        </w:rPr>
        <w:t>NECESAR</w:t>
      </w:r>
      <w:r w:rsidR="00173615" w:rsidRPr="00173615">
        <w:rPr>
          <w:color w:val="FF0000"/>
        </w:rPr>
        <w:t>IO</w:t>
      </w:r>
      <w:r w:rsidRPr="00173615">
        <w:rPr>
          <w:color w:val="FF0000"/>
        </w:rPr>
        <w:t>]</w:t>
      </w:r>
    </w:p>
    <w:p w14:paraId="64A664E2" w14:textId="0F7D61A8" w:rsidR="00E1599A" w:rsidRPr="00173615" w:rsidRDefault="00E1599A" w:rsidP="00E1599A">
      <w:r w:rsidRPr="00173615">
        <w:t>REFERENC</w:t>
      </w:r>
      <w:r w:rsidR="00173615" w:rsidRPr="00173615">
        <w:t>IA</w:t>
      </w:r>
      <w:r w:rsidRPr="00173615">
        <w:t>: 9540</w:t>
      </w:r>
    </w:p>
    <w:p w14:paraId="5E79318E" w14:textId="78A06EB8" w:rsidR="00E1599A" w:rsidRPr="00173615" w:rsidRDefault="00E1599A" w:rsidP="00E1599A">
      <w:r w:rsidRPr="00173615">
        <w:t>DESIGNA</w:t>
      </w:r>
      <w:r w:rsidR="00173615" w:rsidRPr="00173615">
        <w:t>CIÓ</w:t>
      </w:r>
      <w:r w:rsidRPr="00173615">
        <w:t xml:space="preserve">N: </w:t>
      </w:r>
      <w:r w:rsidR="00CF35B8">
        <w:t xml:space="preserve">LLAVE USB </w:t>
      </w:r>
      <w:r w:rsidR="00173615" w:rsidRPr="00173615">
        <w:t xml:space="preserve">SOFTWARE DE GESTIÓN </w:t>
      </w:r>
      <w:r w:rsidRPr="00173615">
        <w:t>MEET</w:t>
      </w:r>
    </w:p>
    <w:p w14:paraId="528107F5" w14:textId="77777777" w:rsidR="00013A3D" w:rsidRPr="00173615" w:rsidRDefault="00013A3D" w:rsidP="00013A3D"/>
    <w:p w14:paraId="3B1B1660" w14:textId="77777777" w:rsidR="004D17B0" w:rsidRPr="00173615" w:rsidRDefault="004D17B0" w:rsidP="00D12307">
      <w:pPr>
        <w:pStyle w:val="Listaconvietas"/>
        <w:numPr>
          <w:ilvl w:val="0"/>
          <w:numId w:val="0"/>
        </w:numPr>
        <w:ind w:left="360" w:hanging="360"/>
      </w:pPr>
    </w:p>
    <w:p w14:paraId="19362896" w14:textId="77777777" w:rsidR="00600736" w:rsidRPr="00173615" w:rsidRDefault="00600736" w:rsidP="00D12307">
      <w:pPr>
        <w:pStyle w:val="Listaconvietas"/>
        <w:numPr>
          <w:ilvl w:val="0"/>
          <w:numId w:val="0"/>
        </w:numPr>
        <w:ind w:left="360" w:hanging="360"/>
      </w:pPr>
    </w:p>
    <w:p w14:paraId="37DA1824" w14:textId="77777777" w:rsidR="00573AC9" w:rsidRPr="00173615" w:rsidRDefault="00573AC9">
      <w:pPr>
        <w:rPr>
          <w:rFonts w:asciiTheme="majorHAnsi" w:eastAsiaTheme="majorEastAsia" w:hAnsiTheme="majorHAnsi" w:cstheme="majorBidi"/>
          <w:caps/>
          <w:color w:val="577188" w:themeColor="accent1" w:themeShade="BF"/>
          <w:sz w:val="24"/>
          <w14:ligatures w14:val="standardContextual"/>
        </w:rPr>
      </w:pPr>
      <w:r w:rsidRPr="00173615">
        <w:br w:type="page"/>
      </w:r>
    </w:p>
    <w:p w14:paraId="1EEB5A36" w14:textId="54DC20AD" w:rsidR="00E960B1" w:rsidRPr="00173615" w:rsidRDefault="00173615" w:rsidP="00E960B1">
      <w:pPr>
        <w:pStyle w:val="Ttulo2"/>
      </w:pPr>
      <w:bookmarkStart w:id="49" w:name="_Toc40878170"/>
      <w:bookmarkStart w:id="50" w:name="_Hlk485125957"/>
      <w:r w:rsidRPr="00173615">
        <w:lastRenderedPageBreak/>
        <w:t xml:space="preserve">LECTOR DE </w:t>
      </w:r>
      <w:r w:rsidR="00E960B1" w:rsidRPr="00173615">
        <w:t>PROXIMI</w:t>
      </w:r>
      <w:r w:rsidRPr="00173615">
        <w:t>DAD</w:t>
      </w:r>
      <w:r>
        <w:t xml:space="preserve"> PC</w:t>
      </w:r>
      <w:bookmarkEnd w:id="49"/>
    </w:p>
    <w:p w14:paraId="6CEDCCB2" w14:textId="13B179E8" w:rsidR="00697BA7" w:rsidRPr="00173615" w:rsidRDefault="00697BA7" w:rsidP="00697BA7">
      <w:pPr>
        <w:pStyle w:val="Ttulo3"/>
        <w:rPr>
          <w:rStyle w:val="Textoennegrita"/>
        </w:rPr>
      </w:pPr>
      <w:r w:rsidRPr="00173615">
        <w:rPr>
          <w:rStyle w:val="Textoennegrita"/>
        </w:rPr>
        <w:t>Descrip</w:t>
      </w:r>
      <w:r w:rsidR="00173615" w:rsidRPr="00173615">
        <w:rPr>
          <w:rStyle w:val="Textoennegrita"/>
        </w:rPr>
        <w:t>c</w:t>
      </w:r>
      <w:r w:rsidRPr="00173615">
        <w:rPr>
          <w:rStyle w:val="Textoennegrita"/>
        </w:rPr>
        <w:t>i</w:t>
      </w:r>
      <w:r w:rsidR="00173615" w:rsidRPr="00173615">
        <w:rPr>
          <w:rStyle w:val="Textoennegrita"/>
        </w:rPr>
        <w:t>ó</w:t>
      </w:r>
      <w:r w:rsidRPr="00173615">
        <w:rPr>
          <w:rStyle w:val="Textoennegrita"/>
        </w:rPr>
        <w:t>n</w:t>
      </w:r>
    </w:p>
    <w:p w14:paraId="6A25F8D7" w14:textId="226E22D8" w:rsidR="00173615" w:rsidRPr="00173615" w:rsidRDefault="00173615" w:rsidP="00173615">
      <w:pPr>
        <w:spacing w:after="205"/>
      </w:pPr>
      <w:r w:rsidRPr="00173615">
        <w:t xml:space="preserve">El lector de proximidad </w:t>
      </w:r>
      <w:r>
        <w:t xml:space="preserve">de </w:t>
      </w:r>
      <w:r w:rsidRPr="00173615">
        <w:t xml:space="preserve">PC deberá proporcionar una manera fácil de introducir códigos de las tarjetas </w:t>
      </w:r>
      <w:proofErr w:type="spellStart"/>
      <w:r w:rsidRPr="00173615">
        <w:t>Mifare</w:t>
      </w:r>
      <w:proofErr w:type="spellEnd"/>
      <w:r w:rsidRPr="00173615">
        <w:t xml:space="preserve"> en el software de </w:t>
      </w:r>
      <w:r>
        <w:t>gestión</w:t>
      </w:r>
      <w:r w:rsidRPr="00173615">
        <w:t xml:space="preserve"> y asignarlo a los usuarios.</w:t>
      </w:r>
    </w:p>
    <w:p w14:paraId="24379801" w14:textId="0B47C109" w:rsidR="00697BA7" w:rsidRPr="00DE6AA8" w:rsidRDefault="00697BA7" w:rsidP="00697BA7">
      <w:pPr>
        <w:pStyle w:val="Ttulo3"/>
        <w:rPr>
          <w:rStyle w:val="Textoennegrita"/>
        </w:rPr>
      </w:pPr>
      <w:r w:rsidRPr="00DE6AA8">
        <w:rPr>
          <w:rStyle w:val="Textoennegrita"/>
        </w:rPr>
        <w:t>Configura</w:t>
      </w:r>
      <w:r w:rsidR="00173615">
        <w:rPr>
          <w:rStyle w:val="Textoennegrita"/>
        </w:rPr>
        <w:t>c</w:t>
      </w:r>
      <w:r w:rsidRPr="00DE6AA8">
        <w:rPr>
          <w:rStyle w:val="Textoennegrita"/>
        </w:rPr>
        <w:t>i</w:t>
      </w:r>
      <w:r w:rsidR="00173615">
        <w:rPr>
          <w:rStyle w:val="Textoennegrita"/>
        </w:rPr>
        <w:t>ó</w:t>
      </w:r>
      <w:r w:rsidRPr="00DE6AA8">
        <w:rPr>
          <w:rStyle w:val="Textoennegrita"/>
        </w:rPr>
        <w:t>n</w:t>
      </w:r>
    </w:p>
    <w:p w14:paraId="1B6D334F" w14:textId="72F34EB5" w:rsidR="00697BA7" w:rsidRPr="00B61737" w:rsidRDefault="00173615" w:rsidP="00B61737">
      <w:pPr>
        <w:spacing w:after="0"/>
        <w:jc w:val="both"/>
        <w:rPr>
          <w:rFonts w:cstheme="minorHAnsi"/>
        </w:rPr>
      </w:pPr>
      <w:r w:rsidRPr="00173615">
        <w:t xml:space="preserve">El lector de proximidad PC </w:t>
      </w:r>
      <w:r>
        <w:t xml:space="preserve">no </w:t>
      </w:r>
      <w:r w:rsidRPr="00173615">
        <w:t xml:space="preserve">requerirá ninguna configuración. Será </w:t>
      </w:r>
      <w:r>
        <w:t xml:space="preserve">de tipo </w:t>
      </w:r>
      <w:r w:rsidR="00974409">
        <w:t>‘</w:t>
      </w:r>
      <w:proofErr w:type="spellStart"/>
      <w:r w:rsidRPr="00173615">
        <w:t>plug</w:t>
      </w:r>
      <w:proofErr w:type="spellEnd"/>
      <w:r w:rsidRPr="00173615">
        <w:t xml:space="preserve"> and </w:t>
      </w:r>
      <w:proofErr w:type="spellStart"/>
      <w:r w:rsidRPr="00173615">
        <w:t>play</w:t>
      </w:r>
      <w:proofErr w:type="spellEnd"/>
      <w:r w:rsidR="00974409">
        <w:t>’</w:t>
      </w:r>
      <w:r w:rsidR="00697BA7" w:rsidRPr="00B61737">
        <w:rPr>
          <w:rFonts w:cstheme="minorHAnsi"/>
        </w:rPr>
        <w:t>.</w:t>
      </w:r>
    </w:p>
    <w:p w14:paraId="0A8F1927" w14:textId="4F5E2EF8" w:rsidR="00697BA7" w:rsidRPr="00173615" w:rsidRDefault="00697BA7" w:rsidP="00697BA7">
      <w:pPr>
        <w:pStyle w:val="Ttulo3"/>
        <w:rPr>
          <w:rStyle w:val="Textoennegrita"/>
        </w:rPr>
      </w:pPr>
      <w:r w:rsidRPr="00173615">
        <w:rPr>
          <w:rStyle w:val="Textoennegrita"/>
        </w:rPr>
        <w:t>Funcion</w:t>
      </w:r>
      <w:r w:rsidR="00173615" w:rsidRPr="00173615">
        <w:rPr>
          <w:rStyle w:val="Textoennegrita"/>
        </w:rPr>
        <w:t>e</w:t>
      </w:r>
      <w:r w:rsidRPr="00173615">
        <w:rPr>
          <w:rStyle w:val="Textoennegrita"/>
        </w:rPr>
        <w:t>s</w:t>
      </w:r>
    </w:p>
    <w:p w14:paraId="40D36FBB" w14:textId="062856E1" w:rsidR="00173615" w:rsidRPr="00173615" w:rsidRDefault="00173615" w:rsidP="00173615">
      <w:pPr>
        <w:spacing w:after="120" w:line="329" w:lineRule="auto"/>
        <w:ind w:right="2"/>
      </w:pPr>
      <w:r>
        <w:t xml:space="preserve">El </w:t>
      </w:r>
      <w:r w:rsidRPr="00173615">
        <w:t>lector de proximidad PC deberá proporcionar las siguientes funciones:</w:t>
      </w:r>
    </w:p>
    <w:p w14:paraId="0A72412A" w14:textId="77777777" w:rsidR="00173615" w:rsidRDefault="00173615" w:rsidP="00173615">
      <w:pPr>
        <w:spacing w:after="259" w:line="259" w:lineRule="auto"/>
      </w:pPr>
      <w:r w:rsidRPr="00173615">
        <w:rPr>
          <w:u w:val="single" w:color="595959"/>
        </w:rPr>
        <w:t>Lectura de la tarjeta.</w:t>
      </w:r>
    </w:p>
    <w:p w14:paraId="5C3A8EC5" w14:textId="0397D72E" w:rsidR="00173615" w:rsidRPr="00173615" w:rsidRDefault="00173615" w:rsidP="00173615">
      <w:pPr>
        <w:pStyle w:val="Prrafodelista"/>
        <w:numPr>
          <w:ilvl w:val="0"/>
          <w:numId w:val="34"/>
        </w:numPr>
      </w:pPr>
      <w:r w:rsidRPr="00173615">
        <w:t xml:space="preserve">Cuando el administrador </w:t>
      </w:r>
      <w:r>
        <w:t>deba</w:t>
      </w:r>
      <w:r w:rsidRPr="00173615">
        <w:t xml:space="preserve"> </w:t>
      </w:r>
      <w:r>
        <w:t>introducir</w:t>
      </w:r>
      <w:r w:rsidRPr="00173615">
        <w:t xml:space="preserve"> el código de la tarjeta </w:t>
      </w:r>
      <w:r>
        <w:t>del</w:t>
      </w:r>
      <w:r w:rsidRPr="00173615">
        <w:t xml:space="preserve"> usuario, el lector deberá proporcionar automáticamente estos datos al pasar la tarjeta frente al lector.</w:t>
      </w:r>
    </w:p>
    <w:p w14:paraId="40BB3241" w14:textId="51E8309E" w:rsidR="0069260C" w:rsidRPr="00173615" w:rsidRDefault="00173615" w:rsidP="00173615">
      <w:pPr>
        <w:pStyle w:val="Prrafodelista"/>
        <w:numPr>
          <w:ilvl w:val="0"/>
          <w:numId w:val="34"/>
        </w:numPr>
        <w:spacing w:after="259"/>
      </w:pPr>
      <w:r w:rsidRPr="00173615">
        <w:t>El lector deberá confirmar la lectura de la tarjeta con un sonido.</w:t>
      </w:r>
    </w:p>
    <w:p w14:paraId="3C0DABE7" w14:textId="0D5BFB8C" w:rsidR="00697BA7" w:rsidRPr="00173615" w:rsidRDefault="00697BA7" w:rsidP="00697BA7">
      <w:pPr>
        <w:pStyle w:val="Ttulo3"/>
        <w:rPr>
          <w:rStyle w:val="Textoennegrita"/>
        </w:rPr>
      </w:pPr>
      <w:r w:rsidRPr="00173615">
        <w:rPr>
          <w:rStyle w:val="Textoennegrita"/>
        </w:rPr>
        <w:t>Caracter</w:t>
      </w:r>
      <w:r w:rsidR="00173615" w:rsidRPr="00173615">
        <w:rPr>
          <w:rStyle w:val="Textoennegrita"/>
        </w:rPr>
        <w:t>í</w:t>
      </w:r>
      <w:r w:rsidRPr="00173615">
        <w:rPr>
          <w:rStyle w:val="Textoennegrita"/>
        </w:rPr>
        <w:t>stic</w:t>
      </w:r>
      <w:r w:rsidR="00173615" w:rsidRPr="00173615">
        <w:rPr>
          <w:rStyle w:val="Textoennegrita"/>
        </w:rPr>
        <w:t>a</w:t>
      </w:r>
      <w:r w:rsidRPr="00173615">
        <w:rPr>
          <w:rStyle w:val="Textoennegrita"/>
        </w:rPr>
        <w:t>s</w:t>
      </w:r>
    </w:p>
    <w:p w14:paraId="59FCF0A4" w14:textId="35407F67" w:rsidR="00697BA7" w:rsidRPr="00173615" w:rsidRDefault="00974409" w:rsidP="00697BA7">
      <w:pPr>
        <w:rPr>
          <w:u w:val="single"/>
        </w:rPr>
      </w:pPr>
      <w:r w:rsidRPr="00173615">
        <w:rPr>
          <w:u w:val="single"/>
        </w:rPr>
        <w:t>Mecánica</w:t>
      </w:r>
    </w:p>
    <w:p w14:paraId="4D0BFC71" w14:textId="1F54C0F1" w:rsidR="00173615" w:rsidRPr="00173615" w:rsidRDefault="00173615" w:rsidP="00173615">
      <w:pPr>
        <w:spacing w:after="252"/>
      </w:pPr>
      <w:r>
        <w:t xml:space="preserve">El </w:t>
      </w:r>
      <w:r w:rsidRPr="00173615">
        <w:t xml:space="preserve">lector de proximidad </w:t>
      </w:r>
      <w:r>
        <w:t xml:space="preserve">de </w:t>
      </w:r>
      <w:r w:rsidRPr="00173615">
        <w:t>PC deberá:</w:t>
      </w:r>
    </w:p>
    <w:p w14:paraId="5FE05650" w14:textId="4074C040" w:rsidR="00173615" w:rsidRPr="00173615" w:rsidRDefault="00173615" w:rsidP="00173615">
      <w:pPr>
        <w:pStyle w:val="Prrafodelista"/>
        <w:numPr>
          <w:ilvl w:val="0"/>
          <w:numId w:val="34"/>
        </w:numPr>
      </w:pPr>
      <w:r w:rsidRPr="00173615">
        <w:t>Se</w:t>
      </w:r>
      <w:r>
        <w:t>r</w:t>
      </w:r>
      <w:r w:rsidRPr="00173615">
        <w:t xml:space="preserve"> </w:t>
      </w:r>
      <w:r>
        <w:t>apropiado</w:t>
      </w:r>
      <w:r w:rsidRPr="00173615">
        <w:t xml:space="preserve"> para el uso de escritorio.</w:t>
      </w:r>
    </w:p>
    <w:p w14:paraId="3C5C1E0B" w14:textId="63B6ED47" w:rsidR="00173615" w:rsidRPr="00173615" w:rsidRDefault="00173615" w:rsidP="00173615">
      <w:pPr>
        <w:pStyle w:val="Prrafodelista"/>
        <w:numPr>
          <w:ilvl w:val="0"/>
          <w:numId w:val="34"/>
        </w:numPr>
        <w:spacing w:after="252"/>
      </w:pPr>
      <w:r w:rsidRPr="00173615">
        <w:t>Tener unas dimensiones reducidas para proporcionar comodidad.</w:t>
      </w:r>
    </w:p>
    <w:p w14:paraId="34F963D0" w14:textId="4CD30AB8" w:rsidR="00173615" w:rsidRPr="00173615" w:rsidRDefault="00173615" w:rsidP="00173615">
      <w:pPr>
        <w:spacing w:after="172" w:line="259" w:lineRule="auto"/>
        <w:ind w:left="-5" w:hanging="10"/>
      </w:pPr>
      <w:r w:rsidRPr="00173615">
        <w:rPr>
          <w:u w:val="single" w:color="595959"/>
        </w:rPr>
        <w:t>E</w:t>
      </w:r>
      <w:r>
        <w:rPr>
          <w:u w:val="single" w:color="595959"/>
        </w:rPr>
        <w:t>léctrica</w:t>
      </w:r>
    </w:p>
    <w:p w14:paraId="5F0DAEC3" w14:textId="43BAE39F" w:rsidR="00173615" w:rsidRDefault="00173615" w:rsidP="00173615">
      <w:pPr>
        <w:spacing w:after="0" w:line="454" w:lineRule="auto"/>
        <w:ind w:right="2"/>
      </w:pPr>
      <w:r>
        <w:t xml:space="preserve">La </w:t>
      </w:r>
      <w:r w:rsidRPr="00173615">
        <w:t xml:space="preserve">alimentación </w:t>
      </w:r>
      <w:r>
        <w:t>se realizará mediante</w:t>
      </w:r>
      <w:r w:rsidRPr="00173615">
        <w:t xml:space="preserve"> conexión USB a PC (5 V</w:t>
      </w:r>
      <w:r w:rsidR="00CC0A8E">
        <w:t>DC</w:t>
      </w:r>
      <w:r w:rsidRPr="00173615">
        <w:t xml:space="preserve">). </w:t>
      </w:r>
    </w:p>
    <w:p w14:paraId="47D33DD8" w14:textId="77777777" w:rsidR="00173615" w:rsidRDefault="00173615" w:rsidP="00173615">
      <w:pPr>
        <w:spacing w:after="0" w:line="454" w:lineRule="auto"/>
        <w:ind w:right="2"/>
        <w:rPr>
          <w:u w:val="single" w:color="595959"/>
        </w:rPr>
      </w:pPr>
      <w:r w:rsidRPr="00173615">
        <w:rPr>
          <w:u w:val="single" w:color="595959"/>
        </w:rPr>
        <w:t xml:space="preserve">Interfaces </w:t>
      </w:r>
    </w:p>
    <w:p w14:paraId="5E76F7E7" w14:textId="16EAF3ED" w:rsidR="00173615" w:rsidRPr="00173615" w:rsidRDefault="00173615" w:rsidP="00173615">
      <w:pPr>
        <w:spacing w:after="0" w:line="454" w:lineRule="auto"/>
        <w:ind w:right="2"/>
      </w:pPr>
      <w:r w:rsidRPr="00173615">
        <w:rPr>
          <w:u w:color="595959"/>
        </w:rPr>
        <w:t>C</w:t>
      </w:r>
      <w:r w:rsidRPr="00173615">
        <w:t>onector USB a PC para datos y alimentación.</w:t>
      </w:r>
    </w:p>
    <w:p w14:paraId="45F08A5B" w14:textId="36ACA555" w:rsidR="00E960B1" w:rsidRPr="00173615" w:rsidRDefault="00173615" w:rsidP="00173615">
      <w:pPr>
        <w:rPr>
          <w:color w:val="FF0000"/>
        </w:rPr>
      </w:pPr>
      <w:r w:rsidRPr="00173615">
        <w:rPr>
          <w:color w:val="FF0000"/>
        </w:rPr>
        <w:t xml:space="preserve"> </w:t>
      </w:r>
      <w:r w:rsidR="00E960B1" w:rsidRPr="00173615">
        <w:rPr>
          <w:color w:val="FF0000"/>
        </w:rPr>
        <w:t>[</w:t>
      </w:r>
      <w:r w:rsidRPr="00173615">
        <w:rPr>
          <w:color w:val="FF0000"/>
        </w:rPr>
        <w:t>ESTA PARTE ES PARA IDENTIFICACIÓN</w:t>
      </w:r>
      <w:r w:rsidR="00E960B1" w:rsidRPr="00173615">
        <w:rPr>
          <w:color w:val="FF0000"/>
        </w:rPr>
        <w:t xml:space="preserve">. </w:t>
      </w:r>
      <w:r w:rsidRPr="00173615">
        <w:rPr>
          <w:color w:val="FF0000"/>
        </w:rPr>
        <w:t>INCLUIR CUANDO SEA NECESARIO</w:t>
      </w:r>
      <w:r w:rsidR="00E960B1" w:rsidRPr="00173615">
        <w:rPr>
          <w:color w:val="FF0000"/>
        </w:rPr>
        <w:t>]</w:t>
      </w:r>
    </w:p>
    <w:p w14:paraId="37F89C80" w14:textId="27F225F9" w:rsidR="00E960B1" w:rsidRPr="00173615" w:rsidRDefault="00E960B1" w:rsidP="00E960B1">
      <w:r w:rsidRPr="00173615">
        <w:t>REFERENC</w:t>
      </w:r>
      <w:r w:rsidR="00173615" w:rsidRPr="00173615">
        <w:t>IA</w:t>
      </w:r>
      <w:r w:rsidRPr="00173615">
        <w:t>: 9538</w:t>
      </w:r>
    </w:p>
    <w:p w14:paraId="4DBAA804" w14:textId="1973B7A4" w:rsidR="006641A1" w:rsidRPr="00173615" w:rsidRDefault="00E960B1" w:rsidP="00E1599A">
      <w:r w:rsidRPr="00173615">
        <w:t>DESIGNA</w:t>
      </w:r>
      <w:r w:rsidR="00173615" w:rsidRPr="00173615">
        <w:t>C</w:t>
      </w:r>
      <w:r w:rsidRPr="00173615">
        <w:t>I</w:t>
      </w:r>
      <w:r w:rsidR="00173615" w:rsidRPr="00173615">
        <w:t>Ó</w:t>
      </w:r>
      <w:r w:rsidRPr="00173615">
        <w:t xml:space="preserve">N: </w:t>
      </w:r>
      <w:r w:rsidR="00173615" w:rsidRPr="00173615">
        <w:t xml:space="preserve">LECTOR DE PROXIMIDAD </w:t>
      </w:r>
      <w:r w:rsidR="00173615">
        <w:t>PC MEET</w:t>
      </w:r>
    </w:p>
    <w:bookmarkEnd w:id="50"/>
    <w:p w14:paraId="0CCC881C" w14:textId="24528700" w:rsidR="00EE087B" w:rsidRDefault="00EE087B" w:rsidP="00697BA7">
      <w:r w:rsidRPr="0079685D">
        <w:rPr>
          <w:noProof/>
        </w:rPr>
        <w:drawing>
          <wp:inline distT="0" distB="0" distL="0" distR="0" wp14:anchorId="424762EA" wp14:editId="47AA9302">
            <wp:extent cx="657490" cy="716507"/>
            <wp:effectExtent l="0" t="0" r="952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61781" cy="721183"/>
                    </a:xfrm>
                    <a:prstGeom prst="rect">
                      <a:avLst/>
                    </a:prstGeom>
                    <a:noFill/>
                    <a:ln>
                      <a:noFill/>
                    </a:ln>
                  </pic:spPr>
                </pic:pic>
              </a:graphicData>
            </a:graphic>
          </wp:inline>
        </w:drawing>
      </w:r>
    </w:p>
    <w:p w14:paraId="0D11CF0A" w14:textId="77777777" w:rsidR="00EE087B" w:rsidRDefault="00EE087B">
      <w:r>
        <w:br w:type="page"/>
      </w:r>
    </w:p>
    <w:p w14:paraId="0262D358" w14:textId="69579542" w:rsidR="006641A1" w:rsidRPr="00B61737" w:rsidRDefault="00EE087B" w:rsidP="00B61737">
      <w:pPr>
        <w:pStyle w:val="Ttulo2"/>
        <w:rPr>
          <w:u w:val="single"/>
        </w:rPr>
      </w:pPr>
      <w:bookmarkStart w:id="51" w:name="_Toc40878171"/>
      <w:r w:rsidRPr="00B61737">
        <w:rPr>
          <w:u w:val="single"/>
        </w:rPr>
        <w:lastRenderedPageBreak/>
        <w:t>DISPOSITIVOS AUXILIARES</w:t>
      </w:r>
      <w:bookmarkEnd w:id="51"/>
    </w:p>
    <w:p w14:paraId="43E6A9E4" w14:textId="2E3078AC" w:rsidR="00EE087B" w:rsidRPr="00B61737" w:rsidRDefault="00EE087B" w:rsidP="00EE087B">
      <w:pPr>
        <w:pStyle w:val="Ttulo2"/>
      </w:pPr>
      <w:bookmarkStart w:id="52" w:name="_Toc534622865"/>
      <w:bookmarkStart w:id="53" w:name="_Toc40878172"/>
      <w:r w:rsidRPr="00B61737">
        <w:t>PASARELA CONTROL ASCENSORE</w:t>
      </w:r>
      <w:bookmarkEnd w:id="52"/>
      <w:r w:rsidRPr="00B61737">
        <w:t>S</w:t>
      </w:r>
      <w:bookmarkEnd w:id="53"/>
    </w:p>
    <w:p w14:paraId="031075F6" w14:textId="467C4E58" w:rsidR="00EE087B" w:rsidRPr="00B61737" w:rsidRDefault="00EE087B" w:rsidP="00EE087B">
      <w:pPr>
        <w:pStyle w:val="Ttulo3"/>
        <w:rPr>
          <w:rStyle w:val="Textoennegrita"/>
        </w:rPr>
      </w:pPr>
      <w:r w:rsidRPr="00B61737">
        <w:rPr>
          <w:rStyle w:val="Textoennegrita"/>
        </w:rPr>
        <w:t>Descripción</w:t>
      </w:r>
    </w:p>
    <w:p w14:paraId="298A0196" w14:textId="2C99B710" w:rsidR="00EE087B" w:rsidRPr="00EE087B" w:rsidRDefault="00EE087B" w:rsidP="00B61737">
      <w:r>
        <w:t>La Pasarela de Control de Ascensores</w:t>
      </w:r>
      <w:r w:rsidRPr="00B61737">
        <w:t xml:space="preserve"> (</w:t>
      </w:r>
      <w:r>
        <w:t>PCA</w:t>
      </w:r>
      <w:r w:rsidRPr="00B61737">
        <w:t xml:space="preserve">) </w:t>
      </w:r>
      <w:r>
        <w:t xml:space="preserve">debe proporcionar </w:t>
      </w:r>
      <w:r w:rsidRPr="00B61737">
        <w:t xml:space="preserve">una interfaz entre el sistema de intercomunicación del edificio y el sistema de control de ascensores, </w:t>
      </w:r>
      <w:r>
        <w:t>activando</w:t>
      </w:r>
      <w:r w:rsidRPr="00B61737">
        <w:t xml:space="preserve"> los permisos de piso disponibles en los ascensores para cada usuario o visitante mediante el </w:t>
      </w:r>
      <w:proofErr w:type="spellStart"/>
      <w:r w:rsidRPr="00B61737">
        <w:t>decod</w:t>
      </w:r>
      <w:r>
        <w:t>er</w:t>
      </w:r>
      <w:proofErr w:type="spellEnd"/>
      <w:r w:rsidRPr="00B61737">
        <w:t xml:space="preserve"> de relé</w:t>
      </w:r>
      <w:r>
        <w:t>s</w:t>
      </w:r>
      <w:r w:rsidRPr="00B61737">
        <w:t>, utilizando un relé por piso.</w:t>
      </w:r>
    </w:p>
    <w:p w14:paraId="2E6B9935" w14:textId="3F3B3332" w:rsidR="00EE087B" w:rsidRPr="00EE087B" w:rsidRDefault="00EE087B" w:rsidP="00EE087B">
      <w:pPr>
        <w:pStyle w:val="Ttulo3"/>
        <w:rPr>
          <w:rStyle w:val="Textoennegrita"/>
        </w:rPr>
      </w:pPr>
      <w:r w:rsidRPr="00EE087B">
        <w:rPr>
          <w:rStyle w:val="Textoennegrita"/>
        </w:rPr>
        <w:t>Configura</w:t>
      </w:r>
      <w:r w:rsidRPr="00B61737">
        <w:rPr>
          <w:rStyle w:val="Textoennegrita"/>
        </w:rPr>
        <w:t>c</w:t>
      </w:r>
      <w:r w:rsidRPr="00EE087B">
        <w:rPr>
          <w:rStyle w:val="Textoennegrita"/>
        </w:rPr>
        <w:t>i</w:t>
      </w:r>
      <w:r w:rsidRPr="00B61737">
        <w:rPr>
          <w:rStyle w:val="Textoennegrita"/>
        </w:rPr>
        <w:t>ó</w:t>
      </w:r>
      <w:r w:rsidRPr="00EE087B">
        <w:rPr>
          <w:rStyle w:val="Textoennegrita"/>
        </w:rPr>
        <w:t>n</w:t>
      </w:r>
    </w:p>
    <w:p w14:paraId="70E15C32" w14:textId="711044D9" w:rsidR="00EE087B" w:rsidRPr="00EE087B" w:rsidRDefault="00EE087B" w:rsidP="00EE087B">
      <w:pPr>
        <w:spacing w:after="0"/>
        <w:jc w:val="both"/>
        <w:rPr>
          <w:rFonts w:cstheme="minorHAnsi"/>
        </w:rPr>
      </w:pPr>
      <w:r w:rsidRPr="00B61737">
        <w:rPr>
          <w:rFonts w:cstheme="minorHAnsi"/>
        </w:rPr>
        <w:t xml:space="preserve">La </w:t>
      </w:r>
      <w:r>
        <w:rPr>
          <w:rFonts w:cstheme="minorHAnsi"/>
        </w:rPr>
        <w:t>PCA</w:t>
      </w:r>
      <w:r w:rsidRPr="00B61737">
        <w:rPr>
          <w:rFonts w:cstheme="minorHAnsi"/>
        </w:rPr>
        <w:t xml:space="preserve"> se configurará de manera fácil a través de un archivo Excel y un programa de carga. Solo se instalará un</w:t>
      </w:r>
      <w:r>
        <w:rPr>
          <w:rFonts w:cstheme="minorHAnsi"/>
        </w:rPr>
        <w:t>a</w:t>
      </w:r>
      <w:r w:rsidRPr="00B61737">
        <w:rPr>
          <w:rFonts w:cstheme="minorHAnsi"/>
        </w:rPr>
        <w:t xml:space="preserve"> </w:t>
      </w:r>
      <w:r>
        <w:rPr>
          <w:rFonts w:cstheme="minorHAnsi"/>
        </w:rPr>
        <w:t>PCA</w:t>
      </w:r>
      <w:r w:rsidRPr="00B61737">
        <w:rPr>
          <w:rFonts w:cstheme="minorHAnsi"/>
        </w:rPr>
        <w:t xml:space="preserve"> por bloque o edificio.</w:t>
      </w:r>
    </w:p>
    <w:p w14:paraId="109AD11E" w14:textId="3BD4E2DE" w:rsidR="00EE087B" w:rsidRPr="00EE087B" w:rsidRDefault="00EE087B" w:rsidP="00EE087B">
      <w:pPr>
        <w:pStyle w:val="Ttulo3"/>
        <w:rPr>
          <w:rStyle w:val="Textoennegrita"/>
        </w:rPr>
      </w:pPr>
      <w:r w:rsidRPr="00EE087B">
        <w:rPr>
          <w:rStyle w:val="Textoennegrita"/>
        </w:rPr>
        <w:t>Funcion</w:t>
      </w:r>
      <w:r w:rsidRPr="00B61737">
        <w:rPr>
          <w:rStyle w:val="Textoennegrita"/>
        </w:rPr>
        <w:t>e</w:t>
      </w:r>
      <w:r w:rsidRPr="00EE087B">
        <w:rPr>
          <w:rStyle w:val="Textoennegrita"/>
        </w:rPr>
        <w:t>s</w:t>
      </w:r>
    </w:p>
    <w:p w14:paraId="7649AC62" w14:textId="5C0FB2D3" w:rsidR="00EE087B" w:rsidRPr="00B61737" w:rsidRDefault="00EE087B" w:rsidP="00B61737">
      <w:r w:rsidRPr="004E3402">
        <w:rPr>
          <w:bCs/>
        </w:rPr>
        <w:t>La PCA</w:t>
      </w:r>
      <w:r w:rsidRPr="00B61737">
        <w:t xml:space="preserve"> deberá proporcionar las siguientes funciones:</w:t>
      </w:r>
    </w:p>
    <w:p w14:paraId="03672810" w14:textId="02C5C17F" w:rsidR="00EE087B" w:rsidRPr="00B61737" w:rsidRDefault="00EE087B" w:rsidP="00B61737">
      <w:r w:rsidRPr="00B61737">
        <w:t xml:space="preserve">- El propietario llama al ascensor desde su </w:t>
      </w:r>
      <w:r w:rsidRPr="004E3402">
        <w:rPr>
          <w:bCs/>
        </w:rPr>
        <w:t>TERMINAL</w:t>
      </w:r>
      <w:r w:rsidRPr="00B61737">
        <w:t xml:space="preserve"> para subir.</w:t>
      </w:r>
    </w:p>
    <w:p w14:paraId="2778960D" w14:textId="5DC9DB42" w:rsidR="00EE087B" w:rsidRPr="00B61737" w:rsidRDefault="00EE087B" w:rsidP="00B61737">
      <w:r w:rsidRPr="00B61737">
        <w:t xml:space="preserve">- El propietario llama al ascensor desde su </w:t>
      </w:r>
      <w:r w:rsidRPr="004E3402">
        <w:rPr>
          <w:bCs/>
        </w:rPr>
        <w:t>TERMINAL</w:t>
      </w:r>
      <w:r w:rsidRPr="00070C73">
        <w:rPr>
          <w:b/>
          <w:bCs/>
        </w:rPr>
        <w:t xml:space="preserve"> </w:t>
      </w:r>
      <w:r w:rsidRPr="00B61737">
        <w:t>para bajar.</w:t>
      </w:r>
    </w:p>
    <w:p w14:paraId="582138F4" w14:textId="77777777" w:rsidR="00EE087B" w:rsidRPr="00B61737" w:rsidRDefault="00EE087B" w:rsidP="00B61737">
      <w:r w:rsidRPr="00B61737">
        <w:t>- Enviar el ascensor al piso donde el visitante hizo la llamada al propietario.</w:t>
      </w:r>
    </w:p>
    <w:p w14:paraId="0D92C661" w14:textId="187C03B7" w:rsidR="00EE087B" w:rsidRPr="00B61737" w:rsidRDefault="00EE087B" w:rsidP="00B61737">
      <w:r w:rsidRPr="00B61737">
        <w:t>- Autori</w:t>
      </w:r>
      <w:r w:rsidR="004E3402" w:rsidRPr="004E3402">
        <w:rPr>
          <w:bCs/>
        </w:rPr>
        <w:t>zar</w:t>
      </w:r>
      <w:r w:rsidRPr="00B61737">
        <w:t xml:space="preserve"> el ascensor para que el visitante acceda al piso donde vive el propietario de</w:t>
      </w:r>
      <w:r>
        <w:rPr>
          <w:b/>
          <w:bCs/>
        </w:rPr>
        <w:t>l</w:t>
      </w:r>
      <w:r w:rsidRPr="00B61737">
        <w:t xml:space="preserve"> </w:t>
      </w:r>
      <w:r w:rsidRPr="004E3402">
        <w:rPr>
          <w:bCs/>
        </w:rPr>
        <w:t>TERMINAL</w:t>
      </w:r>
      <w:r w:rsidRPr="00B61737">
        <w:t>.</w:t>
      </w:r>
    </w:p>
    <w:p w14:paraId="52D133A1" w14:textId="236784AE" w:rsidR="00EE087B" w:rsidRPr="00B61737" w:rsidRDefault="00EE087B" w:rsidP="00B61737">
      <w:r w:rsidRPr="00B61737">
        <w:t>- Autori</w:t>
      </w:r>
      <w:r w:rsidRPr="004E3402">
        <w:rPr>
          <w:bCs/>
        </w:rPr>
        <w:t>zar</w:t>
      </w:r>
      <w:r w:rsidRPr="00B61737">
        <w:t xml:space="preserve"> el ascensor para que el propietario acceda al piso donde vive desde </w:t>
      </w:r>
      <w:r w:rsidR="004E3402" w:rsidRPr="004E3402">
        <w:rPr>
          <w:bCs/>
        </w:rPr>
        <w:t xml:space="preserve">el lector de </w:t>
      </w:r>
      <w:r w:rsidRPr="00B61737">
        <w:t xml:space="preserve">Control </w:t>
      </w:r>
      <w:r w:rsidR="004E3402" w:rsidRPr="004E3402">
        <w:rPr>
          <w:bCs/>
        </w:rPr>
        <w:t>de A</w:t>
      </w:r>
      <w:r w:rsidR="004E3402">
        <w:rPr>
          <w:bCs/>
        </w:rPr>
        <w:t>c</w:t>
      </w:r>
      <w:r w:rsidR="004E3402" w:rsidRPr="004E3402">
        <w:rPr>
          <w:bCs/>
        </w:rPr>
        <w:t>ceso</w:t>
      </w:r>
      <w:r w:rsidR="003B0266">
        <w:rPr>
          <w:bCs/>
        </w:rPr>
        <w:t xml:space="preserve"> (proximidad o reconocimiento facial)</w:t>
      </w:r>
      <w:r w:rsidRPr="00B61737">
        <w:t>.</w:t>
      </w:r>
    </w:p>
    <w:p w14:paraId="0064A378" w14:textId="1AC9BDD9" w:rsidR="004E3402" w:rsidRDefault="00EE087B" w:rsidP="004E3402">
      <w:r w:rsidRPr="00B61737">
        <w:t>- Activ</w:t>
      </w:r>
      <w:r w:rsidR="004E3402">
        <w:t>ar</w:t>
      </w:r>
      <w:r w:rsidRPr="00B61737">
        <w:t xml:space="preserve"> y desactiv</w:t>
      </w:r>
      <w:r w:rsidR="004E3402">
        <w:t>ar</w:t>
      </w:r>
      <w:r w:rsidRPr="00B61737">
        <w:t xml:space="preserve"> los relés correspondientes </w:t>
      </w:r>
      <w:r w:rsidR="004E3402">
        <w:t>según</w:t>
      </w:r>
      <w:r w:rsidRPr="00B61737">
        <w:t xml:space="preserve"> el tiempo </w:t>
      </w:r>
      <w:r w:rsidR="004E3402">
        <w:t>c</w:t>
      </w:r>
      <w:r w:rsidRPr="00B61737">
        <w:t>onfigurado.</w:t>
      </w:r>
    </w:p>
    <w:p w14:paraId="75BA5184" w14:textId="6723F6BD" w:rsidR="00EE087B" w:rsidRPr="00AF37A9" w:rsidRDefault="00EE087B" w:rsidP="004E3402">
      <w:pPr>
        <w:pStyle w:val="Ttulo3"/>
        <w:rPr>
          <w:rStyle w:val="Textoennegrita"/>
        </w:rPr>
      </w:pPr>
      <w:r w:rsidRPr="00AF37A9">
        <w:rPr>
          <w:rStyle w:val="Textoennegrita"/>
        </w:rPr>
        <w:t>Caracter</w:t>
      </w:r>
      <w:r w:rsidR="004E3402">
        <w:rPr>
          <w:rStyle w:val="Textoennegrita"/>
        </w:rPr>
        <w:t>í</w:t>
      </w:r>
      <w:r w:rsidRPr="00AF37A9">
        <w:rPr>
          <w:rStyle w:val="Textoennegrita"/>
        </w:rPr>
        <w:t>stic</w:t>
      </w:r>
      <w:r w:rsidR="004E3402">
        <w:rPr>
          <w:rStyle w:val="Textoennegrita"/>
        </w:rPr>
        <w:t>a</w:t>
      </w:r>
      <w:r w:rsidRPr="00AF37A9">
        <w:rPr>
          <w:rStyle w:val="Textoennegrita"/>
        </w:rPr>
        <w:t>s</w:t>
      </w:r>
    </w:p>
    <w:p w14:paraId="07D633F6" w14:textId="329C84B6" w:rsidR="00EE087B" w:rsidRDefault="00EE087B" w:rsidP="00EE087B">
      <w:pPr>
        <w:rPr>
          <w:u w:val="single"/>
        </w:rPr>
      </w:pPr>
      <w:r w:rsidRPr="0095440D">
        <w:rPr>
          <w:u w:val="single"/>
        </w:rPr>
        <w:t>Mec</w:t>
      </w:r>
      <w:r w:rsidR="004E3402">
        <w:rPr>
          <w:u w:val="single"/>
        </w:rPr>
        <w:t>á</w:t>
      </w:r>
      <w:r w:rsidRPr="0095440D">
        <w:rPr>
          <w:u w:val="single"/>
        </w:rPr>
        <w:t>nica</w:t>
      </w:r>
      <w:r w:rsidR="004E3402">
        <w:rPr>
          <w:u w:val="single"/>
        </w:rPr>
        <w:t>s</w:t>
      </w:r>
    </w:p>
    <w:p w14:paraId="3F941359" w14:textId="24F6C501" w:rsidR="00EE087B" w:rsidRPr="00DE6AA8" w:rsidRDefault="004E3402" w:rsidP="00EE087B">
      <w:r>
        <w:t>La PCA</w:t>
      </w:r>
      <w:r w:rsidR="00EE087B">
        <w:t xml:space="preserve"> </w:t>
      </w:r>
      <w:r>
        <w:t>debe</w:t>
      </w:r>
      <w:r w:rsidR="00EE087B" w:rsidRPr="00DE6AA8">
        <w:t>:</w:t>
      </w:r>
    </w:p>
    <w:p w14:paraId="2EB712E7" w14:textId="5C9CD4C7" w:rsidR="00EE087B" w:rsidRPr="004E3402" w:rsidRDefault="004E3402" w:rsidP="00EE087B">
      <w:pPr>
        <w:pStyle w:val="Prrafodelista"/>
        <w:numPr>
          <w:ilvl w:val="0"/>
          <w:numId w:val="34"/>
        </w:numPr>
      </w:pPr>
      <w:r w:rsidRPr="00B61737">
        <w:rPr>
          <w:rFonts w:cstheme="minorHAnsi"/>
        </w:rPr>
        <w:t xml:space="preserve">Instalarse en carril </w:t>
      </w:r>
      <w:r w:rsidR="00EE087B" w:rsidRPr="004E3402">
        <w:rPr>
          <w:rFonts w:cstheme="minorHAnsi"/>
        </w:rPr>
        <w:t>DIN o</w:t>
      </w:r>
      <w:r w:rsidRPr="00B61737">
        <w:rPr>
          <w:rFonts w:cstheme="minorHAnsi"/>
        </w:rPr>
        <w:t xml:space="preserve"> en pared</w:t>
      </w:r>
      <w:r w:rsidR="00EE087B" w:rsidRPr="004E3402">
        <w:rPr>
          <w:rFonts w:cstheme="minorHAnsi"/>
        </w:rPr>
        <w:t>.</w:t>
      </w:r>
    </w:p>
    <w:p w14:paraId="47D7A6A7" w14:textId="02AEF3FD" w:rsidR="00EE087B" w:rsidRDefault="004E3402" w:rsidP="00B61737">
      <w:pPr>
        <w:pStyle w:val="Prrafodelista"/>
        <w:numPr>
          <w:ilvl w:val="0"/>
          <w:numId w:val="34"/>
        </w:numPr>
      </w:pPr>
      <w:r>
        <w:rPr>
          <w:rFonts w:cstheme="minorHAnsi"/>
        </w:rPr>
        <w:t>Tener unas dimensiones reducidas</w:t>
      </w:r>
      <w:r w:rsidR="00EE087B">
        <w:t>.</w:t>
      </w:r>
    </w:p>
    <w:p w14:paraId="372133E7" w14:textId="0ADBB601" w:rsidR="00EE087B" w:rsidRDefault="00EE087B" w:rsidP="00EE087B">
      <w:pPr>
        <w:rPr>
          <w:u w:val="single"/>
        </w:rPr>
      </w:pPr>
      <w:r w:rsidRPr="0095440D">
        <w:rPr>
          <w:u w:val="single"/>
        </w:rPr>
        <w:t>El</w:t>
      </w:r>
      <w:r w:rsidR="004E3402">
        <w:rPr>
          <w:u w:val="single"/>
        </w:rPr>
        <w:t>é</w:t>
      </w:r>
      <w:r w:rsidRPr="0095440D">
        <w:rPr>
          <w:u w:val="single"/>
        </w:rPr>
        <w:t>ctrica</w:t>
      </w:r>
      <w:r w:rsidR="004E3402">
        <w:rPr>
          <w:u w:val="single"/>
        </w:rPr>
        <w:t>s</w:t>
      </w:r>
    </w:p>
    <w:p w14:paraId="0CC611CF" w14:textId="0A294833" w:rsidR="004E3402" w:rsidRPr="00B61737" w:rsidRDefault="004E3402" w:rsidP="004E3402">
      <w:pPr>
        <w:spacing w:after="0"/>
        <w:jc w:val="both"/>
        <w:rPr>
          <w:rFonts w:cstheme="minorHAnsi"/>
        </w:rPr>
      </w:pPr>
      <w:r w:rsidRPr="00B61737">
        <w:rPr>
          <w:rFonts w:cstheme="minorHAnsi"/>
        </w:rPr>
        <w:t>La alimentación debe ser proporcionada por una fuente de alimentación externa de 12 VCC.</w:t>
      </w:r>
    </w:p>
    <w:p w14:paraId="5F03D312" w14:textId="54F4C83B" w:rsidR="00EE087B" w:rsidRPr="004E3402" w:rsidRDefault="004E3402" w:rsidP="004E3402">
      <w:pPr>
        <w:spacing w:after="0"/>
        <w:jc w:val="both"/>
        <w:rPr>
          <w:rFonts w:cstheme="minorHAnsi"/>
        </w:rPr>
      </w:pPr>
      <w:r w:rsidRPr="00B61737">
        <w:rPr>
          <w:rFonts w:cstheme="minorHAnsi"/>
        </w:rPr>
        <w:t>Un</w:t>
      </w:r>
      <w:r>
        <w:rPr>
          <w:rFonts w:cstheme="minorHAnsi"/>
        </w:rPr>
        <w:t xml:space="preserve"> display </w:t>
      </w:r>
      <w:r w:rsidRPr="00B61737">
        <w:rPr>
          <w:rFonts w:cstheme="minorHAnsi"/>
        </w:rPr>
        <w:t>mostrará los comandos recibidos del sistema de intercomunicación del edificio.</w:t>
      </w:r>
    </w:p>
    <w:p w14:paraId="30C542BD" w14:textId="77777777" w:rsidR="00EE087B" w:rsidRPr="004E3402" w:rsidRDefault="00EE087B" w:rsidP="00EE087B">
      <w:pPr>
        <w:spacing w:after="0"/>
        <w:jc w:val="both"/>
        <w:rPr>
          <w:rFonts w:cstheme="minorHAnsi"/>
        </w:rPr>
      </w:pPr>
    </w:p>
    <w:p w14:paraId="1A9E2767" w14:textId="41113992" w:rsidR="00EE087B" w:rsidRPr="004E3402" w:rsidRDefault="004E3402" w:rsidP="00EE087B">
      <w:pPr>
        <w:spacing w:after="0"/>
        <w:jc w:val="both"/>
        <w:rPr>
          <w:rFonts w:cstheme="minorHAnsi"/>
          <w:u w:val="single"/>
        </w:rPr>
      </w:pPr>
      <w:r w:rsidRPr="00B61737">
        <w:rPr>
          <w:rFonts w:cstheme="minorHAnsi"/>
          <w:u w:val="single"/>
        </w:rPr>
        <w:t>Ambientales</w:t>
      </w:r>
    </w:p>
    <w:p w14:paraId="405A4C9F" w14:textId="00BE8DC7" w:rsidR="00EE087B" w:rsidRPr="004E3402" w:rsidRDefault="004E3402" w:rsidP="00EE087B">
      <w:pPr>
        <w:spacing w:after="0"/>
        <w:jc w:val="both"/>
        <w:rPr>
          <w:rFonts w:cstheme="minorHAnsi"/>
        </w:rPr>
      </w:pPr>
      <w:r w:rsidRPr="00B61737">
        <w:rPr>
          <w:rFonts w:cstheme="minorHAnsi"/>
        </w:rPr>
        <w:t>La PCA debe cumplir al menos con</w:t>
      </w:r>
      <w:r w:rsidR="00EE087B" w:rsidRPr="004E3402">
        <w:rPr>
          <w:rFonts w:cstheme="minorHAnsi"/>
        </w:rPr>
        <w:t>:</w:t>
      </w:r>
    </w:p>
    <w:p w14:paraId="633A3E0F" w14:textId="6110B021" w:rsidR="00EE087B" w:rsidRDefault="004E3402" w:rsidP="00EE087B">
      <w:pPr>
        <w:pStyle w:val="Prrafodelista"/>
        <w:numPr>
          <w:ilvl w:val="0"/>
          <w:numId w:val="34"/>
        </w:numPr>
        <w:spacing w:after="0"/>
        <w:jc w:val="both"/>
        <w:rPr>
          <w:rFonts w:cstheme="minorHAnsi"/>
        </w:rPr>
      </w:pPr>
      <w:r>
        <w:rPr>
          <w:rFonts w:cstheme="minorHAnsi"/>
        </w:rPr>
        <w:t>Rango de t</w:t>
      </w:r>
      <w:r w:rsidR="00EE087B">
        <w:rPr>
          <w:rFonts w:cstheme="minorHAnsi"/>
        </w:rPr>
        <w:t>emperatur</w:t>
      </w:r>
      <w:r>
        <w:rPr>
          <w:rFonts w:cstheme="minorHAnsi"/>
        </w:rPr>
        <w:t>a</w:t>
      </w:r>
      <w:r w:rsidR="00EE087B">
        <w:rPr>
          <w:rFonts w:cstheme="minorHAnsi"/>
        </w:rPr>
        <w:t>: -40</w:t>
      </w:r>
      <w:proofErr w:type="gramStart"/>
      <w:r w:rsidR="00EE087B" w:rsidRPr="00472D5D">
        <w:rPr>
          <w:rFonts w:cstheme="minorHAnsi"/>
          <w:color w:val="FF0000"/>
        </w:rPr>
        <w:t xml:space="preserve"> </w:t>
      </w:r>
      <w:r w:rsidR="00EE087B" w:rsidRPr="00F56B8B">
        <w:rPr>
          <w:rFonts w:cstheme="minorHAnsi"/>
        </w:rPr>
        <w:t>..</w:t>
      </w:r>
      <w:proofErr w:type="gramEnd"/>
      <w:r w:rsidR="00EE087B" w:rsidRPr="00F56B8B">
        <w:rPr>
          <w:rFonts w:cstheme="minorHAnsi"/>
        </w:rPr>
        <w:t xml:space="preserve"> +5</w:t>
      </w:r>
      <w:r w:rsidR="00EE087B">
        <w:rPr>
          <w:rFonts w:cstheme="minorHAnsi"/>
        </w:rPr>
        <w:t>5</w:t>
      </w:r>
      <w:r w:rsidR="00EE087B" w:rsidRPr="00F56B8B">
        <w:rPr>
          <w:rFonts w:cstheme="minorHAnsi"/>
        </w:rPr>
        <w:t xml:space="preserve"> </w:t>
      </w:r>
      <w:proofErr w:type="spellStart"/>
      <w:r w:rsidR="00EE087B" w:rsidRPr="00AF37A9">
        <w:rPr>
          <w:rFonts w:cstheme="minorHAnsi"/>
        </w:rPr>
        <w:t>ºC</w:t>
      </w:r>
      <w:proofErr w:type="spellEnd"/>
      <w:r w:rsidR="00EE087B">
        <w:rPr>
          <w:rFonts w:cstheme="minorHAnsi"/>
        </w:rPr>
        <w:t>.</w:t>
      </w:r>
    </w:p>
    <w:p w14:paraId="4C6BBE88" w14:textId="04A46BBB" w:rsidR="00EE087B" w:rsidRPr="00A0491A" w:rsidRDefault="004E3402" w:rsidP="00EE087B">
      <w:pPr>
        <w:pStyle w:val="Prrafodelista"/>
        <w:numPr>
          <w:ilvl w:val="0"/>
          <w:numId w:val="34"/>
        </w:numPr>
        <w:spacing w:after="0"/>
        <w:jc w:val="both"/>
        <w:rPr>
          <w:rFonts w:cstheme="minorHAnsi"/>
        </w:rPr>
      </w:pPr>
      <w:r>
        <w:rPr>
          <w:rFonts w:cstheme="minorHAnsi"/>
        </w:rPr>
        <w:t>Rango de humedad relativa</w:t>
      </w:r>
      <w:r w:rsidR="00EE087B">
        <w:rPr>
          <w:rFonts w:cstheme="minorHAnsi"/>
        </w:rPr>
        <w:t>: 10 – 90% (no-condens</w:t>
      </w:r>
      <w:r>
        <w:rPr>
          <w:rFonts w:cstheme="minorHAnsi"/>
        </w:rPr>
        <w:t>ada</w:t>
      </w:r>
      <w:r w:rsidR="00EE087B">
        <w:rPr>
          <w:rFonts w:cstheme="minorHAnsi"/>
        </w:rPr>
        <w:t>).</w:t>
      </w:r>
    </w:p>
    <w:p w14:paraId="5C7955A0" w14:textId="77777777" w:rsidR="00EE087B" w:rsidRPr="00DE6AA8" w:rsidRDefault="00EE087B" w:rsidP="00EE087B">
      <w:pPr>
        <w:spacing w:after="0"/>
        <w:jc w:val="both"/>
        <w:rPr>
          <w:rFonts w:cstheme="minorHAnsi"/>
        </w:rPr>
      </w:pPr>
    </w:p>
    <w:p w14:paraId="35D6BC62" w14:textId="77777777" w:rsidR="00EE087B" w:rsidRDefault="00EE087B" w:rsidP="00EE087B">
      <w:pPr>
        <w:rPr>
          <w:u w:val="single"/>
        </w:rPr>
      </w:pPr>
      <w:r w:rsidRPr="00A0491A">
        <w:rPr>
          <w:u w:val="single"/>
        </w:rPr>
        <w:t>Interfaces</w:t>
      </w:r>
    </w:p>
    <w:p w14:paraId="0A05CC9A" w14:textId="0CD2DE8C" w:rsidR="00EE087B" w:rsidRPr="004E3402" w:rsidRDefault="00EE087B" w:rsidP="00B61737">
      <w:pPr>
        <w:pStyle w:val="Prrafodelista"/>
        <w:numPr>
          <w:ilvl w:val="0"/>
          <w:numId w:val="34"/>
        </w:numPr>
      </w:pPr>
      <w:r w:rsidRPr="004E3402">
        <w:lastRenderedPageBreak/>
        <w:t xml:space="preserve">RS-485 conector </w:t>
      </w:r>
      <w:r w:rsidR="004E3402" w:rsidRPr="00B61737">
        <w:t>a la PLACA principal de cada bloque</w:t>
      </w:r>
      <w:r w:rsidRPr="004E3402">
        <w:t>.</w:t>
      </w:r>
    </w:p>
    <w:p w14:paraId="1B86F0FC" w14:textId="0C3F3C03" w:rsidR="00EE087B" w:rsidRPr="00A31FAA" w:rsidRDefault="00EE087B" w:rsidP="00B61737">
      <w:pPr>
        <w:pStyle w:val="Prrafodelista"/>
        <w:numPr>
          <w:ilvl w:val="0"/>
          <w:numId w:val="34"/>
        </w:numPr>
      </w:pPr>
      <w:r w:rsidRPr="00A31FAA">
        <w:t xml:space="preserve">RS-485 </w:t>
      </w:r>
      <w:r w:rsidR="004E3402" w:rsidRPr="00A31FAA">
        <w:t xml:space="preserve">al bus de </w:t>
      </w:r>
      <w:proofErr w:type="spellStart"/>
      <w:r w:rsidR="004E3402" w:rsidRPr="00A31FAA">
        <w:t>Decoders</w:t>
      </w:r>
      <w:proofErr w:type="spellEnd"/>
      <w:r w:rsidR="004E3402" w:rsidRPr="00A31FAA">
        <w:t xml:space="preserve"> de R</w:t>
      </w:r>
      <w:r w:rsidRPr="00A31FAA">
        <w:t>el</w:t>
      </w:r>
      <w:r w:rsidR="004E3402" w:rsidRPr="00A31FAA">
        <w:t>és</w:t>
      </w:r>
      <w:r w:rsidRPr="00A31FAA">
        <w:t>.</w:t>
      </w:r>
    </w:p>
    <w:p w14:paraId="71FB379C" w14:textId="77777777" w:rsidR="004E3402" w:rsidRDefault="004E3402" w:rsidP="004E3402">
      <w:pPr>
        <w:rPr>
          <w:color w:val="FF0000"/>
        </w:rPr>
      </w:pPr>
    </w:p>
    <w:p w14:paraId="590C713D" w14:textId="2A149094" w:rsidR="004E3402" w:rsidRPr="00B61737" w:rsidRDefault="004E3402" w:rsidP="00B61737">
      <w:pPr>
        <w:rPr>
          <w:color w:val="FF0000"/>
        </w:rPr>
      </w:pPr>
      <w:r w:rsidRPr="00B61737">
        <w:rPr>
          <w:color w:val="FF0000"/>
        </w:rPr>
        <w:t>[ESTA PARTE ES PARA IDENTIFICACIÓN. INCLUIR CUANDO SEA NECESARIO]</w:t>
      </w:r>
    </w:p>
    <w:p w14:paraId="4A00B6E1" w14:textId="795806DC" w:rsidR="00EE087B" w:rsidRPr="004E3402" w:rsidRDefault="00EE087B" w:rsidP="00EE087B">
      <w:r w:rsidRPr="004E3402">
        <w:t>REFERENC</w:t>
      </w:r>
      <w:r w:rsidR="004E3402">
        <w:t>IA:</w:t>
      </w:r>
      <w:r w:rsidRPr="004E3402">
        <w:t xml:space="preserve"> 9545</w:t>
      </w:r>
    </w:p>
    <w:p w14:paraId="1874C16A" w14:textId="3BB2F958" w:rsidR="00EE087B" w:rsidRPr="004E3402" w:rsidRDefault="00EE087B" w:rsidP="00EE087B">
      <w:r w:rsidRPr="004E3402">
        <w:t>DESIGNA</w:t>
      </w:r>
      <w:r w:rsidR="004E3402" w:rsidRPr="00B61737">
        <w:t>C</w:t>
      </w:r>
      <w:r w:rsidRPr="004E3402">
        <w:t>I</w:t>
      </w:r>
      <w:r w:rsidR="004E3402" w:rsidRPr="00B61737">
        <w:t>Ó</w:t>
      </w:r>
      <w:r w:rsidRPr="004E3402">
        <w:t xml:space="preserve">N: </w:t>
      </w:r>
      <w:r w:rsidR="004E3402" w:rsidRPr="00B61737">
        <w:t>PASARELA CONTROL D</w:t>
      </w:r>
      <w:r w:rsidR="004E3402">
        <w:t>E ASCENSORES MEET</w:t>
      </w:r>
    </w:p>
    <w:p w14:paraId="522CB3A8" w14:textId="77777777" w:rsidR="00EE087B" w:rsidRDefault="00EE087B" w:rsidP="00EE087B">
      <w:r w:rsidRPr="008119AE">
        <w:rPr>
          <w:noProof/>
        </w:rPr>
        <w:drawing>
          <wp:inline distT="0" distB="0" distL="0" distR="0" wp14:anchorId="6813A5DD" wp14:editId="54CF0A8B">
            <wp:extent cx="1514874" cy="9758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521149" cy="979857"/>
                    </a:xfrm>
                    <a:prstGeom prst="rect">
                      <a:avLst/>
                    </a:prstGeom>
                  </pic:spPr>
                </pic:pic>
              </a:graphicData>
            </a:graphic>
          </wp:inline>
        </w:drawing>
      </w:r>
    </w:p>
    <w:p w14:paraId="17F51E0F" w14:textId="77777777" w:rsidR="00EE087B" w:rsidRDefault="00EE087B" w:rsidP="00EE087B">
      <w:pPr>
        <w:rPr>
          <w:rFonts w:asciiTheme="majorHAnsi" w:eastAsiaTheme="majorEastAsia" w:hAnsiTheme="majorHAnsi" w:cstheme="majorBidi"/>
          <w:caps/>
          <w:color w:val="577188" w:themeColor="accent1" w:themeShade="BF"/>
          <w:sz w:val="24"/>
          <w14:ligatures w14:val="standardContextual"/>
        </w:rPr>
      </w:pPr>
      <w:r>
        <w:br w:type="page"/>
      </w:r>
    </w:p>
    <w:p w14:paraId="318ED9C0" w14:textId="556FC920" w:rsidR="00EE087B" w:rsidRPr="004E3402" w:rsidRDefault="004E3402" w:rsidP="00EE087B">
      <w:pPr>
        <w:pStyle w:val="Ttulo2"/>
      </w:pPr>
      <w:bookmarkStart w:id="54" w:name="_Toc534622866"/>
      <w:bookmarkStart w:id="55" w:name="_Toc40878173"/>
      <w:r w:rsidRPr="00B61737">
        <w:lastRenderedPageBreak/>
        <w:t>DECODER DE REL</w:t>
      </w:r>
      <w:r w:rsidR="009A1B4C">
        <w:t>É</w:t>
      </w:r>
      <w:r w:rsidRPr="00B61737">
        <w:t xml:space="preserve">S DE </w:t>
      </w:r>
      <w:r w:rsidR="00EE087B" w:rsidRPr="004E3402">
        <w:t xml:space="preserve">10 </w:t>
      </w:r>
      <w:r w:rsidRPr="00B61737">
        <w:t>SALIDAS</w:t>
      </w:r>
      <w:bookmarkEnd w:id="54"/>
      <w:bookmarkEnd w:id="55"/>
    </w:p>
    <w:p w14:paraId="50446C59" w14:textId="68EE687A" w:rsidR="00EE087B" w:rsidRPr="004E3402" w:rsidRDefault="00EE087B" w:rsidP="00EE087B">
      <w:pPr>
        <w:pStyle w:val="Ttulo3"/>
        <w:rPr>
          <w:rStyle w:val="Textoennegrita"/>
        </w:rPr>
      </w:pPr>
      <w:r w:rsidRPr="004E3402">
        <w:rPr>
          <w:rStyle w:val="Textoennegrita"/>
        </w:rPr>
        <w:t>Descrip</w:t>
      </w:r>
      <w:r w:rsidR="004E3402" w:rsidRPr="00B61737">
        <w:rPr>
          <w:rStyle w:val="Textoennegrita"/>
        </w:rPr>
        <w:t>c</w:t>
      </w:r>
      <w:r w:rsidRPr="004E3402">
        <w:rPr>
          <w:rStyle w:val="Textoennegrita"/>
        </w:rPr>
        <w:t>i</w:t>
      </w:r>
      <w:r w:rsidR="004E3402" w:rsidRPr="00B61737">
        <w:rPr>
          <w:rStyle w:val="Textoennegrita"/>
        </w:rPr>
        <w:t>ó</w:t>
      </w:r>
      <w:r w:rsidRPr="004E3402">
        <w:rPr>
          <w:rStyle w:val="Textoennegrita"/>
        </w:rPr>
        <w:t>n</w:t>
      </w:r>
    </w:p>
    <w:p w14:paraId="6BFD64C0" w14:textId="5A6D1CCC" w:rsidR="00EE087B" w:rsidRPr="004E3402" w:rsidRDefault="004E3402" w:rsidP="00B61737">
      <w:r w:rsidRPr="00B61737">
        <w:t xml:space="preserve">El </w:t>
      </w:r>
      <w:proofErr w:type="spellStart"/>
      <w:r w:rsidRPr="00B61737">
        <w:t>decod</w:t>
      </w:r>
      <w:r>
        <w:t>er</w:t>
      </w:r>
      <w:proofErr w:type="spellEnd"/>
      <w:r w:rsidRPr="00B61737">
        <w:t xml:space="preserve"> de relé</w:t>
      </w:r>
      <w:r>
        <w:t>s</w:t>
      </w:r>
      <w:r w:rsidRPr="00B61737">
        <w:t xml:space="preserve"> de 10 salidas (D</w:t>
      </w:r>
      <w:r>
        <w:t>R</w:t>
      </w:r>
      <w:r w:rsidRPr="00B61737">
        <w:t xml:space="preserve">) </w:t>
      </w:r>
      <w:r>
        <w:t xml:space="preserve">debe </w:t>
      </w:r>
      <w:r w:rsidRPr="00B61737">
        <w:t>proporcionar una manera de habilitar pisos individuales en el sistema de control de ascensores. Se conectará a la pasarela de control del ascensor, que actúa como interfaz entre el sistema de intercomunicación y el sistema de control del ascensor.</w:t>
      </w:r>
    </w:p>
    <w:p w14:paraId="730F1275" w14:textId="2D7877EB" w:rsidR="00EE087B" w:rsidRPr="00B61737" w:rsidRDefault="00EE087B" w:rsidP="00EE087B">
      <w:pPr>
        <w:pStyle w:val="Ttulo3"/>
        <w:rPr>
          <w:rStyle w:val="Textoennegrita"/>
        </w:rPr>
      </w:pPr>
      <w:r w:rsidRPr="00B61737">
        <w:rPr>
          <w:rStyle w:val="Textoennegrita"/>
        </w:rPr>
        <w:t>Configura</w:t>
      </w:r>
      <w:r w:rsidR="00240646" w:rsidRPr="00B61737">
        <w:rPr>
          <w:rStyle w:val="Textoennegrita"/>
        </w:rPr>
        <w:t>c</w:t>
      </w:r>
      <w:r w:rsidRPr="00B61737">
        <w:rPr>
          <w:rStyle w:val="Textoennegrita"/>
        </w:rPr>
        <w:t>i</w:t>
      </w:r>
      <w:r w:rsidR="00240646" w:rsidRPr="00B61737">
        <w:rPr>
          <w:rStyle w:val="Textoennegrita"/>
        </w:rPr>
        <w:t>ó</w:t>
      </w:r>
      <w:r w:rsidRPr="00B61737">
        <w:rPr>
          <w:rStyle w:val="Textoennegrita"/>
        </w:rPr>
        <w:t>n</w:t>
      </w:r>
    </w:p>
    <w:p w14:paraId="24440452" w14:textId="23EB84E3" w:rsidR="00EE087B" w:rsidRPr="00240646" w:rsidRDefault="00240646" w:rsidP="00B61737">
      <w:pPr>
        <w:spacing w:after="0"/>
        <w:jc w:val="both"/>
        <w:rPr>
          <w:rFonts w:cstheme="minorHAnsi"/>
        </w:rPr>
      </w:pPr>
      <w:r w:rsidRPr="00B61737">
        <w:rPr>
          <w:rFonts w:cstheme="minorHAnsi"/>
        </w:rPr>
        <w:t>El DR</w:t>
      </w:r>
      <w:r w:rsidR="00EE087B" w:rsidRPr="00240646">
        <w:rPr>
          <w:rFonts w:cstheme="minorHAnsi"/>
        </w:rPr>
        <w:t xml:space="preserve"> </w:t>
      </w:r>
      <w:r w:rsidRPr="00B61737">
        <w:rPr>
          <w:rFonts w:cstheme="minorHAnsi"/>
        </w:rPr>
        <w:t xml:space="preserve">requerirá configurar solamente el número de </w:t>
      </w:r>
      <w:proofErr w:type="spellStart"/>
      <w:r w:rsidRPr="00B61737">
        <w:rPr>
          <w:rFonts w:cstheme="minorHAnsi"/>
        </w:rPr>
        <w:t>decoder</w:t>
      </w:r>
      <w:proofErr w:type="spellEnd"/>
      <w:r w:rsidR="009A1B4C">
        <w:rPr>
          <w:rFonts w:cstheme="minorHAnsi"/>
        </w:rPr>
        <w:t>,</w:t>
      </w:r>
      <w:r w:rsidRPr="00B61737">
        <w:rPr>
          <w:rFonts w:cstheme="minorHAnsi"/>
        </w:rPr>
        <w:t xml:space="preserve"> dentro del bus de </w:t>
      </w:r>
      <w:proofErr w:type="spellStart"/>
      <w:r w:rsidRPr="00B61737">
        <w:rPr>
          <w:rFonts w:cstheme="minorHAnsi"/>
        </w:rPr>
        <w:t>decoders</w:t>
      </w:r>
      <w:proofErr w:type="spellEnd"/>
      <w:r w:rsidR="009A1B4C">
        <w:rPr>
          <w:rFonts w:cstheme="minorHAnsi"/>
        </w:rPr>
        <w:t>,</w:t>
      </w:r>
      <w:r w:rsidRPr="00B61737">
        <w:rPr>
          <w:rFonts w:cstheme="minorHAnsi"/>
        </w:rPr>
        <w:t xml:space="preserve"> mediante un programa especí</w:t>
      </w:r>
      <w:r>
        <w:rPr>
          <w:rFonts w:cstheme="minorHAnsi"/>
        </w:rPr>
        <w:t>fico</w:t>
      </w:r>
      <w:r w:rsidR="00EE087B" w:rsidRPr="00240646">
        <w:rPr>
          <w:rFonts w:cstheme="minorHAnsi"/>
        </w:rPr>
        <w:t>.</w:t>
      </w:r>
    </w:p>
    <w:p w14:paraId="60669454" w14:textId="1C8CEE81" w:rsidR="00EE087B" w:rsidRPr="00240646" w:rsidRDefault="00EE087B" w:rsidP="00EE087B">
      <w:pPr>
        <w:pStyle w:val="Ttulo3"/>
        <w:rPr>
          <w:rStyle w:val="Textoennegrita"/>
        </w:rPr>
      </w:pPr>
      <w:r w:rsidRPr="00240646">
        <w:rPr>
          <w:rStyle w:val="Textoennegrita"/>
        </w:rPr>
        <w:t>Funcion</w:t>
      </w:r>
      <w:r w:rsidR="00240646" w:rsidRPr="00B61737">
        <w:rPr>
          <w:rStyle w:val="Textoennegrita"/>
        </w:rPr>
        <w:t>e</w:t>
      </w:r>
      <w:r w:rsidRPr="00240646">
        <w:rPr>
          <w:rStyle w:val="Textoennegrita"/>
        </w:rPr>
        <w:t>s</w:t>
      </w:r>
    </w:p>
    <w:p w14:paraId="74C1637A" w14:textId="23FEFAE4" w:rsidR="00240646" w:rsidRPr="00B61737" w:rsidRDefault="00240646" w:rsidP="00B61737">
      <w:pPr>
        <w:jc w:val="both"/>
      </w:pPr>
      <w:r w:rsidRPr="00240646">
        <w:t>El D</w:t>
      </w:r>
      <w:r w:rsidRPr="00B61737">
        <w:t>R deberá proporcionar las siguientes funciones:</w:t>
      </w:r>
    </w:p>
    <w:p w14:paraId="3A122872" w14:textId="77777777" w:rsidR="00240646" w:rsidRPr="00B61737" w:rsidRDefault="00240646" w:rsidP="00B61737">
      <w:pPr>
        <w:jc w:val="both"/>
      </w:pPr>
      <w:r w:rsidRPr="00B61737">
        <w:rPr>
          <w:u w:val="single"/>
        </w:rPr>
        <w:t>Activación de relé</w:t>
      </w:r>
      <w:r w:rsidRPr="00B61737">
        <w:t>.</w:t>
      </w:r>
    </w:p>
    <w:p w14:paraId="65A67142" w14:textId="766BB071" w:rsidR="00240646" w:rsidRPr="00B61737" w:rsidRDefault="00240646" w:rsidP="00B61737">
      <w:pPr>
        <w:jc w:val="both"/>
      </w:pPr>
      <w:r w:rsidRPr="00B61737">
        <w:t>- S</w:t>
      </w:r>
      <w:r>
        <w:t>e</w:t>
      </w:r>
      <w:r w:rsidRPr="00B61737">
        <w:t>g</w:t>
      </w:r>
      <w:r>
        <w:t>ún</w:t>
      </w:r>
      <w:r w:rsidRPr="00B61737">
        <w:t xml:space="preserve"> el comando recibido de </w:t>
      </w:r>
      <w:r>
        <w:t>la pasarela de control de ascensores</w:t>
      </w:r>
      <w:r w:rsidRPr="00B61737">
        <w:t>.</w:t>
      </w:r>
    </w:p>
    <w:p w14:paraId="3D53D4A2" w14:textId="77777777" w:rsidR="00240646" w:rsidRPr="00B61737" w:rsidRDefault="00240646" w:rsidP="00B61737">
      <w:pPr>
        <w:jc w:val="both"/>
        <w:rPr>
          <w:u w:val="single"/>
        </w:rPr>
      </w:pPr>
      <w:r w:rsidRPr="00B61737">
        <w:rPr>
          <w:u w:val="single"/>
        </w:rPr>
        <w:t>Desactivación del relé.</w:t>
      </w:r>
    </w:p>
    <w:p w14:paraId="508D1AC9" w14:textId="77777777" w:rsidR="00240646" w:rsidRDefault="00240646" w:rsidP="00240646">
      <w:pPr>
        <w:jc w:val="both"/>
      </w:pPr>
      <w:r w:rsidRPr="00B61737">
        <w:t xml:space="preserve">- </w:t>
      </w:r>
      <w:r w:rsidRPr="00070C73">
        <w:t>S</w:t>
      </w:r>
      <w:r>
        <w:t>e</w:t>
      </w:r>
      <w:r w:rsidRPr="00070C73">
        <w:t>g</w:t>
      </w:r>
      <w:r>
        <w:t>ún</w:t>
      </w:r>
      <w:r w:rsidRPr="00070C73">
        <w:t xml:space="preserve"> el comando recibido de </w:t>
      </w:r>
      <w:r>
        <w:t>la pasarela de control de ascensores</w:t>
      </w:r>
      <w:r w:rsidRPr="00070C73">
        <w:t>.</w:t>
      </w:r>
    </w:p>
    <w:p w14:paraId="5C1EA02C" w14:textId="70E41848" w:rsidR="00EE087B" w:rsidRPr="00240646" w:rsidRDefault="00EE087B" w:rsidP="00240646">
      <w:pPr>
        <w:pStyle w:val="Ttulo3"/>
        <w:rPr>
          <w:rStyle w:val="Textoennegrita"/>
        </w:rPr>
      </w:pPr>
      <w:r w:rsidRPr="00240646">
        <w:rPr>
          <w:rStyle w:val="Textoennegrita"/>
        </w:rPr>
        <w:t>Caracter</w:t>
      </w:r>
      <w:r w:rsidR="00240646">
        <w:rPr>
          <w:rStyle w:val="Textoennegrita"/>
        </w:rPr>
        <w:t>í</w:t>
      </w:r>
      <w:r w:rsidRPr="00240646">
        <w:rPr>
          <w:rStyle w:val="Textoennegrita"/>
        </w:rPr>
        <w:t>stic</w:t>
      </w:r>
      <w:r w:rsidR="00240646">
        <w:rPr>
          <w:rStyle w:val="Textoennegrita"/>
        </w:rPr>
        <w:t>a</w:t>
      </w:r>
      <w:r w:rsidRPr="00240646">
        <w:rPr>
          <w:rStyle w:val="Textoennegrita"/>
        </w:rPr>
        <w:t>s</w:t>
      </w:r>
    </w:p>
    <w:p w14:paraId="1DF39413" w14:textId="492779AE" w:rsidR="00EE087B" w:rsidRDefault="00EE087B" w:rsidP="00EE087B">
      <w:pPr>
        <w:rPr>
          <w:u w:val="single"/>
        </w:rPr>
      </w:pPr>
      <w:r w:rsidRPr="0095440D">
        <w:rPr>
          <w:u w:val="single"/>
        </w:rPr>
        <w:t>Mec</w:t>
      </w:r>
      <w:r w:rsidR="00406870">
        <w:rPr>
          <w:u w:val="single"/>
        </w:rPr>
        <w:t>á</w:t>
      </w:r>
      <w:r w:rsidRPr="0095440D">
        <w:rPr>
          <w:u w:val="single"/>
        </w:rPr>
        <w:t>nica</w:t>
      </w:r>
      <w:r w:rsidR="00406870">
        <w:rPr>
          <w:u w:val="single"/>
        </w:rPr>
        <w:t>s</w:t>
      </w:r>
    </w:p>
    <w:p w14:paraId="24845972" w14:textId="6DE2824A" w:rsidR="00EE087B" w:rsidRPr="00DE6AA8" w:rsidRDefault="00406870" w:rsidP="00EE087B">
      <w:r>
        <w:t>El D</w:t>
      </w:r>
      <w:r w:rsidR="00EE087B">
        <w:t xml:space="preserve">R </w:t>
      </w:r>
      <w:r>
        <w:t>debe</w:t>
      </w:r>
      <w:r w:rsidR="00EE087B" w:rsidRPr="00DE6AA8">
        <w:t>:</w:t>
      </w:r>
    </w:p>
    <w:p w14:paraId="4301D491" w14:textId="77777777" w:rsidR="00406870" w:rsidRPr="004E3402" w:rsidRDefault="00406870" w:rsidP="00406870">
      <w:pPr>
        <w:pStyle w:val="Prrafodelista"/>
        <w:numPr>
          <w:ilvl w:val="0"/>
          <w:numId w:val="34"/>
        </w:numPr>
      </w:pPr>
      <w:r w:rsidRPr="00070C73">
        <w:rPr>
          <w:rFonts w:cstheme="minorHAnsi"/>
        </w:rPr>
        <w:t xml:space="preserve">Instalarse en carril </w:t>
      </w:r>
      <w:r w:rsidRPr="004E3402">
        <w:rPr>
          <w:rFonts w:cstheme="minorHAnsi"/>
        </w:rPr>
        <w:t>DIN o</w:t>
      </w:r>
      <w:r w:rsidRPr="00070C73">
        <w:rPr>
          <w:rFonts w:cstheme="minorHAnsi"/>
        </w:rPr>
        <w:t xml:space="preserve"> en pared</w:t>
      </w:r>
      <w:r w:rsidRPr="004E3402">
        <w:rPr>
          <w:rFonts w:cstheme="minorHAnsi"/>
        </w:rPr>
        <w:t>.</w:t>
      </w:r>
    </w:p>
    <w:p w14:paraId="2DB652CE" w14:textId="38448E8D" w:rsidR="00EE087B" w:rsidRDefault="00406870" w:rsidP="00406870">
      <w:pPr>
        <w:pStyle w:val="Prrafodelista"/>
        <w:numPr>
          <w:ilvl w:val="0"/>
          <w:numId w:val="34"/>
        </w:numPr>
      </w:pPr>
      <w:r>
        <w:rPr>
          <w:rFonts w:cstheme="minorHAnsi"/>
        </w:rPr>
        <w:t>Tener unas dimensiones reducidas</w:t>
      </w:r>
      <w:r w:rsidR="00EE087B">
        <w:t>.</w:t>
      </w:r>
    </w:p>
    <w:p w14:paraId="1C2EFACC" w14:textId="77777777" w:rsidR="00406870" w:rsidRDefault="00406870" w:rsidP="00406870">
      <w:pPr>
        <w:rPr>
          <w:u w:val="single"/>
        </w:rPr>
      </w:pPr>
      <w:r w:rsidRPr="0095440D">
        <w:rPr>
          <w:u w:val="single"/>
        </w:rPr>
        <w:t>El</w:t>
      </w:r>
      <w:r>
        <w:rPr>
          <w:u w:val="single"/>
        </w:rPr>
        <w:t>é</w:t>
      </w:r>
      <w:r w:rsidRPr="0095440D">
        <w:rPr>
          <w:u w:val="single"/>
        </w:rPr>
        <w:t>ctrica</w:t>
      </w:r>
      <w:r>
        <w:rPr>
          <w:u w:val="single"/>
        </w:rPr>
        <w:t>s</w:t>
      </w:r>
    </w:p>
    <w:p w14:paraId="51582DFD" w14:textId="77777777" w:rsidR="00406870" w:rsidRPr="00070C73" w:rsidRDefault="00406870" w:rsidP="00406870">
      <w:pPr>
        <w:spacing w:after="0"/>
        <w:jc w:val="both"/>
        <w:rPr>
          <w:rFonts w:cstheme="minorHAnsi"/>
        </w:rPr>
      </w:pPr>
      <w:r w:rsidRPr="00070C73">
        <w:rPr>
          <w:rFonts w:cstheme="minorHAnsi"/>
        </w:rPr>
        <w:t>La alimentación debe ser proporcionada por una fuente de alimentación externa de 12 VCC.</w:t>
      </w:r>
    </w:p>
    <w:p w14:paraId="10907CF5" w14:textId="77777777" w:rsidR="00406870" w:rsidRPr="004E3402" w:rsidRDefault="00406870" w:rsidP="00406870">
      <w:pPr>
        <w:spacing w:after="0"/>
        <w:jc w:val="both"/>
        <w:rPr>
          <w:rFonts w:cstheme="minorHAnsi"/>
        </w:rPr>
      </w:pPr>
    </w:p>
    <w:p w14:paraId="12168E29" w14:textId="77777777" w:rsidR="00406870" w:rsidRPr="004E3402" w:rsidRDefault="00406870" w:rsidP="00406870">
      <w:pPr>
        <w:spacing w:after="0"/>
        <w:jc w:val="both"/>
        <w:rPr>
          <w:rFonts w:cstheme="minorHAnsi"/>
          <w:u w:val="single"/>
        </w:rPr>
      </w:pPr>
      <w:r w:rsidRPr="00070C73">
        <w:rPr>
          <w:rFonts w:cstheme="minorHAnsi"/>
          <w:u w:val="single"/>
        </w:rPr>
        <w:t>Ambientales</w:t>
      </w:r>
    </w:p>
    <w:p w14:paraId="0658757E" w14:textId="77777777" w:rsidR="00406870" w:rsidRPr="004E3402" w:rsidRDefault="00406870" w:rsidP="00406870">
      <w:pPr>
        <w:spacing w:after="0"/>
        <w:jc w:val="both"/>
        <w:rPr>
          <w:rFonts w:cstheme="minorHAnsi"/>
        </w:rPr>
      </w:pPr>
      <w:r w:rsidRPr="00070C73">
        <w:rPr>
          <w:rFonts w:cstheme="minorHAnsi"/>
        </w:rPr>
        <w:t>La PCA debe cumplir al menos con</w:t>
      </w:r>
      <w:r w:rsidRPr="004E3402">
        <w:rPr>
          <w:rFonts w:cstheme="minorHAnsi"/>
        </w:rPr>
        <w:t>:</w:t>
      </w:r>
    </w:p>
    <w:p w14:paraId="0AA017E7" w14:textId="77777777" w:rsidR="00406870" w:rsidRDefault="00406870" w:rsidP="00406870">
      <w:pPr>
        <w:pStyle w:val="Prrafodelista"/>
        <w:numPr>
          <w:ilvl w:val="0"/>
          <w:numId w:val="34"/>
        </w:numPr>
        <w:spacing w:after="0"/>
        <w:jc w:val="both"/>
        <w:rPr>
          <w:rFonts w:cstheme="minorHAnsi"/>
        </w:rPr>
      </w:pPr>
      <w:r>
        <w:rPr>
          <w:rFonts w:cstheme="minorHAnsi"/>
        </w:rPr>
        <w:t>Rango de temperatura: -40</w:t>
      </w:r>
      <w:proofErr w:type="gramStart"/>
      <w:r w:rsidRPr="00472D5D">
        <w:rPr>
          <w:rFonts w:cstheme="minorHAnsi"/>
          <w:color w:val="FF0000"/>
        </w:rPr>
        <w:t xml:space="preserve"> </w:t>
      </w:r>
      <w:r w:rsidRPr="00F56B8B">
        <w:rPr>
          <w:rFonts w:cstheme="minorHAnsi"/>
        </w:rPr>
        <w:t>..</w:t>
      </w:r>
      <w:proofErr w:type="gramEnd"/>
      <w:r w:rsidRPr="00F56B8B">
        <w:rPr>
          <w:rFonts w:cstheme="minorHAnsi"/>
        </w:rPr>
        <w:t xml:space="preserve"> +5</w:t>
      </w:r>
      <w:r>
        <w:rPr>
          <w:rFonts w:cstheme="minorHAnsi"/>
        </w:rPr>
        <w:t>5</w:t>
      </w:r>
      <w:r w:rsidRPr="00F56B8B">
        <w:rPr>
          <w:rFonts w:cstheme="minorHAnsi"/>
        </w:rPr>
        <w:t xml:space="preserve"> </w:t>
      </w:r>
      <w:proofErr w:type="spellStart"/>
      <w:r w:rsidRPr="00AF37A9">
        <w:rPr>
          <w:rFonts w:cstheme="minorHAnsi"/>
        </w:rPr>
        <w:t>ºC</w:t>
      </w:r>
      <w:proofErr w:type="spellEnd"/>
      <w:r>
        <w:rPr>
          <w:rFonts w:cstheme="minorHAnsi"/>
        </w:rPr>
        <w:t>.</w:t>
      </w:r>
    </w:p>
    <w:p w14:paraId="5B44B16F" w14:textId="3AC1A414" w:rsidR="00EE087B" w:rsidRPr="00A0491A" w:rsidRDefault="00406870" w:rsidP="00406870">
      <w:pPr>
        <w:pStyle w:val="Prrafodelista"/>
        <w:numPr>
          <w:ilvl w:val="0"/>
          <w:numId w:val="34"/>
        </w:numPr>
        <w:spacing w:after="0"/>
        <w:jc w:val="both"/>
        <w:rPr>
          <w:rFonts w:cstheme="minorHAnsi"/>
        </w:rPr>
      </w:pPr>
      <w:r>
        <w:rPr>
          <w:rFonts w:cstheme="minorHAnsi"/>
        </w:rPr>
        <w:t>Rango de humedad relativa: 10 – 90% (no-condensada).</w:t>
      </w:r>
    </w:p>
    <w:p w14:paraId="7557D141" w14:textId="77777777" w:rsidR="00EE087B" w:rsidRPr="00DE6AA8" w:rsidRDefault="00EE087B" w:rsidP="00EE087B">
      <w:pPr>
        <w:spacing w:after="0"/>
        <w:jc w:val="both"/>
        <w:rPr>
          <w:rFonts w:cstheme="minorHAnsi"/>
        </w:rPr>
      </w:pPr>
    </w:p>
    <w:p w14:paraId="450393F6" w14:textId="77777777" w:rsidR="00EE087B" w:rsidRDefault="00EE087B" w:rsidP="00EE087B">
      <w:pPr>
        <w:rPr>
          <w:u w:val="single"/>
        </w:rPr>
      </w:pPr>
      <w:r w:rsidRPr="00A0491A">
        <w:rPr>
          <w:u w:val="single"/>
        </w:rPr>
        <w:t>Interfaces</w:t>
      </w:r>
    </w:p>
    <w:p w14:paraId="35502D31" w14:textId="0A364477" w:rsidR="00EE087B" w:rsidRPr="00406870" w:rsidRDefault="00EE087B" w:rsidP="00EE087B">
      <w:pPr>
        <w:pStyle w:val="Prrafodelista"/>
        <w:numPr>
          <w:ilvl w:val="0"/>
          <w:numId w:val="34"/>
        </w:numPr>
      </w:pPr>
      <w:r w:rsidRPr="00406870">
        <w:t xml:space="preserve">RS-485 </w:t>
      </w:r>
      <w:r w:rsidR="00406870" w:rsidRPr="00B61737">
        <w:t xml:space="preserve">al Bus de </w:t>
      </w:r>
      <w:proofErr w:type="spellStart"/>
      <w:r w:rsidR="00406870" w:rsidRPr="00B61737">
        <w:t>decoders</w:t>
      </w:r>
      <w:proofErr w:type="spellEnd"/>
      <w:r w:rsidR="00406870" w:rsidRPr="00B61737">
        <w:t xml:space="preserve"> de relé</w:t>
      </w:r>
      <w:r w:rsidR="00406870">
        <w:t>s</w:t>
      </w:r>
      <w:r w:rsidR="00406870" w:rsidRPr="00B61737">
        <w:t xml:space="preserve"> y a la pasarela de control de </w:t>
      </w:r>
      <w:r w:rsidR="00406870">
        <w:t>ascensor</w:t>
      </w:r>
      <w:r w:rsidRPr="00406870">
        <w:t>.</w:t>
      </w:r>
    </w:p>
    <w:p w14:paraId="5FE28F0F" w14:textId="4D8152F2" w:rsidR="00EE087B" w:rsidRDefault="00406870" w:rsidP="00EE087B">
      <w:pPr>
        <w:pStyle w:val="Prrafodelista"/>
        <w:numPr>
          <w:ilvl w:val="0"/>
          <w:numId w:val="34"/>
        </w:numPr>
      </w:pPr>
      <w:r>
        <w:t>Salidas de relé</w:t>
      </w:r>
      <w:r w:rsidR="00EE087B" w:rsidRPr="00415B91">
        <w:t>: COM/NO/NC</w:t>
      </w:r>
    </w:p>
    <w:p w14:paraId="0C4A8A84" w14:textId="77777777" w:rsidR="00406870" w:rsidRPr="00B61737" w:rsidRDefault="00406870" w:rsidP="00B61737">
      <w:pPr>
        <w:rPr>
          <w:color w:val="FF0000"/>
        </w:rPr>
      </w:pPr>
      <w:r w:rsidRPr="00B61737">
        <w:rPr>
          <w:color w:val="FF0000"/>
        </w:rPr>
        <w:t>[ESTA PARTE ES PARA IDENTIFICACIÓN. INCLUIR CUANDO SEA NECESARIO]</w:t>
      </w:r>
    </w:p>
    <w:p w14:paraId="6DA4E330" w14:textId="12AB16B1" w:rsidR="00EE087B" w:rsidRPr="00BD4BA6" w:rsidRDefault="00EE087B" w:rsidP="00EE087B">
      <w:r w:rsidRPr="00BD4BA6">
        <w:t>REFERENC</w:t>
      </w:r>
      <w:r w:rsidR="00406870">
        <w:t>IA</w:t>
      </w:r>
      <w:r w:rsidRPr="00BD4BA6">
        <w:t xml:space="preserve">: </w:t>
      </w:r>
      <w:r>
        <w:t>1616</w:t>
      </w:r>
    </w:p>
    <w:p w14:paraId="69AC8CC4" w14:textId="70C3BD5F" w:rsidR="00EE087B" w:rsidRDefault="00EE087B" w:rsidP="00EE087B">
      <w:r w:rsidRPr="00BD4BA6">
        <w:t>DESIGNA</w:t>
      </w:r>
      <w:r w:rsidR="00406870">
        <w:t>C</w:t>
      </w:r>
      <w:r w:rsidRPr="00BD4BA6">
        <w:t>I</w:t>
      </w:r>
      <w:r w:rsidR="00406870">
        <w:t>Ó</w:t>
      </w:r>
      <w:r w:rsidRPr="00BD4BA6">
        <w:t xml:space="preserve">N: </w:t>
      </w:r>
      <w:r w:rsidR="00CF35B8">
        <w:t>MÓDULO</w:t>
      </w:r>
      <w:r w:rsidR="00406870">
        <w:t xml:space="preserve"> RELÉS </w:t>
      </w:r>
      <w:r>
        <w:t xml:space="preserve">10 </w:t>
      </w:r>
      <w:r w:rsidR="00406870">
        <w:t>SALIDAS</w:t>
      </w:r>
    </w:p>
    <w:p w14:paraId="1BA11D70" w14:textId="77777777" w:rsidR="00EE087B" w:rsidRDefault="00EE087B" w:rsidP="00EE087B">
      <w:r>
        <w:rPr>
          <w:rFonts w:eastAsia="Times New Roman"/>
          <w:noProof/>
        </w:rPr>
        <w:lastRenderedPageBreak/>
        <w:drawing>
          <wp:inline distT="0" distB="0" distL="0" distR="0" wp14:anchorId="25D4489F" wp14:editId="5BF2B23C">
            <wp:extent cx="1997283" cy="1552575"/>
            <wp:effectExtent l="0" t="0" r="3175" b="0"/>
            <wp:docPr id="28" name="Imagen 28" descr="cid:7B1E4EDA-1B26-4AEA-9D77-7C4A0DB5D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C90FD-647E-442D-9E13-B95A8BEB6652" descr="cid:7B1E4EDA-1B26-4AEA-9D77-7C4A0DB5D7D4"/>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2008532" cy="1561319"/>
                    </a:xfrm>
                    <a:prstGeom prst="rect">
                      <a:avLst/>
                    </a:prstGeom>
                    <a:noFill/>
                    <a:ln>
                      <a:noFill/>
                    </a:ln>
                  </pic:spPr>
                </pic:pic>
              </a:graphicData>
            </a:graphic>
          </wp:inline>
        </w:drawing>
      </w:r>
    </w:p>
    <w:p w14:paraId="0EF30A30" w14:textId="77777777" w:rsidR="00EE087B" w:rsidRDefault="00EE087B" w:rsidP="00EE087B"/>
    <w:p w14:paraId="1CDA8544" w14:textId="77777777" w:rsidR="00EE087B" w:rsidRDefault="00EE087B" w:rsidP="00EE087B">
      <w:pPr>
        <w:rPr>
          <w:rFonts w:asciiTheme="majorHAnsi" w:eastAsiaTheme="majorEastAsia" w:hAnsiTheme="majorHAnsi" w:cstheme="majorBidi"/>
          <w:caps/>
          <w:color w:val="577188" w:themeColor="accent1" w:themeShade="BF"/>
          <w:sz w:val="24"/>
          <w14:ligatures w14:val="standardContextual"/>
        </w:rPr>
      </w:pPr>
      <w:r>
        <w:br w:type="page"/>
      </w:r>
    </w:p>
    <w:p w14:paraId="06375387" w14:textId="18491EFC" w:rsidR="00EE087B" w:rsidRPr="00B5734B" w:rsidRDefault="00B5734B" w:rsidP="00EE087B">
      <w:pPr>
        <w:pStyle w:val="Ttulo2"/>
      </w:pPr>
      <w:bookmarkStart w:id="56" w:name="_Toc534622867"/>
      <w:bookmarkStart w:id="57" w:name="_Toc40878174"/>
      <w:r w:rsidRPr="00B61737">
        <w:lastRenderedPageBreak/>
        <w:t xml:space="preserve">MÓDULO DE PLACA DE </w:t>
      </w:r>
      <w:r w:rsidR="00EE087B" w:rsidRPr="00B5734B">
        <w:t>4 REL</w:t>
      </w:r>
      <w:r w:rsidRPr="00B61737">
        <w:t>ÉS</w:t>
      </w:r>
      <w:bookmarkEnd w:id="56"/>
      <w:bookmarkEnd w:id="57"/>
    </w:p>
    <w:p w14:paraId="138C2302" w14:textId="66DB6B89" w:rsidR="00EE087B" w:rsidRPr="00B5734B" w:rsidRDefault="00EE087B" w:rsidP="00EE087B">
      <w:pPr>
        <w:pStyle w:val="Ttulo3"/>
        <w:rPr>
          <w:rStyle w:val="Textoennegrita"/>
        </w:rPr>
      </w:pPr>
      <w:r w:rsidRPr="00B5734B">
        <w:rPr>
          <w:rStyle w:val="Textoennegrita"/>
        </w:rPr>
        <w:t>Descrip</w:t>
      </w:r>
      <w:r w:rsidR="00B5734B" w:rsidRPr="00B61737">
        <w:rPr>
          <w:rStyle w:val="Textoennegrita"/>
        </w:rPr>
        <w:t>c</w:t>
      </w:r>
      <w:r w:rsidRPr="00B5734B">
        <w:rPr>
          <w:rStyle w:val="Textoennegrita"/>
        </w:rPr>
        <w:t>i</w:t>
      </w:r>
      <w:r w:rsidR="00B5734B" w:rsidRPr="00B61737">
        <w:rPr>
          <w:rStyle w:val="Textoennegrita"/>
        </w:rPr>
        <w:t>ó</w:t>
      </w:r>
      <w:r w:rsidRPr="00B5734B">
        <w:rPr>
          <w:rStyle w:val="Textoennegrita"/>
        </w:rPr>
        <w:t>n</w:t>
      </w:r>
    </w:p>
    <w:p w14:paraId="0227C9B7" w14:textId="5558F589" w:rsidR="00EE087B" w:rsidRPr="00B5734B" w:rsidRDefault="00B5734B" w:rsidP="00B61737">
      <w:r w:rsidRPr="00B61737">
        <w:t xml:space="preserve">El módulo de </w:t>
      </w:r>
      <w:r>
        <w:t xml:space="preserve">placa de 4 </w:t>
      </w:r>
      <w:r w:rsidRPr="00B61737">
        <w:t>relé</w:t>
      </w:r>
      <w:r>
        <w:t>s</w:t>
      </w:r>
      <w:r w:rsidRPr="00B61737">
        <w:t xml:space="preserve"> (M</w:t>
      </w:r>
      <w:r>
        <w:t>P4R</w:t>
      </w:r>
      <w:r w:rsidRPr="00B61737">
        <w:t xml:space="preserve">) </w:t>
      </w:r>
      <w:r>
        <w:t xml:space="preserve">debe </w:t>
      </w:r>
      <w:r w:rsidRPr="00B61737">
        <w:t xml:space="preserve">proporcionar una manera de </w:t>
      </w:r>
      <w:r>
        <w:t>ampliar</w:t>
      </w:r>
      <w:r w:rsidRPr="00B61737">
        <w:t xml:space="preserve"> la </w:t>
      </w:r>
      <w:r>
        <w:t xml:space="preserve">apertura </w:t>
      </w:r>
      <w:r w:rsidRPr="00B61737">
        <w:t xml:space="preserve">de puerta a 4 </w:t>
      </w:r>
      <w:r>
        <w:t>cerraduras o accesos</w:t>
      </w:r>
      <w:r w:rsidRPr="00B61737">
        <w:t xml:space="preserve"> </w:t>
      </w:r>
      <w:r>
        <w:t>adicio</w:t>
      </w:r>
      <w:r w:rsidRPr="00B61737">
        <w:t xml:space="preserve">nales desde </w:t>
      </w:r>
      <w:r>
        <w:t>el TERMINAL</w:t>
      </w:r>
      <w:r w:rsidRPr="00B61737">
        <w:t xml:space="preserve"> sin </w:t>
      </w:r>
      <w:r>
        <w:t>requerir</w:t>
      </w:r>
      <w:r w:rsidRPr="00B61737">
        <w:t xml:space="preserve"> </w:t>
      </w:r>
      <w:r>
        <w:t xml:space="preserve">PLACAS </w:t>
      </w:r>
      <w:r w:rsidRPr="00B61737">
        <w:t>adicionales. Se conectará a</w:t>
      </w:r>
      <w:r>
        <w:t xml:space="preserve"> </w:t>
      </w:r>
      <w:r w:rsidRPr="00B61737">
        <w:t>l</w:t>
      </w:r>
      <w:r>
        <w:t>a</w:t>
      </w:r>
      <w:r w:rsidRPr="00B61737">
        <w:t xml:space="preserve"> </w:t>
      </w:r>
      <w:r>
        <w:t>PLACA</w:t>
      </w:r>
      <w:r w:rsidRPr="00B61737">
        <w:t xml:space="preserve"> principal de cada bloque.</w:t>
      </w:r>
    </w:p>
    <w:p w14:paraId="4B72179E" w14:textId="2789B608" w:rsidR="00EE087B" w:rsidRPr="00DE6AA8" w:rsidRDefault="00EE087B" w:rsidP="00EE087B">
      <w:pPr>
        <w:pStyle w:val="Ttulo3"/>
        <w:rPr>
          <w:rStyle w:val="Textoennegrita"/>
        </w:rPr>
      </w:pPr>
      <w:r w:rsidRPr="00DE6AA8">
        <w:rPr>
          <w:rStyle w:val="Textoennegrita"/>
        </w:rPr>
        <w:t>Configura</w:t>
      </w:r>
      <w:r w:rsidR="00B5734B">
        <w:rPr>
          <w:rStyle w:val="Textoennegrita"/>
        </w:rPr>
        <w:t>c</w:t>
      </w:r>
      <w:r w:rsidRPr="00DE6AA8">
        <w:rPr>
          <w:rStyle w:val="Textoennegrita"/>
        </w:rPr>
        <w:t>i</w:t>
      </w:r>
      <w:r w:rsidR="00B5734B">
        <w:rPr>
          <w:rStyle w:val="Textoennegrita"/>
        </w:rPr>
        <w:t>ó</w:t>
      </w:r>
      <w:r w:rsidRPr="00DE6AA8">
        <w:rPr>
          <w:rStyle w:val="Textoennegrita"/>
        </w:rPr>
        <w:t>n</w:t>
      </w:r>
    </w:p>
    <w:p w14:paraId="7CE86E6F" w14:textId="4924692D" w:rsidR="00B5734B" w:rsidRPr="00B61737" w:rsidRDefault="00B5734B" w:rsidP="00B5734B">
      <w:pPr>
        <w:pStyle w:val="Prrafodelista"/>
        <w:numPr>
          <w:ilvl w:val="0"/>
          <w:numId w:val="34"/>
        </w:numPr>
        <w:spacing w:after="0"/>
        <w:jc w:val="both"/>
        <w:rPr>
          <w:rFonts w:cstheme="minorHAnsi"/>
        </w:rPr>
      </w:pPr>
      <w:r w:rsidRPr="00B61737">
        <w:rPr>
          <w:rFonts w:cstheme="minorHAnsi"/>
        </w:rPr>
        <w:t xml:space="preserve">El </w:t>
      </w:r>
      <w:r>
        <w:rPr>
          <w:rFonts w:cstheme="minorHAnsi"/>
        </w:rPr>
        <w:t>M</w:t>
      </w:r>
      <w:r w:rsidRPr="00B61737">
        <w:rPr>
          <w:rFonts w:cstheme="minorHAnsi"/>
        </w:rPr>
        <w:t>P4R no requerirá configura</w:t>
      </w:r>
      <w:r>
        <w:rPr>
          <w:rFonts w:cstheme="minorHAnsi"/>
        </w:rPr>
        <w:t>rse</w:t>
      </w:r>
      <w:r w:rsidRPr="00B61737">
        <w:rPr>
          <w:rFonts w:cstheme="minorHAnsi"/>
        </w:rPr>
        <w:t xml:space="preserve">, será </w:t>
      </w:r>
      <w:r>
        <w:rPr>
          <w:rFonts w:cstheme="minorHAnsi"/>
        </w:rPr>
        <w:t>‘</w:t>
      </w:r>
      <w:proofErr w:type="spellStart"/>
      <w:r w:rsidRPr="00B61737">
        <w:rPr>
          <w:rFonts w:cstheme="minorHAnsi"/>
        </w:rPr>
        <w:t>plug</w:t>
      </w:r>
      <w:proofErr w:type="spellEnd"/>
      <w:r w:rsidRPr="00B61737">
        <w:rPr>
          <w:rFonts w:cstheme="minorHAnsi"/>
        </w:rPr>
        <w:t xml:space="preserve"> and </w:t>
      </w:r>
      <w:proofErr w:type="spellStart"/>
      <w:r w:rsidRPr="00B61737">
        <w:rPr>
          <w:rFonts w:cstheme="minorHAnsi"/>
        </w:rPr>
        <w:t>play</w:t>
      </w:r>
      <w:proofErr w:type="spellEnd"/>
      <w:r>
        <w:rPr>
          <w:rFonts w:cstheme="minorHAnsi"/>
        </w:rPr>
        <w:t>’</w:t>
      </w:r>
      <w:r w:rsidRPr="00B61737">
        <w:rPr>
          <w:rFonts w:cstheme="minorHAnsi"/>
        </w:rPr>
        <w:t>.</w:t>
      </w:r>
    </w:p>
    <w:p w14:paraId="7BE19C0B" w14:textId="04F8C2DB" w:rsidR="00B5734B" w:rsidRPr="00B61737" w:rsidRDefault="00B5734B" w:rsidP="00B5734B">
      <w:pPr>
        <w:pStyle w:val="Prrafodelista"/>
        <w:numPr>
          <w:ilvl w:val="0"/>
          <w:numId w:val="34"/>
        </w:numPr>
        <w:spacing w:after="0"/>
        <w:jc w:val="both"/>
        <w:rPr>
          <w:rFonts w:cstheme="minorHAnsi"/>
        </w:rPr>
      </w:pPr>
      <w:r w:rsidRPr="00B61737">
        <w:rPr>
          <w:rFonts w:cstheme="minorHAnsi"/>
        </w:rPr>
        <w:t xml:space="preserve">La </w:t>
      </w:r>
      <w:r>
        <w:rPr>
          <w:rFonts w:cstheme="minorHAnsi"/>
        </w:rPr>
        <w:t>PLACA</w:t>
      </w:r>
      <w:r w:rsidRPr="00B61737">
        <w:rPr>
          <w:rFonts w:cstheme="minorHAnsi"/>
        </w:rPr>
        <w:t xml:space="preserve"> principal se configurará con el número de relés </w:t>
      </w:r>
      <w:r>
        <w:rPr>
          <w:rFonts w:cstheme="minorHAnsi"/>
        </w:rPr>
        <w:t>accesibles</w:t>
      </w:r>
      <w:r w:rsidRPr="00B61737">
        <w:rPr>
          <w:rFonts w:cstheme="minorHAnsi"/>
        </w:rPr>
        <w:t xml:space="preserve"> y su temporización (tiempo de activación y tiempo de activación diferido).</w:t>
      </w:r>
    </w:p>
    <w:p w14:paraId="269910BE" w14:textId="579A5836" w:rsidR="00EE087B" w:rsidRPr="00B5734B" w:rsidRDefault="00B5734B" w:rsidP="00B5734B">
      <w:pPr>
        <w:pStyle w:val="Prrafodelista"/>
        <w:numPr>
          <w:ilvl w:val="0"/>
          <w:numId w:val="34"/>
        </w:numPr>
        <w:spacing w:after="0"/>
        <w:jc w:val="both"/>
        <w:rPr>
          <w:rFonts w:cstheme="minorHAnsi"/>
        </w:rPr>
      </w:pPr>
      <w:r>
        <w:rPr>
          <w:rFonts w:cstheme="minorHAnsi"/>
        </w:rPr>
        <w:t>El TERMINAL</w:t>
      </w:r>
      <w:r w:rsidRPr="00B61737">
        <w:rPr>
          <w:rFonts w:cstheme="minorHAnsi"/>
        </w:rPr>
        <w:t xml:space="preserve"> se configurará con el número de relés </w:t>
      </w:r>
      <w:r>
        <w:rPr>
          <w:rFonts w:cstheme="minorHAnsi"/>
        </w:rPr>
        <w:t>accesibles</w:t>
      </w:r>
      <w:r w:rsidRPr="00B61737">
        <w:rPr>
          <w:rFonts w:cstheme="minorHAnsi"/>
        </w:rPr>
        <w:t>.</w:t>
      </w:r>
    </w:p>
    <w:p w14:paraId="59240A36" w14:textId="74CE8F53" w:rsidR="00EE087B" w:rsidRPr="00B5734B" w:rsidRDefault="00EE087B" w:rsidP="00EE087B">
      <w:pPr>
        <w:pStyle w:val="Ttulo3"/>
        <w:rPr>
          <w:rStyle w:val="Textoennegrita"/>
        </w:rPr>
      </w:pPr>
      <w:r w:rsidRPr="00B5734B">
        <w:rPr>
          <w:rStyle w:val="Textoennegrita"/>
        </w:rPr>
        <w:t>Funcion</w:t>
      </w:r>
      <w:r w:rsidR="00B5734B" w:rsidRPr="00B61737">
        <w:rPr>
          <w:rStyle w:val="Textoennegrita"/>
        </w:rPr>
        <w:t>e</w:t>
      </w:r>
      <w:r w:rsidRPr="00B5734B">
        <w:rPr>
          <w:rStyle w:val="Textoennegrita"/>
        </w:rPr>
        <w:t>s</w:t>
      </w:r>
    </w:p>
    <w:p w14:paraId="13CC2DC4" w14:textId="59D20F7D" w:rsidR="00B5734B" w:rsidRPr="00B61737" w:rsidRDefault="00B5734B" w:rsidP="00B61737">
      <w:r>
        <w:t>El M</w:t>
      </w:r>
      <w:r w:rsidRPr="00B61737">
        <w:t>P4R proporcionará las siguientes funciones:</w:t>
      </w:r>
    </w:p>
    <w:p w14:paraId="1B047DF7" w14:textId="0B6CC7E7" w:rsidR="00B5734B" w:rsidRPr="00B61737" w:rsidRDefault="00B5734B" w:rsidP="00B61737">
      <w:r w:rsidRPr="00B61737">
        <w:rPr>
          <w:u w:val="single"/>
        </w:rPr>
        <w:t>Apertura de puertas auxiliares</w:t>
      </w:r>
      <w:r w:rsidRPr="00B61737">
        <w:t>.</w:t>
      </w:r>
    </w:p>
    <w:p w14:paraId="16612455" w14:textId="25B74BB3" w:rsidR="00B5734B" w:rsidRPr="00B61737" w:rsidRDefault="00B5734B" w:rsidP="00B5734B">
      <w:pPr>
        <w:pStyle w:val="Prrafodelista"/>
        <w:numPr>
          <w:ilvl w:val="0"/>
          <w:numId w:val="34"/>
        </w:numPr>
      </w:pPr>
      <w:r w:rsidRPr="00B61737">
        <w:t xml:space="preserve">Desde </w:t>
      </w:r>
      <w:r>
        <w:t xml:space="preserve">el TERMINAL </w:t>
      </w:r>
      <w:r w:rsidRPr="00B61737">
        <w:t xml:space="preserve">será posible seleccionar una de las 4 puertas adicionales para </w:t>
      </w:r>
      <w:r>
        <w:t>abrirla</w:t>
      </w:r>
      <w:r w:rsidRPr="00B61737">
        <w:t>.</w:t>
      </w:r>
    </w:p>
    <w:p w14:paraId="27BB7BD1" w14:textId="2BF123F0" w:rsidR="00B5734B" w:rsidRPr="00B5734B" w:rsidRDefault="00B5734B" w:rsidP="00B61737">
      <w:pPr>
        <w:rPr>
          <w:lang w:val="en-US"/>
        </w:rPr>
      </w:pPr>
      <w:proofErr w:type="spellStart"/>
      <w:r w:rsidRPr="00B61737">
        <w:rPr>
          <w:u w:val="single"/>
          <w:lang w:val="en-US"/>
        </w:rPr>
        <w:t>Activación</w:t>
      </w:r>
      <w:proofErr w:type="spellEnd"/>
      <w:r w:rsidRPr="00B61737">
        <w:rPr>
          <w:u w:val="single"/>
          <w:lang w:val="en-US"/>
        </w:rPr>
        <w:t xml:space="preserve"> de </w:t>
      </w:r>
      <w:proofErr w:type="spellStart"/>
      <w:r w:rsidRPr="00B61737">
        <w:rPr>
          <w:u w:val="single"/>
          <w:lang w:val="en-US"/>
        </w:rPr>
        <w:t>dispositivos</w:t>
      </w:r>
      <w:proofErr w:type="spellEnd"/>
      <w:r w:rsidRPr="00B61737">
        <w:rPr>
          <w:u w:val="single"/>
          <w:lang w:val="en-US"/>
        </w:rPr>
        <w:t xml:space="preserve"> </w:t>
      </w:r>
      <w:proofErr w:type="spellStart"/>
      <w:r w:rsidRPr="00B61737">
        <w:rPr>
          <w:u w:val="single"/>
          <w:lang w:val="en-US"/>
        </w:rPr>
        <w:t>auxiliares</w:t>
      </w:r>
      <w:proofErr w:type="spellEnd"/>
      <w:r w:rsidRPr="00B5734B">
        <w:rPr>
          <w:lang w:val="en-US"/>
        </w:rPr>
        <w:t>.</w:t>
      </w:r>
    </w:p>
    <w:p w14:paraId="31348B62" w14:textId="1D55B77B" w:rsidR="00EE087B" w:rsidRPr="00B5734B" w:rsidRDefault="00B5734B" w:rsidP="00B5734B">
      <w:pPr>
        <w:pStyle w:val="Prrafodelista"/>
        <w:numPr>
          <w:ilvl w:val="0"/>
          <w:numId w:val="34"/>
        </w:numPr>
      </w:pPr>
      <w:r w:rsidRPr="00B61737">
        <w:t xml:space="preserve">Desde </w:t>
      </w:r>
      <w:r>
        <w:t>el TERMINAL</w:t>
      </w:r>
      <w:r w:rsidRPr="00B61737">
        <w:t xml:space="preserve">, será posible activar hasta 4 dispositivos durante la conversación con </w:t>
      </w:r>
      <w:r>
        <w:t>la PLACA</w:t>
      </w:r>
      <w:r w:rsidRPr="00B61737">
        <w:t>, por ejemplo, luz de cortesía, aviso de pánico, etc</w:t>
      </w:r>
      <w:r w:rsidR="00EE087B" w:rsidRPr="00B5734B">
        <w:t>.</w:t>
      </w:r>
    </w:p>
    <w:p w14:paraId="47D40D16" w14:textId="632201F8" w:rsidR="00EE087B" w:rsidRPr="00AF37A9" w:rsidRDefault="00EE087B" w:rsidP="00EE087B">
      <w:pPr>
        <w:pStyle w:val="Ttulo3"/>
        <w:rPr>
          <w:rStyle w:val="Textoennegrita"/>
        </w:rPr>
      </w:pPr>
      <w:r w:rsidRPr="00AF37A9">
        <w:rPr>
          <w:rStyle w:val="Textoennegrita"/>
        </w:rPr>
        <w:t>Caracter</w:t>
      </w:r>
      <w:r w:rsidR="009739EA">
        <w:rPr>
          <w:rStyle w:val="Textoennegrita"/>
        </w:rPr>
        <w:t>í</w:t>
      </w:r>
      <w:r w:rsidRPr="00AF37A9">
        <w:rPr>
          <w:rStyle w:val="Textoennegrita"/>
        </w:rPr>
        <w:t>stic</w:t>
      </w:r>
      <w:r w:rsidR="009739EA">
        <w:rPr>
          <w:rStyle w:val="Textoennegrita"/>
        </w:rPr>
        <w:t>a</w:t>
      </w:r>
      <w:r w:rsidRPr="00AF37A9">
        <w:rPr>
          <w:rStyle w:val="Textoennegrita"/>
        </w:rPr>
        <w:t>s</w:t>
      </w:r>
    </w:p>
    <w:p w14:paraId="2D06E0B5" w14:textId="4853E92D" w:rsidR="00EE087B" w:rsidRDefault="00EE087B" w:rsidP="00EE087B">
      <w:pPr>
        <w:rPr>
          <w:u w:val="single"/>
        </w:rPr>
      </w:pPr>
      <w:r w:rsidRPr="0095440D">
        <w:rPr>
          <w:u w:val="single"/>
        </w:rPr>
        <w:t>Mec</w:t>
      </w:r>
      <w:r w:rsidR="009739EA">
        <w:rPr>
          <w:u w:val="single"/>
        </w:rPr>
        <w:t>á</w:t>
      </w:r>
      <w:r w:rsidRPr="0095440D">
        <w:rPr>
          <w:u w:val="single"/>
        </w:rPr>
        <w:t>nica</w:t>
      </w:r>
      <w:r w:rsidR="009739EA">
        <w:rPr>
          <w:u w:val="single"/>
        </w:rPr>
        <w:t>s</w:t>
      </w:r>
    </w:p>
    <w:p w14:paraId="7BE73FD0" w14:textId="628794AD" w:rsidR="00EE087B" w:rsidRPr="00DE6AA8" w:rsidRDefault="009739EA" w:rsidP="00EE087B">
      <w:r>
        <w:t>El MP4R</w:t>
      </w:r>
      <w:r w:rsidR="00EE087B">
        <w:t xml:space="preserve"> </w:t>
      </w:r>
      <w:r>
        <w:t>debe</w:t>
      </w:r>
      <w:r w:rsidR="00EE087B" w:rsidRPr="00DE6AA8">
        <w:t>:</w:t>
      </w:r>
    </w:p>
    <w:p w14:paraId="12CB94AB" w14:textId="77777777" w:rsidR="009739EA" w:rsidRPr="004E3402" w:rsidRDefault="009739EA" w:rsidP="009739EA">
      <w:pPr>
        <w:pStyle w:val="Prrafodelista"/>
        <w:numPr>
          <w:ilvl w:val="0"/>
          <w:numId w:val="34"/>
        </w:numPr>
      </w:pPr>
      <w:r w:rsidRPr="00070C73">
        <w:rPr>
          <w:rFonts w:cstheme="minorHAnsi"/>
        </w:rPr>
        <w:t xml:space="preserve">Instalarse en carril </w:t>
      </w:r>
      <w:r w:rsidRPr="004E3402">
        <w:rPr>
          <w:rFonts w:cstheme="minorHAnsi"/>
        </w:rPr>
        <w:t>DIN o</w:t>
      </w:r>
      <w:r w:rsidRPr="00070C73">
        <w:rPr>
          <w:rFonts w:cstheme="minorHAnsi"/>
        </w:rPr>
        <w:t xml:space="preserve"> en pared</w:t>
      </w:r>
      <w:r w:rsidRPr="004E3402">
        <w:rPr>
          <w:rFonts w:cstheme="minorHAnsi"/>
        </w:rPr>
        <w:t>.</w:t>
      </w:r>
    </w:p>
    <w:p w14:paraId="0D68D2FC" w14:textId="27132F47" w:rsidR="00EE087B" w:rsidRDefault="009739EA" w:rsidP="009739EA">
      <w:pPr>
        <w:pStyle w:val="Prrafodelista"/>
        <w:numPr>
          <w:ilvl w:val="0"/>
          <w:numId w:val="34"/>
        </w:numPr>
      </w:pPr>
      <w:r>
        <w:rPr>
          <w:rFonts w:cstheme="minorHAnsi"/>
        </w:rPr>
        <w:t>Tener unas dimensiones reducidas</w:t>
      </w:r>
      <w:r w:rsidR="00EE087B">
        <w:t>.</w:t>
      </w:r>
    </w:p>
    <w:p w14:paraId="0972B5A3" w14:textId="1BF6D726" w:rsidR="00EE087B" w:rsidRDefault="00EE087B" w:rsidP="00EE087B">
      <w:pPr>
        <w:rPr>
          <w:u w:val="single"/>
        </w:rPr>
      </w:pPr>
      <w:r w:rsidRPr="0095440D">
        <w:rPr>
          <w:u w:val="single"/>
        </w:rPr>
        <w:t>El</w:t>
      </w:r>
      <w:r w:rsidR="009739EA">
        <w:rPr>
          <w:u w:val="single"/>
        </w:rPr>
        <w:t>é</w:t>
      </w:r>
      <w:r w:rsidRPr="0095440D">
        <w:rPr>
          <w:u w:val="single"/>
        </w:rPr>
        <w:t>ctrica</w:t>
      </w:r>
      <w:r w:rsidR="009739EA">
        <w:rPr>
          <w:u w:val="single"/>
        </w:rPr>
        <w:t>s</w:t>
      </w:r>
    </w:p>
    <w:p w14:paraId="69726BC5" w14:textId="77777777" w:rsidR="009739EA" w:rsidRPr="00070C73" w:rsidRDefault="009739EA" w:rsidP="009739EA">
      <w:pPr>
        <w:spacing w:after="0"/>
        <w:jc w:val="both"/>
        <w:rPr>
          <w:rFonts w:cstheme="minorHAnsi"/>
        </w:rPr>
      </w:pPr>
      <w:r w:rsidRPr="00070C73">
        <w:rPr>
          <w:rFonts w:cstheme="minorHAnsi"/>
        </w:rPr>
        <w:t>La alimentación debe ser proporcionada por una fuente de alimentación externa de 12 VCC.</w:t>
      </w:r>
    </w:p>
    <w:p w14:paraId="211AA935" w14:textId="77777777" w:rsidR="00EE087B" w:rsidRPr="009739EA" w:rsidRDefault="00EE087B" w:rsidP="00EE087B">
      <w:pPr>
        <w:spacing w:after="0"/>
        <w:jc w:val="both"/>
        <w:rPr>
          <w:rFonts w:cstheme="minorHAnsi"/>
          <w:u w:val="single"/>
        </w:rPr>
      </w:pPr>
    </w:p>
    <w:p w14:paraId="56ED1FEE" w14:textId="77777777" w:rsidR="009739EA" w:rsidRPr="004E3402" w:rsidRDefault="009739EA" w:rsidP="009739EA">
      <w:pPr>
        <w:spacing w:after="0"/>
        <w:jc w:val="both"/>
        <w:rPr>
          <w:rFonts w:cstheme="minorHAnsi"/>
          <w:u w:val="single"/>
        </w:rPr>
      </w:pPr>
      <w:r w:rsidRPr="00070C73">
        <w:rPr>
          <w:rFonts w:cstheme="minorHAnsi"/>
          <w:u w:val="single"/>
        </w:rPr>
        <w:t>Ambientales</w:t>
      </w:r>
    </w:p>
    <w:p w14:paraId="61EECCB1" w14:textId="77777777" w:rsidR="009739EA" w:rsidRPr="004E3402" w:rsidRDefault="009739EA" w:rsidP="009739EA">
      <w:pPr>
        <w:spacing w:after="0"/>
        <w:jc w:val="both"/>
        <w:rPr>
          <w:rFonts w:cstheme="minorHAnsi"/>
        </w:rPr>
      </w:pPr>
      <w:r w:rsidRPr="00070C73">
        <w:rPr>
          <w:rFonts w:cstheme="minorHAnsi"/>
        </w:rPr>
        <w:t>La PCA debe cumplir al menos con</w:t>
      </w:r>
      <w:r w:rsidRPr="004E3402">
        <w:rPr>
          <w:rFonts w:cstheme="minorHAnsi"/>
        </w:rPr>
        <w:t>:</w:t>
      </w:r>
    </w:p>
    <w:p w14:paraId="212F9D56" w14:textId="77777777" w:rsidR="009739EA" w:rsidRDefault="009739EA" w:rsidP="009739EA">
      <w:pPr>
        <w:pStyle w:val="Prrafodelista"/>
        <w:numPr>
          <w:ilvl w:val="0"/>
          <w:numId w:val="34"/>
        </w:numPr>
        <w:spacing w:after="0"/>
        <w:jc w:val="both"/>
        <w:rPr>
          <w:rFonts w:cstheme="minorHAnsi"/>
        </w:rPr>
      </w:pPr>
      <w:r>
        <w:rPr>
          <w:rFonts w:cstheme="minorHAnsi"/>
        </w:rPr>
        <w:t>Rango de temperatura: -40</w:t>
      </w:r>
      <w:proofErr w:type="gramStart"/>
      <w:r w:rsidRPr="00472D5D">
        <w:rPr>
          <w:rFonts w:cstheme="minorHAnsi"/>
          <w:color w:val="FF0000"/>
        </w:rPr>
        <w:t xml:space="preserve"> </w:t>
      </w:r>
      <w:r w:rsidRPr="00F56B8B">
        <w:rPr>
          <w:rFonts w:cstheme="minorHAnsi"/>
        </w:rPr>
        <w:t>..</w:t>
      </w:r>
      <w:proofErr w:type="gramEnd"/>
      <w:r w:rsidRPr="00F56B8B">
        <w:rPr>
          <w:rFonts w:cstheme="minorHAnsi"/>
        </w:rPr>
        <w:t xml:space="preserve"> +5</w:t>
      </w:r>
      <w:r>
        <w:rPr>
          <w:rFonts w:cstheme="minorHAnsi"/>
        </w:rPr>
        <w:t>5</w:t>
      </w:r>
      <w:r w:rsidRPr="00F56B8B">
        <w:rPr>
          <w:rFonts w:cstheme="minorHAnsi"/>
        </w:rPr>
        <w:t xml:space="preserve"> </w:t>
      </w:r>
      <w:proofErr w:type="spellStart"/>
      <w:r w:rsidRPr="00AF37A9">
        <w:rPr>
          <w:rFonts w:cstheme="minorHAnsi"/>
        </w:rPr>
        <w:t>ºC</w:t>
      </w:r>
      <w:proofErr w:type="spellEnd"/>
      <w:r>
        <w:rPr>
          <w:rFonts w:cstheme="minorHAnsi"/>
        </w:rPr>
        <w:t>.</w:t>
      </w:r>
    </w:p>
    <w:p w14:paraId="3AB3A976" w14:textId="77777777" w:rsidR="009739EA" w:rsidRPr="00A0491A" w:rsidRDefault="009739EA" w:rsidP="009739EA">
      <w:pPr>
        <w:pStyle w:val="Prrafodelista"/>
        <w:numPr>
          <w:ilvl w:val="0"/>
          <w:numId w:val="34"/>
        </w:numPr>
        <w:spacing w:after="0"/>
        <w:jc w:val="both"/>
        <w:rPr>
          <w:rFonts w:cstheme="minorHAnsi"/>
        </w:rPr>
      </w:pPr>
      <w:r>
        <w:rPr>
          <w:rFonts w:cstheme="minorHAnsi"/>
        </w:rPr>
        <w:t>Rango de humedad relativa: 10 – 90% (no-condensada).</w:t>
      </w:r>
    </w:p>
    <w:p w14:paraId="719C3095" w14:textId="77777777" w:rsidR="00EE087B" w:rsidRPr="00DE6AA8" w:rsidRDefault="00EE087B" w:rsidP="00EE087B">
      <w:pPr>
        <w:spacing w:after="0"/>
        <w:jc w:val="both"/>
        <w:rPr>
          <w:rFonts w:cstheme="minorHAnsi"/>
        </w:rPr>
      </w:pPr>
    </w:p>
    <w:p w14:paraId="1000C7EE" w14:textId="77777777" w:rsidR="00EE087B" w:rsidRDefault="00EE087B" w:rsidP="00EE087B">
      <w:pPr>
        <w:rPr>
          <w:u w:val="single"/>
        </w:rPr>
      </w:pPr>
      <w:r w:rsidRPr="00A0491A">
        <w:rPr>
          <w:u w:val="single"/>
        </w:rPr>
        <w:t>Interfaces</w:t>
      </w:r>
    </w:p>
    <w:p w14:paraId="0902BC6C" w14:textId="33CDB6FF" w:rsidR="00EE087B" w:rsidRPr="009739EA" w:rsidRDefault="00EE087B" w:rsidP="00EE087B">
      <w:pPr>
        <w:pStyle w:val="Prrafodelista"/>
        <w:numPr>
          <w:ilvl w:val="0"/>
          <w:numId w:val="34"/>
        </w:numPr>
      </w:pPr>
      <w:r w:rsidRPr="009739EA">
        <w:t xml:space="preserve">RS-485 </w:t>
      </w:r>
      <w:r w:rsidR="009739EA" w:rsidRPr="00B61737">
        <w:t>conexión a la PLACA principal de cada bloque</w:t>
      </w:r>
      <w:r w:rsidRPr="009739EA">
        <w:t>.</w:t>
      </w:r>
    </w:p>
    <w:p w14:paraId="49032F3C" w14:textId="434DC722" w:rsidR="00EE087B" w:rsidRDefault="009739EA" w:rsidP="00EE087B">
      <w:pPr>
        <w:pStyle w:val="Prrafodelista"/>
        <w:numPr>
          <w:ilvl w:val="0"/>
          <w:numId w:val="34"/>
        </w:numPr>
      </w:pPr>
      <w:r>
        <w:t>Salidas de relé</w:t>
      </w:r>
      <w:r w:rsidR="00EE087B" w:rsidRPr="00415B91">
        <w:t>: COM/NO/NC</w:t>
      </w:r>
    </w:p>
    <w:p w14:paraId="1A37ECE3" w14:textId="6D1298C9" w:rsidR="00EE087B" w:rsidRDefault="009739EA" w:rsidP="00EE087B">
      <w:pPr>
        <w:pStyle w:val="Prrafodelista"/>
        <w:numPr>
          <w:ilvl w:val="0"/>
          <w:numId w:val="34"/>
        </w:numPr>
      </w:pPr>
      <w:r>
        <w:t>L</w:t>
      </w:r>
      <w:r w:rsidR="00EE087B">
        <w:t>ed</w:t>
      </w:r>
      <w:r>
        <w:t xml:space="preserve">s para indicar el estado de cada </w:t>
      </w:r>
      <w:r w:rsidR="00EE087B">
        <w:t>rel</w:t>
      </w:r>
      <w:r>
        <w:t>é</w:t>
      </w:r>
    </w:p>
    <w:p w14:paraId="106109BB" w14:textId="77777777" w:rsidR="009739EA" w:rsidRPr="00B61737" w:rsidRDefault="009739EA" w:rsidP="00B61737">
      <w:pPr>
        <w:rPr>
          <w:color w:val="FF0000"/>
        </w:rPr>
      </w:pPr>
      <w:r w:rsidRPr="00B61737">
        <w:rPr>
          <w:color w:val="FF0000"/>
        </w:rPr>
        <w:t>[ESTA PARTE ES PARA IDENTIFICACIÓN. INCLUIR CUANDO SEA NECESARIO]</w:t>
      </w:r>
    </w:p>
    <w:p w14:paraId="5ED38693" w14:textId="43D5FE5B" w:rsidR="00EE087B" w:rsidRPr="00B61737" w:rsidRDefault="00EE087B" w:rsidP="00EE087B">
      <w:r w:rsidRPr="00B61737">
        <w:lastRenderedPageBreak/>
        <w:t>REFERENC</w:t>
      </w:r>
      <w:r w:rsidR="009739EA" w:rsidRPr="00B61737">
        <w:t>IA</w:t>
      </w:r>
      <w:r w:rsidRPr="00B61737">
        <w:t>: 1491</w:t>
      </w:r>
    </w:p>
    <w:p w14:paraId="73DE8EF0" w14:textId="0B1CB29D" w:rsidR="00EE087B" w:rsidRPr="009739EA" w:rsidRDefault="00EE087B" w:rsidP="00EE087B">
      <w:r w:rsidRPr="009739EA">
        <w:t>DESIGNA</w:t>
      </w:r>
      <w:r w:rsidR="009739EA" w:rsidRPr="00B61737">
        <w:t>C</w:t>
      </w:r>
      <w:r w:rsidRPr="009739EA">
        <w:t>I</w:t>
      </w:r>
      <w:r w:rsidR="009739EA" w:rsidRPr="00B61737">
        <w:t>Ó</w:t>
      </w:r>
      <w:r w:rsidRPr="009739EA">
        <w:t xml:space="preserve">N: </w:t>
      </w:r>
      <w:r w:rsidR="009739EA" w:rsidRPr="00B61737">
        <w:t>MÓDULO</w:t>
      </w:r>
      <w:r w:rsidR="00CF35B8">
        <w:t xml:space="preserve"> </w:t>
      </w:r>
      <w:r w:rsidRPr="009739EA">
        <w:t>4 REL</w:t>
      </w:r>
      <w:r w:rsidR="009739EA" w:rsidRPr="00B61737">
        <w:t>ÉS</w:t>
      </w:r>
      <w:r w:rsidR="009739EA">
        <w:t xml:space="preserve"> </w:t>
      </w:r>
      <w:r w:rsidR="00CF35B8" w:rsidRPr="00B61737">
        <w:t xml:space="preserve">PLACA </w:t>
      </w:r>
    </w:p>
    <w:p w14:paraId="3C1E8FB7" w14:textId="77777777" w:rsidR="00EE087B" w:rsidRDefault="00EE087B" w:rsidP="00EE087B">
      <w:r w:rsidRPr="00954939">
        <w:rPr>
          <w:noProof/>
        </w:rPr>
        <w:drawing>
          <wp:inline distT="0" distB="0" distL="0" distR="0" wp14:anchorId="08AC83AA" wp14:editId="5D43B865">
            <wp:extent cx="1314734" cy="11873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322358" cy="1194240"/>
                    </a:xfrm>
                    <a:prstGeom prst="rect">
                      <a:avLst/>
                    </a:prstGeom>
                  </pic:spPr>
                </pic:pic>
              </a:graphicData>
            </a:graphic>
          </wp:inline>
        </w:drawing>
      </w:r>
    </w:p>
    <w:p w14:paraId="7B7C2323" w14:textId="77777777" w:rsidR="00EE087B" w:rsidRDefault="00EE087B" w:rsidP="00EE087B">
      <w:pPr>
        <w:rPr>
          <w:rFonts w:asciiTheme="majorHAnsi" w:eastAsiaTheme="majorEastAsia" w:hAnsiTheme="majorHAnsi" w:cstheme="majorBidi"/>
          <w:caps/>
          <w:color w:val="577188" w:themeColor="accent1" w:themeShade="BF"/>
          <w:sz w:val="24"/>
          <w14:ligatures w14:val="standardContextual"/>
        </w:rPr>
      </w:pPr>
      <w:r>
        <w:br w:type="page"/>
      </w:r>
    </w:p>
    <w:p w14:paraId="645CF6BD" w14:textId="747E01A7" w:rsidR="00EE087B" w:rsidRPr="009739EA" w:rsidRDefault="009739EA" w:rsidP="00EE087B">
      <w:pPr>
        <w:pStyle w:val="Ttulo2"/>
      </w:pPr>
      <w:bookmarkStart w:id="58" w:name="_Toc534622868"/>
      <w:bookmarkStart w:id="59" w:name="_Toc40878175"/>
      <w:r w:rsidRPr="00B61737">
        <w:lastRenderedPageBreak/>
        <w:t xml:space="preserve">RELÉ </w:t>
      </w:r>
      <w:r w:rsidR="00EE087B" w:rsidRPr="009739EA">
        <w:t>EXTERN</w:t>
      </w:r>
      <w:r w:rsidRPr="00B61737">
        <w:t>O APERTURA DE PUERTA</w:t>
      </w:r>
      <w:bookmarkEnd w:id="58"/>
      <w:bookmarkEnd w:id="59"/>
    </w:p>
    <w:p w14:paraId="5D72A8C5" w14:textId="192CD7A3" w:rsidR="00EE087B" w:rsidRPr="009739EA" w:rsidRDefault="00EE087B" w:rsidP="00EE087B">
      <w:pPr>
        <w:pStyle w:val="Ttulo3"/>
        <w:rPr>
          <w:rStyle w:val="Textoennegrita"/>
        </w:rPr>
      </w:pPr>
      <w:r w:rsidRPr="009739EA">
        <w:rPr>
          <w:rStyle w:val="Textoennegrita"/>
        </w:rPr>
        <w:t>Descrip</w:t>
      </w:r>
      <w:r w:rsidR="009739EA" w:rsidRPr="00B61737">
        <w:rPr>
          <w:rStyle w:val="Textoennegrita"/>
        </w:rPr>
        <w:t>c</w:t>
      </w:r>
      <w:r w:rsidRPr="009739EA">
        <w:rPr>
          <w:rStyle w:val="Textoennegrita"/>
        </w:rPr>
        <w:t>i</w:t>
      </w:r>
      <w:r w:rsidR="009739EA" w:rsidRPr="00B61737">
        <w:rPr>
          <w:rStyle w:val="Textoennegrita"/>
        </w:rPr>
        <w:t>ó</w:t>
      </w:r>
      <w:r w:rsidRPr="009739EA">
        <w:rPr>
          <w:rStyle w:val="Textoennegrita"/>
        </w:rPr>
        <w:t>n</w:t>
      </w:r>
    </w:p>
    <w:p w14:paraId="12C16DED" w14:textId="76299179" w:rsidR="00EE087B" w:rsidRPr="009739EA" w:rsidRDefault="009739EA" w:rsidP="00B61737">
      <w:r w:rsidRPr="00B61737">
        <w:t xml:space="preserve">El relé </w:t>
      </w:r>
      <w:r>
        <w:t xml:space="preserve">externo </w:t>
      </w:r>
      <w:r w:rsidRPr="00B61737">
        <w:t xml:space="preserve">de </w:t>
      </w:r>
      <w:r>
        <w:t>apertura</w:t>
      </w:r>
      <w:r w:rsidRPr="00B61737">
        <w:t xml:space="preserve"> de la puerta </w:t>
      </w:r>
      <w:r>
        <w:t>(REAP</w:t>
      </w:r>
      <w:r w:rsidRPr="00B61737">
        <w:t xml:space="preserve">) </w:t>
      </w:r>
      <w:r>
        <w:t xml:space="preserve">debe </w:t>
      </w:r>
      <w:r w:rsidRPr="00B61737">
        <w:t xml:space="preserve">proporcionar una manera de activar el </w:t>
      </w:r>
      <w:proofErr w:type="gramStart"/>
      <w:r>
        <w:t>abre puertas</w:t>
      </w:r>
      <w:proofErr w:type="gramEnd"/>
      <w:r w:rsidRPr="00B61737">
        <w:t xml:space="preserve"> desde el interior para </w:t>
      </w:r>
      <w:r>
        <w:t xml:space="preserve">aumentar la seguridad en la </w:t>
      </w:r>
      <w:r w:rsidRPr="00B61737">
        <w:t>apertura de la puerta. Se conectará a</w:t>
      </w:r>
      <w:r>
        <w:t xml:space="preserve"> la PLACA de calle q</w:t>
      </w:r>
      <w:r w:rsidRPr="00B61737">
        <w:t>ue se requiera.</w:t>
      </w:r>
    </w:p>
    <w:p w14:paraId="21A2E734" w14:textId="29F46887" w:rsidR="00EE087B" w:rsidRPr="00B61737" w:rsidRDefault="00EE087B" w:rsidP="00EE087B">
      <w:pPr>
        <w:pStyle w:val="Ttulo3"/>
        <w:rPr>
          <w:rStyle w:val="Textoennegrita"/>
        </w:rPr>
      </w:pPr>
      <w:r w:rsidRPr="00B61737">
        <w:rPr>
          <w:rStyle w:val="Textoennegrita"/>
        </w:rPr>
        <w:t>Configura</w:t>
      </w:r>
      <w:r w:rsidR="009739EA" w:rsidRPr="00B61737">
        <w:rPr>
          <w:rStyle w:val="Textoennegrita"/>
        </w:rPr>
        <w:t>c</w:t>
      </w:r>
      <w:r w:rsidRPr="00B61737">
        <w:rPr>
          <w:rStyle w:val="Textoennegrita"/>
        </w:rPr>
        <w:t>i</w:t>
      </w:r>
      <w:r w:rsidR="009739EA" w:rsidRPr="00B61737">
        <w:rPr>
          <w:rStyle w:val="Textoennegrita"/>
        </w:rPr>
        <w:t>ó</w:t>
      </w:r>
      <w:r w:rsidRPr="00B61737">
        <w:rPr>
          <w:rStyle w:val="Textoennegrita"/>
        </w:rPr>
        <w:t>n</w:t>
      </w:r>
    </w:p>
    <w:p w14:paraId="018C8206" w14:textId="16D8143A" w:rsidR="00EE087B" w:rsidRPr="009739EA" w:rsidRDefault="009739EA" w:rsidP="00EE087B">
      <w:pPr>
        <w:spacing w:after="0"/>
        <w:jc w:val="both"/>
        <w:rPr>
          <w:rFonts w:cstheme="minorHAnsi"/>
        </w:rPr>
      </w:pPr>
      <w:r w:rsidRPr="00B61737">
        <w:rPr>
          <w:rFonts w:cstheme="minorHAnsi"/>
        </w:rPr>
        <w:t xml:space="preserve">El REAP no </w:t>
      </w:r>
      <w:r w:rsidR="00EE087B" w:rsidRPr="009739EA">
        <w:rPr>
          <w:rFonts w:cstheme="minorHAnsi"/>
        </w:rPr>
        <w:t>requ</w:t>
      </w:r>
      <w:r w:rsidRPr="00B61737">
        <w:rPr>
          <w:rFonts w:cstheme="minorHAnsi"/>
        </w:rPr>
        <w:t>e</w:t>
      </w:r>
      <w:r w:rsidR="00EE087B" w:rsidRPr="009739EA">
        <w:rPr>
          <w:rFonts w:cstheme="minorHAnsi"/>
        </w:rPr>
        <w:t>r</w:t>
      </w:r>
      <w:r w:rsidRPr="00B61737">
        <w:rPr>
          <w:rFonts w:cstheme="minorHAnsi"/>
        </w:rPr>
        <w:t>irá</w:t>
      </w:r>
      <w:r w:rsidR="00EE087B" w:rsidRPr="009739EA">
        <w:rPr>
          <w:rFonts w:cstheme="minorHAnsi"/>
        </w:rPr>
        <w:t xml:space="preserve"> n</w:t>
      </w:r>
      <w:r w:rsidRPr="00B61737">
        <w:rPr>
          <w:rFonts w:cstheme="minorHAnsi"/>
        </w:rPr>
        <w:t>inguna c</w:t>
      </w:r>
      <w:r w:rsidR="00EE087B" w:rsidRPr="009739EA">
        <w:rPr>
          <w:rFonts w:cstheme="minorHAnsi"/>
        </w:rPr>
        <w:t>onfigura</w:t>
      </w:r>
      <w:r w:rsidR="009A1B4C">
        <w:rPr>
          <w:rFonts w:cstheme="minorHAnsi"/>
        </w:rPr>
        <w:t>c</w:t>
      </w:r>
      <w:r w:rsidR="00EE087B" w:rsidRPr="009739EA">
        <w:rPr>
          <w:rFonts w:cstheme="minorHAnsi"/>
        </w:rPr>
        <w:t>i</w:t>
      </w:r>
      <w:r w:rsidR="009A1B4C">
        <w:rPr>
          <w:rFonts w:cstheme="minorHAnsi"/>
        </w:rPr>
        <w:t>ó</w:t>
      </w:r>
      <w:r w:rsidR="00EE087B" w:rsidRPr="009739EA">
        <w:rPr>
          <w:rFonts w:cstheme="minorHAnsi"/>
        </w:rPr>
        <w:t xml:space="preserve">n, </w:t>
      </w:r>
      <w:r w:rsidRPr="00B61737">
        <w:rPr>
          <w:rFonts w:cstheme="minorHAnsi"/>
        </w:rPr>
        <w:t>debe ser</w:t>
      </w:r>
      <w:r w:rsidR="00EE087B" w:rsidRPr="009739EA">
        <w:rPr>
          <w:rFonts w:cstheme="minorHAnsi"/>
        </w:rPr>
        <w:t xml:space="preserve"> </w:t>
      </w:r>
      <w:r w:rsidRPr="00B61737">
        <w:rPr>
          <w:rFonts w:cstheme="minorHAnsi"/>
        </w:rPr>
        <w:t>‘</w:t>
      </w:r>
      <w:proofErr w:type="spellStart"/>
      <w:r w:rsidR="00EE087B" w:rsidRPr="009739EA">
        <w:rPr>
          <w:rFonts w:cstheme="minorHAnsi"/>
        </w:rPr>
        <w:t>plug</w:t>
      </w:r>
      <w:proofErr w:type="spellEnd"/>
      <w:r w:rsidR="00EE087B" w:rsidRPr="009739EA">
        <w:rPr>
          <w:rFonts w:cstheme="minorHAnsi"/>
        </w:rPr>
        <w:t xml:space="preserve"> and </w:t>
      </w:r>
      <w:proofErr w:type="spellStart"/>
      <w:r w:rsidR="00EE087B" w:rsidRPr="009739EA">
        <w:rPr>
          <w:rFonts w:cstheme="minorHAnsi"/>
        </w:rPr>
        <w:t>play</w:t>
      </w:r>
      <w:proofErr w:type="spellEnd"/>
      <w:r w:rsidRPr="00B61737">
        <w:rPr>
          <w:rFonts w:cstheme="minorHAnsi"/>
        </w:rPr>
        <w:t>’</w:t>
      </w:r>
      <w:r w:rsidR="00EE087B" w:rsidRPr="009739EA">
        <w:rPr>
          <w:rFonts w:cstheme="minorHAnsi"/>
        </w:rPr>
        <w:t>.</w:t>
      </w:r>
    </w:p>
    <w:p w14:paraId="0664C247" w14:textId="509109EF" w:rsidR="00EE087B" w:rsidRPr="00B61737" w:rsidRDefault="00EE087B" w:rsidP="00EE087B">
      <w:pPr>
        <w:pStyle w:val="Ttulo3"/>
        <w:rPr>
          <w:rStyle w:val="Textoennegrita"/>
        </w:rPr>
      </w:pPr>
      <w:r w:rsidRPr="00B61737">
        <w:rPr>
          <w:rStyle w:val="Textoennegrita"/>
        </w:rPr>
        <w:t>Funcion</w:t>
      </w:r>
      <w:r w:rsidR="009739EA" w:rsidRPr="00B61737">
        <w:rPr>
          <w:rStyle w:val="Textoennegrita"/>
        </w:rPr>
        <w:t>e</w:t>
      </w:r>
      <w:r w:rsidRPr="00B61737">
        <w:rPr>
          <w:rStyle w:val="Textoennegrita"/>
        </w:rPr>
        <w:t>s</w:t>
      </w:r>
    </w:p>
    <w:p w14:paraId="2F29758A" w14:textId="7A8CA878" w:rsidR="009739EA" w:rsidRDefault="009739EA" w:rsidP="009739EA">
      <w:r w:rsidRPr="00B61737">
        <w:t>REAP debe propor</w:t>
      </w:r>
      <w:r w:rsidR="009A1B4C">
        <w:t>c</w:t>
      </w:r>
      <w:r w:rsidRPr="00B61737">
        <w:t>ionar las siguientes funciones</w:t>
      </w:r>
      <w:r w:rsidR="00EE087B" w:rsidRPr="009739EA">
        <w:t>:</w:t>
      </w:r>
    </w:p>
    <w:p w14:paraId="7FE44111" w14:textId="045971AA" w:rsidR="009739EA" w:rsidRPr="009739EA" w:rsidRDefault="009739EA" w:rsidP="00B61737">
      <w:r w:rsidRPr="00B61737">
        <w:rPr>
          <w:u w:val="single"/>
        </w:rPr>
        <w:t>A</w:t>
      </w:r>
      <w:r w:rsidR="009A1B4C">
        <w:rPr>
          <w:u w:val="single"/>
        </w:rPr>
        <w:t xml:space="preserve">pertura </w:t>
      </w:r>
      <w:r w:rsidRPr="00B61737">
        <w:rPr>
          <w:u w:val="single"/>
        </w:rPr>
        <w:t>de puerta.</w:t>
      </w:r>
    </w:p>
    <w:p w14:paraId="72A136CA" w14:textId="74B1E6FE" w:rsidR="009739EA" w:rsidRPr="00B61737" w:rsidRDefault="00523174" w:rsidP="009739EA">
      <w:pPr>
        <w:pStyle w:val="Prrafodelista"/>
        <w:numPr>
          <w:ilvl w:val="0"/>
          <w:numId w:val="34"/>
        </w:numPr>
      </w:pPr>
      <w:r>
        <w:t xml:space="preserve">El </w:t>
      </w:r>
      <w:r w:rsidR="009739EA" w:rsidRPr="00B61737">
        <w:t>REAP se instalará en interiores, fuera de</w:t>
      </w:r>
      <w:r w:rsidR="009A1B4C">
        <w:t xml:space="preserve"> acceso</w:t>
      </w:r>
      <w:r w:rsidR="009739EA" w:rsidRPr="00B61737">
        <w:t xml:space="preserve"> de las personas que se encuentren en el exterior de la instalación.</w:t>
      </w:r>
    </w:p>
    <w:p w14:paraId="2DBFC8E9" w14:textId="0F95FA7E" w:rsidR="009739EA" w:rsidRPr="00B61737" w:rsidRDefault="009739EA" w:rsidP="009739EA">
      <w:pPr>
        <w:pStyle w:val="Prrafodelista"/>
        <w:numPr>
          <w:ilvl w:val="0"/>
          <w:numId w:val="34"/>
        </w:numPr>
      </w:pPr>
      <w:r>
        <w:t>Se</w:t>
      </w:r>
      <w:r w:rsidRPr="00B61737">
        <w:t>rá posible activar el relé de manera transparente</w:t>
      </w:r>
      <w:r>
        <w:t xml:space="preserve"> desde el TERMINAL o la CONSERJERÍA</w:t>
      </w:r>
      <w:r w:rsidRPr="00B61737">
        <w:t xml:space="preserve">, simplemente presionando la tecla </w:t>
      </w:r>
      <w:r w:rsidR="00523174">
        <w:t>habitual de apertura</w:t>
      </w:r>
      <w:r w:rsidRPr="00B61737">
        <w:t>.</w:t>
      </w:r>
    </w:p>
    <w:p w14:paraId="318B7148" w14:textId="67F7A478" w:rsidR="009739EA" w:rsidRPr="00B61737" w:rsidRDefault="00523174" w:rsidP="009739EA">
      <w:pPr>
        <w:pStyle w:val="Prrafodelista"/>
        <w:numPr>
          <w:ilvl w:val="0"/>
          <w:numId w:val="34"/>
        </w:numPr>
      </w:pPr>
      <w:r>
        <w:t>El REAP</w:t>
      </w:r>
      <w:r w:rsidR="009739EA" w:rsidRPr="00B61737">
        <w:t xml:space="preserve"> debe </w:t>
      </w:r>
      <w:r>
        <w:t xml:space="preserve">controlar </w:t>
      </w:r>
      <w:r w:rsidR="009739EA" w:rsidRPr="00B61737">
        <w:t xml:space="preserve">el </w:t>
      </w:r>
      <w:r>
        <w:t>pulsador</w:t>
      </w:r>
      <w:r w:rsidR="009739EA" w:rsidRPr="00B61737">
        <w:t xml:space="preserve"> de </w:t>
      </w:r>
      <w:r>
        <w:t xml:space="preserve">salida </w:t>
      </w:r>
      <w:r w:rsidR="009739EA" w:rsidRPr="00B61737">
        <w:t xml:space="preserve">para </w:t>
      </w:r>
      <w:r>
        <w:t>realizar la apertura de</w:t>
      </w:r>
      <w:r w:rsidR="009739EA" w:rsidRPr="00B61737">
        <w:t xml:space="preserve"> la puerta de</w:t>
      </w:r>
      <w:r>
        <w:t>sde e</w:t>
      </w:r>
      <w:r w:rsidR="009739EA" w:rsidRPr="00B61737">
        <w:t>l interior</w:t>
      </w:r>
      <w:r w:rsidR="009A1B4C">
        <w:t>,</w:t>
      </w:r>
      <w:r w:rsidR="009739EA" w:rsidRPr="00B61737">
        <w:t xml:space="preserve"> con la tempo</w:t>
      </w:r>
      <w:r>
        <w:t>rización asignada a la PLACA</w:t>
      </w:r>
      <w:r w:rsidR="009739EA" w:rsidRPr="00B61737">
        <w:t>.</w:t>
      </w:r>
    </w:p>
    <w:p w14:paraId="552CFE8F" w14:textId="69D707B1" w:rsidR="00EE087B" w:rsidRPr="009739EA" w:rsidRDefault="00523174" w:rsidP="009739EA">
      <w:pPr>
        <w:pStyle w:val="Prrafodelista"/>
        <w:numPr>
          <w:ilvl w:val="0"/>
          <w:numId w:val="34"/>
        </w:numPr>
      </w:pPr>
      <w:r>
        <w:t>El REAP</w:t>
      </w:r>
      <w:r w:rsidR="009739EA" w:rsidRPr="00B61737">
        <w:t xml:space="preserve"> debe admitir </w:t>
      </w:r>
      <w:r>
        <w:t>un</w:t>
      </w:r>
      <w:r w:rsidR="009739EA" w:rsidRPr="00B61737">
        <w:t xml:space="preserve">a entrada de </w:t>
      </w:r>
      <w:r>
        <w:t>alarma</w:t>
      </w:r>
      <w:r w:rsidR="009739EA" w:rsidRPr="00B61737">
        <w:t xml:space="preserve"> de incendio para desbloquear la puerta automáticamente en caso de </w:t>
      </w:r>
      <w:r w:rsidR="009A1B4C">
        <w:t>emergencia</w:t>
      </w:r>
      <w:r w:rsidR="009739EA" w:rsidRPr="00B61737">
        <w:t>.</w:t>
      </w:r>
    </w:p>
    <w:p w14:paraId="3A2EA94A" w14:textId="13CFF913" w:rsidR="00EE087B" w:rsidRPr="00523174" w:rsidRDefault="00EE087B" w:rsidP="00EE087B">
      <w:pPr>
        <w:pStyle w:val="Ttulo3"/>
        <w:rPr>
          <w:rStyle w:val="Textoennegrita"/>
        </w:rPr>
      </w:pPr>
      <w:r w:rsidRPr="00523174">
        <w:rPr>
          <w:rStyle w:val="Textoennegrita"/>
        </w:rPr>
        <w:t>Caracter</w:t>
      </w:r>
      <w:r w:rsidR="00523174" w:rsidRPr="00B61737">
        <w:rPr>
          <w:rStyle w:val="Textoennegrita"/>
        </w:rPr>
        <w:t>í</w:t>
      </w:r>
      <w:r w:rsidRPr="00523174">
        <w:rPr>
          <w:rStyle w:val="Textoennegrita"/>
        </w:rPr>
        <w:t>stic</w:t>
      </w:r>
      <w:r w:rsidR="00523174" w:rsidRPr="00B61737">
        <w:rPr>
          <w:rStyle w:val="Textoennegrita"/>
        </w:rPr>
        <w:t>a</w:t>
      </w:r>
      <w:r w:rsidRPr="00523174">
        <w:rPr>
          <w:rStyle w:val="Textoennegrita"/>
        </w:rPr>
        <w:t>s</w:t>
      </w:r>
    </w:p>
    <w:p w14:paraId="2B214098" w14:textId="5D906E67" w:rsidR="00EE087B" w:rsidRPr="00523174" w:rsidRDefault="00EE087B" w:rsidP="00EE087B">
      <w:pPr>
        <w:rPr>
          <w:u w:val="single"/>
        </w:rPr>
      </w:pPr>
      <w:r w:rsidRPr="00523174">
        <w:rPr>
          <w:u w:val="single"/>
        </w:rPr>
        <w:t>Mec</w:t>
      </w:r>
      <w:r w:rsidR="00523174" w:rsidRPr="00B61737">
        <w:rPr>
          <w:u w:val="single"/>
        </w:rPr>
        <w:t>á</w:t>
      </w:r>
      <w:r w:rsidRPr="00523174">
        <w:rPr>
          <w:u w:val="single"/>
        </w:rPr>
        <w:t>nica</w:t>
      </w:r>
      <w:r w:rsidR="00523174" w:rsidRPr="00B61737">
        <w:rPr>
          <w:u w:val="single"/>
        </w:rPr>
        <w:t>s</w:t>
      </w:r>
    </w:p>
    <w:p w14:paraId="35B7D05A" w14:textId="63B4F07C" w:rsidR="00EE087B" w:rsidRPr="00523174" w:rsidRDefault="00523174" w:rsidP="00EE087B">
      <w:r w:rsidRPr="00B61737">
        <w:t>El REAP debe tener unas dimensione</w:t>
      </w:r>
      <w:r>
        <w:t xml:space="preserve">s </w:t>
      </w:r>
      <w:r w:rsidR="00EE087B" w:rsidRPr="00523174">
        <w:rPr>
          <w:rFonts w:cstheme="minorHAnsi"/>
        </w:rPr>
        <w:t>reduc</w:t>
      </w:r>
      <w:r>
        <w:rPr>
          <w:rFonts w:cstheme="minorHAnsi"/>
        </w:rPr>
        <w:t>i</w:t>
      </w:r>
      <w:r w:rsidR="00EE087B" w:rsidRPr="00523174">
        <w:rPr>
          <w:rFonts w:cstheme="minorHAnsi"/>
        </w:rPr>
        <w:t>d</w:t>
      </w:r>
      <w:r>
        <w:rPr>
          <w:rFonts w:cstheme="minorHAnsi"/>
        </w:rPr>
        <w:t>as</w:t>
      </w:r>
      <w:r w:rsidR="00EE087B" w:rsidRPr="00523174">
        <w:t>.</w:t>
      </w:r>
    </w:p>
    <w:p w14:paraId="67C0CAF5" w14:textId="715B927E" w:rsidR="00EE087B" w:rsidRPr="00523174" w:rsidRDefault="00EE087B" w:rsidP="00EE087B">
      <w:pPr>
        <w:rPr>
          <w:u w:val="single"/>
        </w:rPr>
      </w:pPr>
      <w:r w:rsidRPr="00523174">
        <w:rPr>
          <w:u w:val="single"/>
        </w:rPr>
        <w:t>El</w:t>
      </w:r>
      <w:r w:rsidR="00523174" w:rsidRPr="00B61737">
        <w:rPr>
          <w:u w:val="single"/>
        </w:rPr>
        <w:t>é</w:t>
      </w:r>
      <w:r w:rsidRPr="00523174">
        <w:rPr>
          <w:u w:val="single"/>
        </w:rPr>
        <w:t>ctrica</w:t>
      </w:r>
      <w:r w:rsidR="00523174" w:rsidRPr="00B61737">
        <w:rPr>
          <w:u w:val="single"/>
        </w:rPr>
        <w:t>s</w:t>
      </w:r>
    </w:p>
    <w:p w14:paraId="156B4905" w14:textId="1D3176D6" w:rsidR="00523174" w:rsidRPr="00B61737" w:rsidRDefault="00523174" w:rsidP="00B61737">
      <w:pPr>
        <w:pStyle w:val="Prrafodelista"/>
        <w:numPr>
          <w:ilvl w:val="0"/>
          <w:numId w:val="34"/>
        </w:numPr>
        <w:spacing w:after="0"/>
        <w:jc w:val="both"/>
        <w:rPr>
          <w:rFonts w:cstheme="minorHAnsi"/>
        </w:rPr>
      </w:pPr>
      <w:r w:rsidRPr="00B61737">
        <w:rPr>
          <w:rFonts w:cstheme="minorHAnsi"/>
        </w:rPr>
        <w:t>La alimentación debe ser proporcionada por una fuente de alimentación externa de 12 VCC.</w:t>
      </w:r>
    </w:p>
    <w:p w14:paraId="5E7B7BAD" w14:textId="6DAD5E33" w:rsidR="00EE087B" w:rsidRPr="00B61737" w:rsidRDefault="00523174" w:rsidP="00B61737">
      <w:pPr>
        <w:pStyle w:val="Prrafodelista"/>
        <w:numPr>
          <w:ilvl w:val="0"/>
          <w:numId w:val="34"/>
        </w:numPr>
        <w:spacing w:after="0"/>
        <w:jc w:val="both"/>
        <w:rPr>
          <w:rFonts w:cstheme="minorHAnsi"/>
        </w:rPr>
      </w:pPr>
      <w:r w:rsidRPr="00B61737">
        <w:rPr>
          <w:rFonts w:cstheme="minorHAnsi"/>
        </w:rPr>
        <w:t>El contacto de relé</w:t>
      </w:r>
      <w:r w:rsidR="00EE087B" w:rsidRPr="00B61737">
        <w:rPr>
          <w:rFonts w:cstheme="minorHAnsi"/>
        </w:rPr>
        <w:t xml:space="preserve"> </w:t>
      </w:r>
      <w:r w:rsidRPr="00B61737">
        <w:rPr>
          <w:rFonts w:cstheme="minorHAnsi"/>
        </w:rPr>
        <w:t>debe</w:t>
      </w:r>
      <w:r w:rsidR="00EE087B" w:rsidRPr="00B61737">
        <w:rPr>
          <w:rFonts w:cstheme="minorHAnsi"/>
        </w:rPr>
        <w:t xml:space="preserve"> suport</w:t>
      </w:r>
      <w:r w:rsidRPr="00B61737">
        <w:rPr>
          <w:rFonts w:cstheme="minorHAnsi"/>
        </w:rPr>
        <w:t>ar</w:t>
      </w:r>
      <w:r w:rsidR="00EE087B" w:rsidRPr="00B61737">
        <w:rPr>
          <w:rFonts w:cstheme="minorHAnsi"/>
        </w:rPr>
        <w:t xml:space="preserve"> c</w:t>
      </w:r>
      <w:r w:rsidRPr="00B61737">
        <w:rPr>
          <w:rFonts w:cstheme="minorHAnsi"/>
        </w:rPr>
        <w:t>o</w:t>
      </w:r>
      <w:r w:rsidR="00EE087B" w:rsidRPr="00B61737">
        <w:rPr>
          <w:rFonts w:cstheme="minorHAnsi"/>
        </w:rPr>
        <w:t>rr</w:t>
      </w:r>
      <w:r w:rsidRPr="00B61737">
        <w:rPr>
          <w:rFonts w:cstheme="minorHAnsi"/>
        </w:rPr>
        <w:t>i</w:t>
      </w:r>
      <w:r w:rsidR="00EE087B" w:rsidRPr="00B61737">
        <w:rPr>
          <w:rFonts w:cstheme="minorHAnsi"/>
        </w:rPr>
        <w:t>ent</w:t>
      </w:r>
      <w:r w:rsidRPr="00B61737">
        <w:rPr>
          <w:rFonts w:cstheme="minorHAnsi"/>
        </w:rPr>
        <w:t>e</w:t>
      </w:r>
      <w:r w:rsidR="00EE087B" w:rsidRPr="00B61737">
        <w:rPr>
          <w:rFonts w:cstheme="minorHAnsi"/>
        </w:rPr>
        <w:t xml:space="preserve">s </w:t>
      </w:r>
      <w:r w:rsidRPr="00B61737">
        <w:rPr>
          <w:rFonts w:cstheme="minorHAnsi"/>
        </w:rPr>
        <w:t>de</w:t>
      </w:r>
      <w:r w:rsidR="00EE087B" w:rsidRPr="00B61737">
        <w:rPr>
          <w:rFonts w:cstheme="minorHAnsi"/>
        </w:rPr>
        <w:t xml:space="preserve"> 10A @24VDC o 10A@24VAC.</w:t>
      </w:r>
    </w:p>
    <w:p w14:paraId="424479A8" w14:textId="77777777" w:rsidR="00EE087B" w:rsidRPr="00523174" w:rsidRDefault="00EE087B" w:rsidP="00EE087B">
      <w:pPr>
        <w:spacing w:after="0"/>
        <w:jc w:val="both"/>
        <w:rPr>
          <w:rFonts w:cstheme="minorHAnsi"/>
          <w:u w:val="single"/>
        </w:rPr>
      </w:pPr>
    </w:p>
    <w:p w14:paraId="13586D90" w14:textId="77777777" w:rsidR="00523174" w:rsidRPr="004E3402" w:rsidRDefault="00523174" w:rsidP="00523174">
      <w:pPr>
        <w:spacing w:after="0"/>
        <w:jc w:val="both"/>
        <w:rPr>
          <w:rFonts w:cstheme="minorHAnsi"/>
          <w:u w:val="single"/>
        </w:rPr>
      </w:pPr>
      <w:r w:rsidRPr="00070C73">
        <w:rPr>
          <w:rFonts w:cstheme="minorHAnsi"/>
          <w:u w:val="single"/>
        </w:rPr>
        <w:t>Ambientales</w:t>
      </w:r>
    </w:p>
    <w:p w14:paraId="426FEBBA" w14:textId="3B3818ED" w:rsidR="00523174" w:rsidRPr="004E3402" w:rsidRDefault="00523174" w:rsidP="00523174">
      <w:pPr>
        <w:spacing w:after="0"/>
        <w:jc w:val="both"/>
        <w:rPr>
          <w:rFonts w:cstheme="minorHAnsi"/>
        </w:rPr>
      </w:pPr>
      <w:r w:rsidRPr="00070C73">
        <w:rPr>
          <w:rFonts w:cstheme="minorHAnsi"/>
        </w:rPr>
        <w:t xml:space="preserve">La </w:t>
      </w:r>
      <w:r>
        <w:rPr>
          <w:rFonts w:cstheme="minorHAnsi"/>
        </w:rPr>
        <w:t>REAP</w:t>
      </w:r>
      <w:r w:rsidRPr="00070C73">
        <w:rPr>
          <w:rFonts w:cstheme="minorHAnsi"/>
        </w:rPr>
        <w:t xml:space="preserve"> debe cumplir al menos con</w:t>
      </w:r>
      <w:r w:rsidRPr="004E3402">
        <w:rPr>
          <w:rFonts w:cstheme="minorHAnsi"/>
        </w:rPr>
        <w:t>:</w:t>
      </w:r>
    </w:p>
    <w:p w14:paraId="5AB3242C" w14:textId="022BB287" w:rsidR="00523174" w:rsidRDefault="00523174" w:rsidP="00523174">
      <w:pPr>
        <w:pStyle w:val="Prrafodelista"/>
        <w:numPr>
          <w:ilvl w:val="0"/>
          <w:numId w:val="34"/>
        </w:numPr>
        <w:spacing w:after="0"/>
        <w:jc w:val="both"/>
        <w:rPr>
          <w:rFonts w:cstheme="minorHAnsi"/>
        </w:rPr>
      </w:pPr>
      <w:r>
        <w:rPr>
          <w:rFonts w:cstheme="minorHAnsi"/>
        </w:rPr>
        <w:t>Rango de temperatura: -40</w:t>
      </w:r>
      <w:proofErr w:type="gramStart"/>
      <w:r w:rsidRPr="00472D5D">
        <w:rPr>
          <w:rFonts w:cstheme="minorHAnsi"/>
          <w:color w:val="FF0000"/>
        </w:rPr>
        <w:t xml:space="preserve"> </w:t>
      </w:r>
      <w:r w:rsidRPr="00F56B8B">
        <w:rPr>
          <w:rFonts w:cstheme="minorHAnsi"/>
        </w:rPr>
        <w:t>..</w:t>
      </w:r>
      <w:proofErr w:type="gramEnd"/>
      <w:r w:rsidRPr="00F56B8B">
        <w:rPr>
          <w:rFonts w:cstheme="minorHAnsi"/>
        </w:rPr>
        <w:t xml:space="preserve"> +</w:t>
      </w:r>
      <w:r>
        <w:rPr>
          <w:rFonts w:cstheme="minorHAnsi"/>
        </w:rPr>
        <w:t>70</w:t>
      </w:r>
      <w:r w:rsidRPr="00F56B8B">
        <w:rPr>
          <w:rFonts w:cstheme="minorHAnsi"/>
        </w:rPr>
        <w:t xml:space="preserve"> </w:t>
      </w:r>
      <w:proofErr w:type="spellStart"/>
      <w:r w:rsidRPr="00AF37A9">
        <w:rPr>
          <w:rFonts w:cstheme="minorHAnsi"/>
        </w:rPr>
        <w:t>ºC</w:t>
      </w:r>
      <w:proofErr w:type="spellEnd"/>
      <w:r>
        <w:rPr>
          <w:rFonts w:cstheme="minorHAnsi"/>
        </w:rPr>
        <w:t>.</w:t>
      </w:r>
    </w:p>
    <w:p w14:paraId="257F9184" w14:textId="0B9176E3" w:rsidR="00523174" w:rsidRPr="00A0491A" w:rsidRDefault="00523174" w:rsidP="00523174">
      <w:pPr>
        <w:pStyle w:val="Prrafodelista"/>
        <w:numPr>
          <w:ilvl w:val="0"/>
          <w:numId w:val="34"/>
        </w:numPr>
        <w:spacing w:after="0"/>
        <w:jc w:val="both"/>
        <w:rPr>
          <w:rFonts w:cstheme="minorHAnsi"/>
        </w:rPr>
      </w:pPr>
      <w:r>
        <w:rPr>
          <w:rFonts w:cstheme="minorHAnsi"/>
        </w:rPr>
        <w:t>Rango de humedad relativa: 20 – 80% (no-condensada).</w:t>
      </w:r>
    </w:p>
    <w:p w14:paraId="27F8E2DB" w14:textId="77777777" w:rsidR="00EE087B" w:rsidRPr="00DE6AA8" w:rsidRDefault="00EE087B" w:rsidP="00EE087B">
      <w:pPr>
        <w:spacing w:after="0"/>
        <w:jc w:val="both"/>
        <w:rPr>
          <w:rFonts w:cstheme="minorHAnsi"/>
        </w:rPr>
      </w:pPr>
    </w:p>
    <w:p w14:paraId="1223B883" w14:textId="77777777" w:rsidR="00EE087B" w:rsidRDefault="00EE087B" w:rsidP="00EE087B">
      <w:pPr>
        <w:rPr>
          <w:u w:val="single"/>
        </w:rPr>
      </w:pPr>
      <w:r w:rsidRPr="00A0491A">
        <w:rPr>
          <w:u w:val="single"/>
        </w:rPr>
        <w:t>Interfaces</w:t>
      </w:r>
    </w:p>
    <w:p w14:paraId="7F6A41F8" w14:textId="01BC710B" w:rsidR="00EE087B" w:rsidRDefault="00EE087B" w:rsidP="00EE087B">
      <w:pPr>
        <w:pStyle w:val="Prrafodelista"/>
        <w:numPr>
          <w:ilvl w:val="0"/>
          <w:numId w:val="34"/>
        </w:numPr>
      </w:pPr>
      <w:r>
        <w:t xml:space="preserve">RS-485 </w:t>
      </w:r>
      <w:r w:rsidR="00523174">
        <w:t>a la PLACA.</w:t>
      </w:r>
    </w:p>
    <w:p w14:paraId="2A71B2C4" w14:textId="5981B89B" w:rsidR="00EE087B" w:rsidRDefault="00523174" w:rsidP="00EE087B">
      <w:pPr>
        <w:pStyle w:val="Prrafodelista"/>
        <w:numPr>
          <w:ilvl w:val="0"/>
          <w:numId w:val="34"/>
        </w:numPr>
      </w:pPr>
      <w:r>
        <w:t xml:space="preserve">Contactos de </w:t>
      </w:r>
      <w:r w:rsidR="00EE087B" w:rsidRPr="00415B91">
        <w:t>rel</w:t>
      </w:r>
      <w:r>
        <w:t>é</w:t>
      </w:r>
      <w:r w:rsidR="00EE087B" w:rsidRPr="00415B91">
        <w:t>: COM/NO/NC</w:t>
      </w:r>
    </w:p>
    <w:p w14:paraId="66E3E3CA" w14:textId="5C415F4E" w:rsidR="00EE087B" w:rsidRDefault="00EE087B" w:rsidP="00EE087B">
      <w:pPr>
        <w:pStyle w:val="Prrafodelista"/>
        <w:numPr>
          <w:ilvl w:val="0"/>
          <w:numId w:val="34"/>
        </w:numPr>
      </w:pPr>
      <w:r>
        <w:t xml:space="preserve">led </w:t>
      </w:r>
      <w:r w:rsidR="00523174">
        <w:t xml:space="preserve">para señalizar el estado del </w:t>
      </w:r>
      <w:r>
        <w:t>rel</w:t>
      </w:r>
      <w:r w:rsidR="00523174">
        <w:t>é</w:t>
      </w:r>
    </w:p>
    <w:p w14:paraId="2763F424" w14:textId="77777777" w:rsidR="00523174" w:rsidRPr="00B61737" w:rsidRDefault="00523174" w:rsidP="00B61737">
      <w:pPr>
        <w:rPr>
          <w:color w:val="FF0000"/>
        </w:rPr>
      </w:pPr>
      <w:r w:rsidRPr="00B61737">
        <w:rPr>
          <w:color w:val="FF0000"/>
        </w:rPr>
        <w:t>[ESTA PARTE ES PARA IDENTIFICACIÓN. INCLUIR CUANDO SEA NECESARIO]</w:t>
      </w:r>
    </w:p>
    <w:p w14:paraId="4856126B" w14:textId="74454E05" w:rsidR="00EE087B" w:rsidRPr="00B61737" w:rsidRDefault="00EE087B" w:rsidP="00EE087B">
      <w:r w:rsidRPr="00B61737">
        <w:t>REFERENC</w:t>
      </w:r>
      <w:r w:rsidR="009739EA" w:rsidRPr="00B61737">
        <w:t>IA</w:t>
      </w:r>
      <w:r w:rsidRPr="00B61737">
        <w:t>: 1490</w:t>
      </w:r>
    </w:p>
    <w:p w14:paraId="290D64D8" w14:textId="476D58B4" w:rsidR="00EE087B" w:rsidRPr="009739EA" w:rsidRDefault="00EE087B" w:rsidP="00EE087B">
      <w:r w:rsidRPr="009739EA">
        <w:lastRenderedPageBreak/>
        <w:t>DESIGNA</w:t>
      </w:r>
      <w:r w:rsidR="009739EA">
        <w:t>C</w:t>
      </w:r>
      <w:r w:rsidRPr="009739EA">
        <w:t>I</w:t>
      </w:r>
      <w:r w:rsidR="009739EA">
        <w:t>Ó</w:t>
      </w:r>
      <w:r w:rsidRPr="009739EA">
        <w:t xml:space="preserve">N: </w:t>
      </w:r>
      <w:r w:rsidR="00CF35B8" w:rsidRPr="00CF35B8">
        <w:t>MÓDULO RELÉ EXTERNO PLACA</w:t>
      </w:r>
    </w:p>
    <w:p w14:paraId="01E2815F" w14:textId="197E9EED" w:rsidR="003B0266" w:rsidRDefault="00EE087B" w:rsidP="00EE087B">
      <w:r>
        <w:rPr>
          <w:noProof/>
        </w:rPr>
        <w:drawing>
          <wp:inline distT="0" distB="0" distL="0" distR="0" wp14:anchorId="0A05D7E8" wp14:editId="1D389143">
            <wp:extent cx="1877561" cy="1409700"/>
            <wp:effectExtent l="0" t="0" r="8890" b="0"/>
            <wp:docPr id="29" name="Imagen 29" descr="C:\Users\carlosf\Dropbox\Cargas de cámara\2019-01-04 13.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f\Dropbox\Cargas de cámara\2019-01-04 13.55.0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80797" cy="1412130"/>
                    </a:xfrm>
                    <a:prstGeom prst="rect">
                      <a:avLst/>
                    </a:prstGeom>
                    <a:noFill/>
                    <a:ln>
                      <a:noFill/>
                    </a:ln>
                  </pic:spPr>
                </pic:pic>
              </a:graphicData>
            </a:graphic>
          </wp:inline>
        </w:drawing>
      </w:r>
    </w:p>
    <w:p w14:paraId="29A396AF" w14:textId="77777777" w:rsidR="003B0266" w:rsidRDefault="003B0266">
      <w:r>
        <w:br w:type="page"/>
      </w:r>
    </w:p>
    <w:p w14:paraId="33AD08C6" w14:textId="5B5B63E9" w:rsidR="003B0266" w:rsidRPr="003B0266" w:rsidRDefault="003B0266" w:rsidP="003B0266">
      <w:pPr>
        <w:pStyle w:val="Ttulo2"/>
      </w:pPr>
      <w:bookmarkStart w:id="60" w:name="_Toc40457299"/>
      <w:bookmarkStart w:id="61" w:name="_Toc40878176"/>
      <w:r w:rsidRPr="00A31FAA">
        <w:lastRenderedPageBreak/>
        <w:t>MÓDULO DE CÓDIGOS DE INVITADOS</w:t>
      </w:r>
      <w:bookmarkEnd w:id="60"/>
      <w:bookmarkEnd w:id="61"/>
    </w:p>
    <w:p w14:paraId="1036696D" w14:textId="304C935F" w:rsidR="003B0266" w:rsidRPr="00A31FAA" w:rsidRDefault="003B0266" w:rsidP="003B0266">
      <w:pPr>
        <w:pStyle w:val="Ttulo3"/>
        <w:rPr>
          <w:rStyle w:val="Textoennegrita"/>
        </w:rPr>
      </w:pPr>
      <w:r w:rsidRPr="003B0266">
        <w:rPr>
          <w:rStyle w:val="Textoennegrita"/>
        </w:rPr>
        <w:t>Descrip</w:t>
      </w:r>
      <w:r w:rsidRPr="00A31FAA">
        <w:rPr>
          <w:rStyle w:val="Textoennegrita"/>
        </w:rPr>
        <w:t>c</w:t>
      </w:r>
      <w:r w:rsidRPr="003B0266">
        <w:rPr>
          <w:rStyle w:val="Textoennegrita"/>
        </w:rPr>
        <w:t>i</w:t>
      </w:r>
      <w:r w:rsidRPr="00A31FAA">
        <w:rPr>
          <w:rStyle w:val="Textoennegrita"/>
        </w:rPr>
        <w:t>ó</w:t>
      </w:r>
      <w:r w:rsidRPr="003B0266">
        <w:rPr>
          <w:rStyle w:val="Textoennegrita"/>
        </w:rPr>
        <w:t>n</w:t>
      </w:r>
    </w:p>
    <w:p w14:paraId="127737BE" w14:textId="02B98E63" w:rsidR="003B0266" w:rsidRPr="003B0266" w:rsidRDefault="003B0266" w:rsidP="003B0266">
      <w:pPr>
        <w:jc w:val="both"/>
      </w:pPr>
      <w:r w:rsidRPr="00A31FAA">
        <w:t>El</w:t>
      </w:r>
      <w:r w:rsidRPr="003B0266">
        <w:t xml:space="preserve"> </w:t>
      </w:r>
      <w:r w:rsidRPr="00A31FAA">
        <w:t>Módulo de Códigos de Invitados</w:t>
      </w:r>
      <w:r w:rsidRPr="003B0266">
        <w:t xml:space="preserve"> (M</w:t>
      </w:r>
      <w:r w:rsidRPr="00A31FAA">
        <w:t>CI</w:t>
      </w:r>
      <w:r w:rsidRPr="003B0266">
        <w:t xml:space="preserve">) </w:t>
      </w:r>
      <w:r w:rsidRPr="00A31FAA">
        <w:t xml:space="preserve">debe proporcionar una manera de integrar la PLACA en Controladores de </w:t>
      </w:r>
      <w:r w:rsidRPr="003B0266">
        <w:t xml:space="preserve">Puerta </w:t>
      </w:r>
      <w:r>
        <w:t>para la validación de códigos de teclado temporales y códigos QR proporcionados a invitados</w:t>
      </w:r>
      <w:r w:rsidRPr="003B0266">
        <w:t>. Se debe conec</w:t>
      </w:r>
      <w:r w:rsidRPr="00A31FAA">
        <w:t xml:space="preserve">tar a cada PLACA que </w:t>
      </w:r>
      <w:proofErr w:type="spellStart"/>
      <w:r w:rsidRPr="00A31FAA">
        <w:t>require</w:t>
      </w:r>
      <w:proofErr w:type="spellEnd"/>
      <w:r w:rsidRPr="00A31FAA">
        <w:t xml:space="preserve"> </w:t>
      </w:r>
      <w:proofErr w:type="spellStart"/>
      <w:r w:rsidRPr="00A31FAA">
        <w:t>esta</w:t>
      </w:r>
      <w:proofErr w:type="spellEnd"/>
      <w:r w:rsidRPr="00A31FAA">
        <w:t xml:space="preserve"> funcionalidad</w:t>
      </w:r>
      <w:r w:rsidRPr="003B0266">
        <w:t>.</w:t>
      </w:r>
    </w:p>
    <w:p w14:paraId="02A22FE5" w14:textId="2806DC55" w:rsidR="003B0266" w:rsidRPr="00A31FAA" w:rsidRDefault="003B0266" w:rsidP="003B0266">
      <w:pPr>
        <w:pStyle w:val="Ttulo3"/>
        <w:rPr>
          <w:rStyle w:val="Textoennegrita"/>
        </w:rPr>
      </w:pPr>
      <w:r w:rsidRPr="003B0266">
        <w:rPr>
          <w:rStyle w:val="Textoennegrita"/>
        </w:rPr>
        <w:t>Configura</w:t>
      </w:r>
      <w:r w:rsidRPr="00A31FAA">
        <w:rPr>
          <w:rStyle w:val="Textoennegrita"/>
        </w:rPr>
        <w:t>c</w:t>
      </w:r>
      <w:r w:rsidRPr="003B0266">
        <w:rPr>
          <w:rStyle w:val="Textoennegrita"/>
        </w:rPr>
        <w:t>i</w:t>
      </w:r>
      <w:r w:rsidRPr="00A31FAA">
        <w:rPr>
          <w:rStyle w:val="Textoennegrita"/>
        </w:rPr>
        <w:t>ó</w:t>
      </w:r>
      <w:r w:rsidRPr="003B0266">
        <w:rPr>
          <w:rStyle w:val="Textoennegrita"/>
        </w:rPr>
        <w:t>n</w:t>
      </w:r>
    </w:p>
    <w:p w14:paraId="7C4B2E7D" w14:textId="477594AB" w:rsidR="003B0266" w:rsidRPr="00A31FAA" w:rsidRDefault="003B0266" w:rsidP="00A31FAA">
      <w:pPr>
        <w:rPr>
          <w:b/>
          <w:bCs/>
        </w:rPr>
      </w:pPr>
      <w:r w:rsidRPr="00A31FAA">
        <w:t xml:space="preserve">El MCI no requerirá configuración, será conectar y </w:t>
      </w:r>
      <w:r>
        <w:t>funcionar</w:t>
      </w:r>
      <w:r w:rsidRPr="00A31FAA">
        <w:t>.</w:t>
      </w:r>
    </w:p>
    <w:p w14:paraId="559D6421" w14:textId="039CF935" w:rsidR="003B0266" w:rsidRPr="00A31FAA" w:rsidRDefault="003B0266" w:rsidP="003B0266">
      <w:pPr>
        <w:pStyle w:val="Ttulo3"/>
        <w:rPr>
          <w:rStyle w:val="Textoennegrita"/>
        </w:rPr>
      </w:pPr>
      <w:r w:rsidRPr="001E41EB">
        <w:rPr>
          <w:rStyle w:val="Textoennegrita"/>
        </w:rPr>
        <w:t>Funcion</w:t>
      </w:r>
      <w:r w:rsidRPr="00EB0DCB">
        <w:rPr>
          <w:rStyle w:val="Textoennegrita"/>
        </w:rPr>
        <w:t>e</w:t>
      </w:r>
      <w:r w:rsidRPr="00D96516">
        <w:rPr>
          <w:rStyle w:val="Textoennegrita"/>
        </w:rPr>
        <w:t>s</w:t>
      </w:r>
    </w:p>
    <w:p w14:paraId="12172ED1" w14:textId="44D9176F" w:rsidR="003B0266" w:rsidRPr="003B0266" w:rsidRDefault="003B0266" w:rsidP="003B0266">
      <w:r w:rsidRPr="00A31FAA">
        <w:t>EL MCI debe proporcionar las siguie</w:t>
      </w:r>
      <w:r>
        <w:t>n</w:t>
      </w:r>
      <w:r w:rsidRPr="00A31FAA">
        <w:t>tes funciones</w:t>
      </w:r>
      <w:r w:rsidRPr="003B0266">
        <w:t>:</w:t>
      </w:r>
    </w:p>
    <w:p w14:paraId="1E6BBFD3" w14:textId="50E120C9" w:rsidR="003B0266" w:rsidRPr="003B0266" w:rsidRDefault="003B0266" w:rsidP="003B0266">
      <w:pPr>
        <w:rPr>
          <w:u w:val="single"/>
        </w:rPr>
      </w:pPr>
      <w:r w:rsidRPr="003B0266">
        <w:rPr>
          <w:u w:val="single"/>
        </w:rPr>
        <w:t>Interfa</w:t>
      </w:r>
      <w:r w:rsidRPr="00A31FAA">
        <w:rPr>
          <w:u w:val="single"/>
        </w:rPr>
        <w:t>z entre PLACA y Controlador d</w:t>
      </w:r>
      <w:r>
        <w:rPr>
          <w:u w:val="single"/>
        </w:rPr>
        <w:t>e</w:t>
      </w:r>
      <w:r w:rsidRPr="00A31FAA">
        <w:rPr>
          <w:u w:val="single"/>
        </w:rPr>
        <w:t xml:space="preserve"> Puerta</w:t>
      </w:r>
    </w:p>
    <w:p w14:paraId="268C0E66" w14:textId="05963604" w:rsidR="003B0266" w:rsidRPr="00A31FAA" w:rsidRDefault="003B0266" w:rsidP="00A31FAA">
      <w:pPr>
        <w:pStyle w:val="Prrafodelista"/>
        <w:numPr>
          <w:ilvl w:val="0"/>
          <w:numId w:val="34"/>
        </w:numPr>
        <w:spacing w:after="0"/>
        <w:jc w:val="both"/>
        <w:rPr>
          <w:rFonts w:cstheme="minorHAnsi"/>
          <w:b/>
          <w:bCs/>
        </w:rPr>
      </w:pPr>
      <w:r w:rsidRPr="00A31FAA">
        <w:rPr>
          <w:rFonts w:cstheme="minorHAnsi"/>
        </w:rPr>
        <w:t xml:space="preserve">Cada invitado recibirá un código PIN de 4 </w:t>
      </w:r>
      <w:r>
        <w:rPr>
          <w:rFonts w:cstheme="minorHAnsi"/>
        </w:rPr>
        <w:t>o</w:t>
      </w:r>
      <w:r w:rsidRPr="00A31FAA">
        <w:rPr>
          <w:rFonts w:cstheme="minorHAnsi"/>
        </w:rPr>
        <w:t xml:space="preserve"> 5 dígitos de longitud que debe introducir a través del teclado </w:t>
      </w:r>
      <w:r w:rsidR="00962C94">
        <w:rPr>
          <w:rFonts w:cstheme="minorHAnsi"/>
        </w:rPr>
        <w:t>de la PLACA</w:t>
      </w:r>
      <w:r w:rsidRPr="00A31FAA">
        <w:rPr>
          <w:rFonts w:cstheme="minorHAnsi"/>
        </w:rPr>
        <w:t>.</w:t>
      </w:r>
    </w:p>
    <w:p w14:paraId="66111BF8" w14:textId="1E6C9F1C" w:rsidR="003B0266" w:rsidRPr="00A31FAA" w:rsidRDefault="003B0266" w:rsidP="00A31FAA">
      <w:pPr>
        <w:pStyle w:val="Prrafodelista"/>
        <w:numPr>
          <w:ilvl w:val="0"/>
          <w:numId w:val="34"/>
        </w:numPr>
        <w:spacing w:after="0"/>
        <w:jc w:val="both"/>
        <w:rPr>
          <w:rFonts w:cstheme="minorHAnsi"/>
          <w:b/>
          <w:bCs/>
        </w:rPr>
      </w:pPr>
      <w:r w:rsidRPr="00A31FAA">
        <w:rPr>
          <w:rFonts w:cstheme="minorHAnsi"/>
        </w:rPr>
        <w:t xml:space="preserve">Se puede configurar un código de instalación adicional en </w:t>
      </w:r>
      <w:r w:rsidR="00962C94">
        <w:rPr>
          <w:rFonts w:cstheme="minorHAnsi"/>
        </w:rPr>
        <w:t>la PLACA</w:t>
      </w:r>
      <w:r w:rsidRPr="00A31FAA">
        <w:rPr>
          <w:rFonts w:cstheme="minorHAnsi"/>
        </w:rPr>
        <w:t>.</w:t>
      </w:r>
    </w:p>
    <w:p w14:paraId="396AECC9" w14:textId="77777777" w:rsidR="003B0266" w:rsidRPr="00A31FAA" w:rsidRDefault="003B0266" w:rsidP="00A31FAA">
      <w:pPr>
        <w:pStyle w:val="Prrafodelista"/>
        <w:numPr>
          <w:ilvl w:val="0"/>
          <w:numId w:val="34"/>
        </w:numPr>
        <w:spacing w:after="0"/>
        <w:jc w:val="both"/>
        <w:rPr>
          <w:rFonts w:cstheme="minorHAnsi"/>
          <w:b/>
          <w:bCs/>
        </w:rPr>
      </w:pPr>
      <w:r w:rsidRPr="00A31FAA">
        <w:rPr>
          <w:rFonts w:cstheme="minorHAnsi"/>
        </w:rPr>
        <w:t xml:space="preserve">El código PIN se enviará al controlador utilizando el modo de ráfaga de 8 bits o el protocolo </w:t>
      </w:r>
      <w:proofErr w:type="spellStart"/>
      <w:r w:rsidRPr="00A31FAA">
        <w:rPr>
          <w:rFonts w:cstheme="minorHAnsi"/>
        </w:rPr>
        <w:t>Wiegand</w:t>
      </w:r>
      <w:proofErr w:type="spellEnd"/>
      <w:r w:rsidRPr="00A31FAA">
        <w:rPr>
          <w:rFonts w:cstheme="minorHAnsi"/>
        </w:rPr>
        <w:t xml:space="preserve"> de 26 bits.</w:t>
      </w:r>
    </w:p>
    <w:p w14:paraId="5EFE0093" w14:textId="66CEB607" w:rsidR="003B0266" w:rsidRPr="00A31FAA" w:rsidRDefault="00962C94" w:rsidP="003B0266">
      <w:pPr>
        <w:pStyle w:val="Prrafodelista"/>
        <w:numPr>
          <w:ilvl w:val="0"/>
          <w:numId w:val="34"/>
        </w:numPr>
        <w:spacing w:after="0"/>
        <w:jc w:val="both"/>
        <w:rPr>
          <w:b/>
          <w:bCs/>
        </w:rPr>
      </w:pPr>
      <w:r>
        <w:rPr>
          <w:rFonts w:cstheme="minorHAnsi"/>
        </w:rPr>
        <w:t xml:space="preserve">La PLACA </w:t>
      </w:r>
      <w:r w:rsidR="003B0266" w:rsidRPr="00A31FAA">
        <w:rPr>
          <w:rFonts w:cstheme="minorHAnsi"/>
        </w:rPr>
        <w:t xml:space="preserve">funcionará </w:t>
      </w:r>
      <w:r w:rsidRPr="008745B3">
        <w:rPr>
          <w:rFonts w:cstheme="minorHAnsi"/>
        </w:rPr>
        <w:t xml:space="preserve">opcionalmente </w:t>
      </w:r>
      <w:r w:rsidR="003B0266" w:rsidRPr="00A31FAA">
        <w:rPr>
          <w:rFonts w:cstheme="minorHAnsi"/>
        </w:rPr>
        <w:t>como controlador de puerta, validando los códigos en</w:t>
      </w:r>
      <w:r w:rsidR="003B0266" w:rsidRPr="00A31FAA">
        <w:t xml:space="preserve"> sí.</w:t>
      </w:r>
    </w:p>
    <w:p w14:paraId="058597BC" w14:textId="77777777" w:rsidR="003B0266" w:rsidRPr="00A31FAA" w:rsidRDefault="003B0266" w:rsidP="00A31FAA">
      <w:pPr>
        <w:pStyle w:val="Prrafodelista"/>
        <w:spacing w:after="0"/>
        <w:jc w:val="both"/>
        <w:rPr>
          <w:b/>
          <w:bCs/>
        </w:rPr>
      </w:pPr>
    </w:p>
    <w:p w14:paraId="5B4B8E57" w14:textId="062D98A2" w:rsidR="003B0266" w:rsidRPr="003B0266" w:rsidRDefault="003B0266" w:rsidP="00A31FAA">
      <w:pPr>
        <w:spacing w:after="0"/>
        <w:jc w:val="both"/>
        <w:rPr>
          <w:rStyle w:val="Textoennegrita"/>
        </w:rPr>
      </w:pPr>
      <w:r w:rsidRPr="00A106D6">
        <w:rPr>
          <w:rStyle w:val="Textoennegrita"/>
        </w:rPr>
        <w:t>Caracter</w:t>
      </w:r>
      <w:r w:rsidR="00962C94">
        <w:rPr>
          <w:rStyle w:val="Textoennegrita"/>
        </w:rPr>
        <w:t>í</w:t>
      </w:r>
      <w:r w:rsidRPr="00A106D6">
        <w:rPr>
          <w:rStyle w:val="Textoennegrita"/>
        </w:rPr>
        <w:t>stic</w:t>
      </w:r>
      <w:r w:rsidR="00962C94">
        <w:rPr>
          <w:rStyle w:val="Textoennegrita"/>
        </w:rPr>
        <w:t>a</w:t>
      </w:r>
      <w:r w:rsidRPr="00A106D6">
        <w:rPr>
          <w:rStyle w:val="Textoennegrita"/>
        </w:rPr>
        <w:t>s</w:t>
      </w:r>
    </w:p>
    <w:p w14:paraId="7CA08A90" w14:textId="023ECB65" w:rsidR="003B0266" w:rsidRPr="00962C94" w:rsidRDefault="00962C94" w:rsidP="003B0266">
      <w:pPr>
        <w:rPr>
          <w:u w:val="single"/>
        </w:rPr>
      </w:pPr>
      <w:r w:rsidRPr="00962C94">
        <w:rPr>
          <w:u w:val="single"/>
        </w:rPr>
        <w:t>Mecánicas</w:t>
      </w:r>
    </w:p>
    <w:p w14:paraId="1F2DBD8B" w14:textId="09D8AB1B" w:rsidR="00962C94" w:rsidRDefault="00962C94" w:rsidP="003B0266">
      <w:r w:rsidRPr="00A31FAA">
        <w:t xml:space="preserve">El </w:t>
      </w:r>
      <w:r>
        <w:t>MCI</w:t>
      </w:r>
      <w:r w:rsidRPr="00A31FAA">
        <w:t xml:space="preserve"> tendrá </w:t>
      </w:r>
      <w:r>
        <w:t xml:space="preserve">unas </w:t>
      </w:r>
      <w:r w:rsidRPr="00A31FAA">
        <w:t>dimensiones reducidas y se proporcionará en un</w:t>
      </w:r>
      <w:r>
        <w:t xml:space="preserve">a caja </w:t>
      </w:r>
      <w:r w:rsidRPr="00A31FAA">
        <w:t>resistente.</w:t>
      </w:r>
    </w:p>
    <w:p w14:paraId="6D632576" w14:textId="2917F032" w:rsidR="003B0266" w:rsidRPr="00962C94" w:rsidRDefault="003B0266" w:rsidP="003B0266">
      <w:pPr>
        <w:rPr>
          <w:u w:val="single"/>
        </w:rPr>
      </w:pPr>
      <w:r w:rsidRPr="00962C94">
        <w:rPr>
          <w:u w:val="single"/>
        </w:rPr>
        <w:t>El</w:t>
      </w:r>
      <w:r w:rsidR="00962C94" w:rsidRPr="00A31FAA">
        <w:rPr>
          <w:u w:val="single"/>
        </w:rPr>
        <w:t>é</w:t>
      </w:r>
      <w:r w:rsidRPr="00962C94">
        <w:rPr>
          <w:u w:val="single"/>
        </w:rPr>
        <w:t>ctrica</w:t>
      </w:r>
      <w:r w:rsidR="00962C94" w:rsidRPr="00962C94">
        <w:rPr>
          <w:u w:val="single"/>
        </w:rPr>
        <w:t>s</w:t>
      </w:r>
    </w:p>
    <w:p w14:paraId="305E66A2" w14:textId="4B73AE0D" w:rsidR="003B0266" w:rsidRDefault="00962C94" w:rsidP="003B0266">
      <w:pPr>
        <w:spacing w:after="0"/>
        <w:jc w:val="both"/>
        <w:rPr>
          <w:rFonts w:cstheme="minorHAnsi"/>
        </w:rPr>
      </w:pPr>
      <w:r w:rsidRPr="00A31FAA">
        <w:rPr>
          <w:rFonts w:cstheme="minorHAnsi"/>
        </w:rPr>
        <w:t xml:space="preserve">La alimentación debe </w:t>
      </w:r>
      <w:r>
        <w:rPr>
          <w:rFonts w:cstheme="minorHAnsi"/>
        </w:rPr>
        <w:t>proporcionarse</w:t>
      </w:r>
      <w:r w:rsidRPr="00A31FAA">
        <w:rPr>
          <w:rFonts w:cstheme="minorHAnsi"/>
        </w:rPr>
        <w:t xml:space="preserve"> por una fuente de alimentación externa de 12VDC.</w:t>
      </w:r>
    </w:p>
    <w:p w14:paraId="113660A4" w14:textId="77777777" w:rsidR="00962C94" w:rsidRPr="00962C94" w:rsidRDefault="00962C94" w:rsidP="003B0266">
      <w:pPr>
        <w:spacing w:after="0"/>
        <w:jc w:val="both"/>
        <w:rPr>
          <w:rFonts w:cstheme="minorHAnsi"/>
          <w:u w:val="single"/>
        </w:rPr>
      </w:pPr>
    </w:p>
    <w:p w14:paraId="309427B9" w14:textId="6A3F145B" w:rsidR="003B0266" w:rsidRPr="00962C94" w:rsidRDefault="00962C94" w:rsidP="003B0266">
      <w:pPr>
        <w:spacing w:after="0"/>
        <w:jc w:val="both"/>
        <w:rPr>
          <w:rFonts w:cstheme="minorHAnsi"/>
          <w:u w:val="single"/>
        </w:rPr>
      </w:pPr>
      <w:r w:rsidRPr="00A31FAA">
        <w:rPr>
          <w:rFonts w:cstheme="minorHAnsi"/>
          <w:u w:val="single"/>
        </w:rPr>
        <w:t>Ambiental</w:t>
      </w:r>
    </w:p>
    <w:p w14:paraId="3EC4BA00" w14:textId="023F195B" w:rsidR="003B0266" w:rsidRPr="00962C94" w:rsidRDefault="00962C94" w:rsidP="003B0266">
      <w:pPr>
        <w:spacing w:after="0"/>
        <w:jc w:val="both"/>
        <w:rPr>
          <w:rFonts w:cstheme="minorHAnsi"/>
        </w:rPr>
      </w:pPr>
      <w:r w:rsidRPr="00A31FAA">
        <w:rPr>
          <w:rFonts w:cstheme="minorHAnsi"/>
        </w:rPr>
        <w:t>MCI debe cumplir con al menos</w:t>
      </w:r>
      <w:r w:rsidR="003B0266" w:rsidRPr="00962C94">
        <w:rPr>
          <w:rFonts w:cstheme="minorHAnsi"/>
        </w:rPr>
        <w:t>:</w:t>
      </w:r>
    </w:p>
    <w:p w14:paraId="1C206B04" w14:textId="27B69E39" w:rsidR="003B0266" w:rsidRDefault="00962C94" w:rsidP="003B0266">
      <w:pPr>
        <w:pStyle w:val="Prrafodelista"/>
        <w:numPr>
          <w:ilvl w:val="0"/>
          <w:numId w:val="34"/>
        </w:numPr>
        <w:spacing w:after="0"/>
        <w:jc w:val="both"/>
        <w:rPr>
          <w:rFonts w:cstheme="minorHAnsi"/>
        </w:rPr>
      </w:pPr>
      <w:r>
        <w:rPr>
          <w:rFonts w:cstheme="minorHAnsi"/>
        </w:rPr>
        <w:t xml:space="preserve">Rango de </w:t>
      </w:r>
      <w:r w:rsidR="003B0266">
        <w:rPr>
          <w:rFonts w:cstheme="minorHAnsi"/>
        </w:rPr>
        <w:t>Temperatura: -40</w:t>
      </w:r>
      <w:proofErr w:type="gramStart"/>
      <w:r w:rsidR="003B0266" w:rsidRPr="00472D5D">
        <w:rPr>
          <w:rFonts w:cstheme="minorHAnsi"/>
          <w:color w:val="FF0000"/>
        </w:rPr>
        <w:t xml:space="preserve"> </w:t>
      </w:r>
      <w:r w:rsidR="003B0266" w:rsidRPr="00F56B8B">
        <w:rPr>
          <w:rFonts w:cstheme="minorHAnsi"/>
        </w:rPr>
        <w:t>..</w:t>
      </w:r>
      <w:proofErr w:type="gramEnd"/>
      <w:r w:rsidR="003B0266" w:rsidRPr="00F56B8B">
        <w:rPr>
          <w:rFonts w:cstheme="minorHAnsi"/>
        </w:rPr>
        <w:t xml:space="preserve"> +</w:t>
      </w:r>
      <w:r w:rsidR="003B0266">
        <w:rPr>
          <w:rFonts w:cstheme="minorHAnsi"/>
        </w:rPr>
        <w:t>70</w:t>
      </w:r>
      <w:r w:rsidR="003B0266" w:rsidRPr="00F56B8B">
        <w:rPr>
          <w:rFonts w:cstheme="minorHAnsi"/>
        </w:rPr>
        <w:t xml:space="preserve"> </w:t>
      </w:r>
      <w:proofErr w:type="spellStart"/>
      <w:r w:rsidR="003B0266" w:rsidRPr="00AF37A9">
        <w:rPr>
          <w:rFonts w:cstheme="minorHAnsi"/>
        </w:rPr>
        <w:t>ºC</w:t>
      </w:r>
      <w:proofErr w:type="spellEnd"/>
      <w:r w:rsidR="003B0266">
        <w:rPr>
          <w:rFonts w:cstheme="minorHAnsi"/>
        </w:rPr>
        <w:t>.</w:t>
      </w:r>
    </w:p>
    <w:p w14:paraId="22B64A34" w14:textId="39E50830" w:rsidR="003B0266" w:rsidRPr="00962C94" w:rsidRDefault="00962C94" w:rsidP="003B0266">
      <w:pPr>
        <w:pStyle w:val="Prrafodelista"/>
        <w:numPr>
          <w:ilvl w:val="0"/>
          <w:numId w:val="34"/>
        </w:numPr>
        <w:spacing w:after="0"/>
        <w:jc w:val="both"/>
        <w:rPr>
          <w:rFonts w:cstheme="minorHAnsi"/>
        </w:rPr>
      </w:pPr>
      <w:r w:rsidRPr="00A31FAA">
        <w:rPr>
          <w:rFonts w:cstheme="minorHAnsi"/>
        </w:rPr>
        <w:t>Rango de humedad</w:t>
      </w:r>
      <w:r w:rsidR="003B0266" w:rsidRPr="00962C94">
        <w:rPr>
          <w:rFonts w:cstheme="minorHAnsi"/>
        </w:rPr>
        <w:t>: 20 – 80% (</w:t>
      </w:r>
      <w:r>
        <w:rPr>
          <w:rFonts w:cstheme="minorHAnsi"/>
        </w:rPr>
        <w:t>sin condensación</w:t>
      </w:r>
      <w:r w:rsidR="003B0266" w:rsidRPr="00962C94">
        <w:rPr>
          <w:rFonts w:cstheme="minorHAnsi"/>
        </w:rPr>
        <w:t>).</w:t>
      </w:r>
    </w:p>
    <w:p w14:paraId="464966E3" w14:textId="77777777" w:rsidR="003B0266" w:rsidRPr="00962C94" w:rsidRDefault="003B0266" w:rsidP="003B0266">
      <w:pPr>
        <w:spacing w:after="0"/>
        <w:jc w:val="both"/>
        <w:rPr>
          <w:rFonts w:cstheme="minorHAnsi"/>
        </w:rPr>
      </w:pPr>
    </w:p>
    <w:p w14:paraId="08FCDC93" w14:textId="457EAF24" w:rsidR="003B0266" w:rsidRDefault="003B0266" w:rsidP="003B0266">
      <w:pPr>
        <w:rPr>
          <w:u w:val="single"/>
        </w:rPr>
      </w:pPr>
      <w:r w:rsidRPr="00A0491A">
        <w:rPr>
          <w:u w:val="single"/>
        </w:rPr>
        <w:t>Interfa</w:t>
      </w:r>
      <w:r w:rsidR="00962C94">
        <w:rPr>
          <w:u w:val="single"/>
        </w:rPr>
        <w:t>z</w:t>
      </w:r>
    </w:p>
    <w:p w14:paraId="67A6992A" w14:textId="5DE12C12" w:rsidR="003B0266" w:rsidRDefault="00962C94" w:rsidP="003B0266">
      <w:pPr>
        <w:pStyle w:val="Prrafodelista"/>
        <w:numPr>
          <w:ilvl w:val="0"/>
          <w:numId w:val="34"/>
        </w:numPr>
      </w:pPr>
      <w:r>
        <w:t xml:space="preserve">Conector </w:t>
      </w:r>
      <w:r w:rsidR="003B0266">
        <w:t xml:space="preserve">RS-485 </w:t>
      </w:r>
      <w:r>
        <w:t>a la PLACA</w:t>
      </w:r>
      <w:r w:rsidR="003B0266">
        <w:t>.</w:t>
      </w:r>
    </w:p>
    <w:p w14:paraId="7D4ECF13" w14:textId="23CD31A8" w:rsidR="003B0266" w:rsidRDefault="00962C94" w:rsidP="003B0266">
      <w:pPr>
        <w:pStyle w:val="Prrafodelista"/>
        <w:numPr>
          <w:ilvl w:val="0"/>
          <w:numId w:val="34"/>
        </w:numPr>
      </w:pPr>
      <w:r>
        <w:t xml:space="preserve">Conector </w:t>
      </w:r>
      <w:proofErr w:type="spellStart"/>
      <w:r w:rsidR="003B0266">
        <w:t>Wiegand</w:t>
      </w:r>
      <w:proofErr w:type="spellEnd"/>
      <w:r w:rsidR="003B0266">
        <w:t xml:space="preserve"> </w:t>
      </w:r>
      <w:r>
        <w:t>al Controlador de Puerta</w:t>
      </w:r>
    </w:p>
    <w:p w14:paraId="2DEB17A8" w14:textId="77777777" w:rsidR="00962C94" w:rsidRDefault="00962C94" w:rsidP="00962C94">
      <w:pPr>
        <w:rPr>
          <w:color w:val="FF0000"/>
        </w:rPr>
      </w:pPr>
    </w:p>
    <w:p w14:paraId="3E50429B" w14:textId="1E0B2DDC" w:rsidR="00962C94" w:rsidRPr="00A31FAA" w:rsidRDefault="00962C94" w:rsidP="00A31FAA">
      <w:pPr>
        <w:rPr>
          <w:color w:val="FF0000"/>
        </w:rPr>
      </w:pPr>
      <w:r w:rsidRPr="00A31FAA">
        <w:rPr>
          <w:color w:val="FF0000"/>
        </w:rPr>
        <w:t>[ESTA PARTE ES PARA IDENTIFICACIÓN. INCLUIR CUANDO SEA NECESARIO]</w:t>
      </w:r>
    </w:p>
    <w:p w14:paraId="4AB3F10A" w14:textId="0EE285B5" w:rsidR="003B0266" w:rsidRPr="00BD4BA6" w:rsidRDefault="003B0266" w:rsidP="003B0266">
      <w:r w:rsidRPr="00BD4BA6">
        <w:t>REFERENC</w:t>
      </w:r>
      <w:r w:rsidR="00962C94">
        <w:t>IA</w:t>
      </w:r>
      <w:r w:rsidRPr="00BD4BA6">
        <w:t xml:space="preserve">: </w:t>
      </w:r>
      <w:r>
        <w:t>1494</w:t>
      </w:r>
    </w:p>
    <w:p w14:paraId="7432DE9A" w14:textId="368B83EC" w:rsidR="003B0266" w:rsidRDefault="003B0266" w:rsidP="003B0266">
      <w:r w:rsidRPr="00BD4BA6">
        <w:t>DESIGNA</w:t>
      </w:r>
      <w:r w:rsidR="00962C94">
        <w:t>C</w:t>
      </w:r>
      <w:r w:rsidRPr="00BD4BA6">
        <w:t>I</w:t>
      </w:r>
      <w:r w:rsidR="00962C94">
        <w:t>Ó</w:t>
      </w:r>
      <w:r w:rsidRPr="00BD4BA6">
        <w:t xml:space="preserve">N: </w:t>
      </w:r>
      <w:r w:rsidR="00962C94">
        <w:t>MÓDULO CÓDIGO DE INVITADO</w:t>
      </w:r>
      <w:r w:rsidR="00CF35B8">
        <w:t>S</w:t>
      </w:r>
    </w:p>
    <w:p w14:paraId="5E92AF35" w14:textId="77777777" w:rsidR="003B0266" w:rsidRDefault="003B0266" w:rsidP="003B0266">
      <w:r>
        <w:rPr>
          <w:noProof/>
        </w:rPr>
        <w:lastRenderedPageBreak/>
        <w:drawing>
          <wp:anchor distT="0" distB="0" distL="114300" distR="114300" simplePos="0" relativeHeight="251686400" behindDoc="0" locked="0" layoutInCell="1" allowOverlap="1" wp14:anchorId="26AB3E8C" wp14:editId="128B3AA2">
            <wp:simplePos x="0" y="0"/>
            <wp:positionH relativeFrom="column">
              <wp:posOffset>97155</wp:posOffset>
            </wp:positionH>
            <wp:positionV relativeFrom="paragraph">
              <wp:posOffset>0</wp:posOffset>
            </wp:positionV>
            <wp:extent cx="2209800" cy="1276350"/>
            <wp:effectExtent l="0" t="0" r="0" b="0"/>
            <wp:wrapSquare wrapText="bothSides"/>
            <wp:docPr id="32" name="Imagen 3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4" cstate="screen">
                      <a:extLst>
                        <a:ext uri="{28A0092B-C50C-407E-A947-70E740481C1C}">
                          <a14:useLocalDpi xmlns:a14="http://schemas.microsoft.com/office/drawing/2010/main"/>
                        </a:ext>
                      </a:extLst>
                    </a:blip>
                    <a:stretch>
                      <a:fillRect/>
                    </a:stretch>
                  </pic:blipFill>
                  <pic:spPr>
                    <a:xfrm>
                      <a:off x="0" y="0"/>
                      <a:ext cx="2209800" cy="1276350"/>
                    </a:xfrm>
                    <a:prstGeom prst="rect">
                      <a:avLst/>
                    </a:prstGeom>
                  </pic:spPr>
                </pic:pic>
              </a:graphicData>
            </a:graphic>
          </wp:anchor>
        </w:drawing>
      </w:r>
    </w:p>
    <w:p w14:paraId="3C58686F" w14:textId="77777777" w:rsidR="003B0266" w:rsidRPr="003E291D" w:rsidRDefault="003B0266" w:rsidP="003B0266">
      <w:pPr>
        <w:rPr>
          <w:rFonts w:asciiTheme="majorHAnsi" w:eastAsiaTheme="majorEastAsia" w:hAnsiTheme="majorHAnsi" w:cstheme="majorBidi"/>
          <w:caps/>
          <w:color w:val="577188" w:themeColor="accent1" w:themeShade="BF"/>
          <w:sz w:val="24"/>
          <w14:ligatures w14:val="standardContextual"/>
        </w:rPr>
      </w:pPr>
    </w:p>
    <w:p w14:paraId="7318CD08" w14:textId="77777777" w:rsidR="00EE087B" w:rsidRDefault="00EE087B" w:rsidP="00EE087B"/>
    <w:p w14:paraId="6989D740" w14:textId="77777777" w:rsidR="00EE087B" w:rsidRPr="003E291D" w:rsidRDefault="00EE087B" w:rsidP="00EE087B">
      <w:pPr>
        <w:rPr>
          <w:rFonts w:asciiTheme="majorHAnsi" w:eastAsiaTheme="majorEastAsia" w:hAnsiTheme="majorHAnsi" w:cstheme="majorBidi"/>
          <w:caps/>
          <w:color w:val="577188" w:themeColor="accent1" w:themeShade="BF"/>
          <w:sz w:val="24"/>
          <w14:ligatures w14:val="standardContextual"/>
        </w:rPr>
      </w:pPr>
    </w:p>
    <w:p w14:paraId="6005FF7C" w14:textId="77777777" w:rsidR="00EE087B" w:rsidRPr="00173615" w:rsidRDefault="00EE087B" w:rsidP="00697BA7"/>
    <w:p w14:paraId="64B112BC" w14:textId="38DF2CC0" w:rsidR="000C15C8" w:rsidRPr="00173615" w:rsidRDefault="000C15C8" w:rsidP="000C15C8">
      <w:pPr>
        <w:rPr>
          <w:rFonts w:asciiTheme="majorHAnsi" w:eastAsiaTheme="majorEastAsia" w:hAnsiTheme="majorHAnsi" w:cstheme="majorBidi"/>
          <w:caps/>
          <w:color w:val="577188" w:themeColor="accent1" w:themeShade="BF"/>
          <w:sz w:val="24"/>
          <w14:ligatures w14:val="standardContextual"/>
        </w:rPr>
      </w:pPr>
    </w:p>
    <w:sectPr w:rsidR="000C15C8" w:rsidRPr="00173615" w:rsidSect="00F84BD6">
      <w:headerReference w:type="default" r:id="rId35"/>
      <w:footerReference w:type="default" r:id="rId36"/>
      <w:pgSz w:w="11906" w:h="16838" w:code="9"/>
      <w:pgMar w:top="1417" w:right="1701" w:bottom="1417" w:left="1701"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00B0D" w14:textId="77777777" w:rsidR="000355DD" w:rsidRDefault="000355DD" w:rsidP="00D50ACF">
      <w:r>
        <w:separator/>
      </w:r>
    </w:p>
  </w:endnote>
  <w:endnote w:type="continuationSeparator" w:id="0">
    <w:p w14:paraId="555FA689" w14:textId="77777777" w:rsidR="000355DD" w:rsidRDefault="000355DD" w:rsidP="00D5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MinchoB">
    <w:altName w:val="HG明朝B"/>
    <w:panose1 w:val="00000000000000000000"/>
    <w:charset w:val="80"/>
    <w:family w:val="roman"/>
    <w:notTrueType/>
    <w:pitch w:val="default"/>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HGｺﾞｼｯｸM">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7F1F" w14:textId="1479970A" w:rsidR="00A106D6" w:rsidRPr="00F272C6" w:rsidRDefault="00A106D6" w:rsidP="00F84BD6">
    <w:pPr>
      <w:pStyle w:val="Piedepgina"/>
      <w:tabs>
        <w:tab w:val="left" w:pos="1395"/>
      </w:tabs>
    </w:pPr>
    <w:r>
      <w:rPr>
        <w:rFonts w:ascii="Cambria" w:hAnsi="Cambria"/>
        <w:color w:val="595959"/>
      </w:rPr>
      <w:t>Página</w:t>
    </w:r>
    <w:r w:rsidRPr="00F272C6">
      <w:rPr>
        <w:rFonts w:ascii="Cambria" w:hAnsi="Cambria"/>
        <w:color w:val="595959"/>
      </w:rPr>
      <w:t xml:space="preserve"> </w:t>
    </w:r>
    <w:r w:rsidRPr="00F272C6">
      <w:fldChar w:fldCharType="begin"/>
    </w:r>
    <w:r w:rsidRPr="00F272C6">
      <w:instrText xml:space="preserve"> page </w:instrText>
    </w:r>
    <w:r w:rsidRPr="00F272C6">
      <w:fldChar w:fldCharType="separate"/>
    </w:r>
    <w:r>
      <w:rPr>
        <w:noProof/>
      </w:rPr>
      <w:t>3</w:t>
    </w:r>
    <w:r w:rsidRPr="00F272C6">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D2629" w14:textId="77777777" w:rsidR="000355DD" w:rsidRDefault="000355DD" w:rsidP="00D50ACF">
      <w:r>
        <w:separator/>
      </w:r>
    </w:p>
  </w:footnote>
  <w:footnote w:type="continuationSeparator" w:id="0">
    <w:p w14:paraId="339E2451" w14:textId="77777777" w:rsidR="000355DD" w:rsidRDefault="000355DD" w:rsidP="00D50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3904" w14:textId="3EAFA9DC" w:rsidR="00A106D6" w:rsidRDefault="00A106D6" w:rsidP="004E7E61">
    <w:pPr>
      <w:pStyle w:val="Encabezado"/>
    </w:pPr>
    <w:r>
      <w:rPr>
        <w:noProof/>
        <w:lang w:val="en-GB" w:eastAsia="zh-CN"/>
      </w:rPr>
      <w:drawing>
        <wp:inline distT="0" distB="0" distL="0" distR="0" wp14:anchorId="6525009B" wp14:editId="080C5A58">
          <wp:extent cx="1606329" cy="293298"/>
          <wp:effectExtent l="0" t="0" r="0" b="0"/>
          <wp:docPr id="24" name="Imagen 24" descr="Q:\Branding\LOGO NEW FERMAX\LOGO actualizado\fermax\FERMAX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 NEW FERMAX\LOGO actualizado\fermax\FERMAX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329" cy="293298"/>
                  </a:xfrm>
                  <a:prstGeom prst="rect">
                    <a:avLst/>
                  </a:prstGeom>
                  <a:noFill/>
                  <a:ln>
                    <a:noFill/>
                  </a:ln>
                </pic:spPr>
              </pic:pic>
            </a:graphicData>
          </a:graphic>
        </wp:inline>
      </w:drawing>
    </w:r>
    <w:r>
      <w:tab/>
      <w:t xml:space="preserve">   ESPECIFICACIONES TECNICAS SISTEMA MEET</w:t>
    </w:r>
  </w:p>
  <w:p w14:paraId="741429DF" w14:textId="6D9E88BE" w:rsidR="00A106D6" w:rsidRDefault="00A106D6" w:rsidP="004E7E61">
    <w:pPr>
      <w:pStyle w:val="Encabezado"/>
    </w:pPr>
  </w:p>
  <w:p w14:paraId="75F0C114" w14:textId="46B52BCD" w:rsidR="00A106D6" w:rsidRDefault="00A106D6" w:rsidP="004E7E61">
    <w:pPr>
      <w:pStyle w:val="Encabezado"/>
    </w:pPr>
  </w:p>
  <w:p w14:paraId="2F5E344F" w14:textId="77777777" w:rsidR="00A106D6" w:rsidRPr="004E7E61" w:rsidRDefault="00A106D6" w:rsidP="004E7E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Informeanual"/>
  </w:abstractNum>
  <w:abstractNum w:abstractNumId="11" w15:restartNumberingAfterBreak="0">
    <w:nsid w:val="075F6537"/>
    <w:multiLevelType w:val="hybridMultilevel"/>
    <w:tmpl w:val="56A46354"/>
    <w:lvl w:ilvl="0" w:tplc="D2B020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0D8547E0"/>
    <w:multiLevelType w:val="hybridMultilevel"/>
    <w:tmpl w:val="656C531A"/>
    <w:lvl w:ilvl="0" w:tplc="04090019">
      <w:start w:val="1"/>
      <w:numFmt w:val="lowerLetter"/>
      <w:lvlText w:val="%1."/>
      <w:lvlJc w:val="left"/>
      <w:pPr>
        <w:ind w:left="720" w:hanging="360"/>
      </w:pPr>
    </w:lvl>
    <w:lvl w:ilvl="1" w:tplc="0C0A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580769"/>
    <w:multiLevelType w:val="hybridMultilevel"/>
    <w:tmpl w:val="F4DEACBA"/>
    <w:lvl w:ilvl="0" w:tplc="04090019">
      <w:start w:val="1"/>
      <w:numFmt w:val="lowerLetter"/>
      <w:lvlText w:val="%1."/>
      <w:lvlJc w:val="left"/>
      <w:pPr>
        <w:ind w:left="720" w:hanging="360"/>
      </w:pPr>
    </w:lvl>
    <w:lvl w:ilvl="1" w:tplc="0C0A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57D35"/>
    <w:multiLevelType w:val="hybridMultilevel"/>
    <w:tmpl w:val="7D92ACB6"/>
    <w:lvl w:ilvl="0" w:tplc="43080342">
      <w:start w:val="1"/>
      <w:numFmt w:val="decimal"/>
      <w:lvlText w:val="%1"/>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4B742F9A">
      <w:start w:val="5"/>
      <w:numFmt w:val="lowerRoman"/>
      <w:lvlText w:val="%2."/>
      <w:lvlJc w:val="left"/>
      <w:pPr>
        <w:ind w:left="126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99A4D4A2">
      <w:start w:val="1"/>
      <w:numFmt w:val="lowerRoman"/>
      <w:lvlText w:val="%3"/>
      <w:lvlJc w:val="left"/>
      <w:pPr>
        <w:ind w:left="200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E6C487A2">
      <w:start w:val="1"/>
      <w:numFmt w:val="decimal"/>
      <w:lvlText w:val="%4"/>
      <w:lvlJc w:val="left"/>
      <w:pPr>
        <w:ind w:left="272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D9426628">
      <w:start w:val="1"/>
      <w:numFmt w:val="lowerLetter"/>
      <w:lvlText w:val="%5"/>
      <w:lvlJc w:val="left"/>
      <w:pPr>
        <w:ind w:left="344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8F682992">
      <w:start w:val="1"/>
      <w:numFmt w:val="lowerRoman"/>
      <w:lvlText w:val="%6"/>
      <w:lvlJc w:val="left"/>
      <w:pPr>
        <w:ind w:left="416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3DE01BFA">
      <w:start w:val="1"/>
      <w:numFmt w:val="decimal"/>
      <w:lvlText w:val="%7"/>
      <w:lvlJc w:val="left"/>
      <w:pPr>
        <w:ind w:left="488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BDDE7CEC">
      <w:start w:val="1"/>
      <w:numFmt w:val="lowerLetter"/>
      <w:lvlText w:val="%8"/>
      <w:lvlJc w:val="left"/>
      <w:pPr>
        <w:ind w:left="560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EB0A8A88">
      <w:start w:val="1"/>
      <w:numFmt w:val="lowerRoman"/>
      <w:lvlText w:val="%9"/>
      <w:lvlJc w:val="left"/>
      <w:pPr>
        <w:ind w:left="632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15" w15:restartNumberingAfterBreak="0">
    <w:nsid w:val="19811D60"/>
    <w:multiLevelType w:val="hybridMultilevel"/>
    <w:tmpl w:val="2BC6CC7E"/>
    <w:lvl w:ilvl="0" w:tplc="04090019">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5F74E1"/>
    <w:multiLevelType w:val="hybridMultilevel"/>
    <w:tmpl w:val="FE1AD7FC"/>
    <w:lvl w:ilvl="0" w:tplc="3C5C23E4">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B960DE"/>
    <w:multiLevelType w:val="hybridMultilevel"/>
    <w:tmpl w:val="CC42A4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3FD37B5"/>
    <w:multiLevelType w:val="hybridMultilevel"/>
    <w:tmpl w:val="94AE81B6"/>
    <w:lvl w:ilvl="0" w:tplc="0C0A0001">
      <w:start w:val="1"/>
      <w:numFmt w:val="bullet"/>
      <w:lvlText w:val=""/>
      <w:lvlJc w:val="left"/>
      <w:pPr>
        <w:ind w:left="1095" w:hanging="360"/>
      </w:pPr>
      <w:rPr>
        <w:rFonts w:ascii="Symbol" w:hAnsi="Symbol" w:hint="default"/>
      </w:rPr>
    </w:lvl>
    <w:lvl w:ilvl="1" w:tplc="0C0A0003" w:tentative="1">
      <w:start w:val="1"/>
      <w:numFmt w:val="bullet"/>
      <w:lvlText w:val="o"/>
      <w:lvlJc w:val="left"/>
      <w:pPr>
        <w:ind w:left="1815" w:hanging="360"/>
      </w:pPr>
      <w:rPr>
        <w:rFonts w:ascii="Courier New" w:hAnsi="Courier New" w:cs="Courier New" w:hint="default"/>
      </w:rPr>
    </w:lvl>
    <w:lvl w:ilvl="2" w:tplc="0C0A0005" w:tentative="1">
      <w:start w:val="1"/>
      <w:numFmt w:val="bullet"/>
      <w:lvlText w:val=""/>
      <w:lvlJc w:val="left"/>
      <w:pPr>
        <w:ind w:left="2535" w:hanging="360"/>
      </w:pPr>
      <w:rPr>
        <w:rFonts w:ascii="Wingdings" w:hAnsi="Wingdings" w:hint="default"/>
      </w:rPr>
    </w:lvl>
    <w:lvl w:ilvl="3" w:tplc="0C0A0001" w:tentative="1">
      <w:start w:val="1"/>
      <w:numFmt w:val="bullet"/>
      <w:lvlText w:val=""/>
      <w:lvlJc w:val="left"/>
      <w:pPr>
        <w:ind w:left="3255" w:hanging="360"/>
      </w:pPr>
      <w:rPr>
        <w:rFonts w:ascii="Symbol" w:hAnsi="Symbol" w:hint="default"/>
      </w:rPr>
    </w:lvl>
    <w:lvl w:ilvl="4" w:tplc="0C0A0003" w:tentative="1">
      <w:start w:val="1"/>
      <w:numFmt w:val="bullet"/>
      <w:lvlText w:val="o"/>
      <w:lvlJc w:val="left"/>
      <w:pPr>
        <w:ind w:left="3975" w:hanging="360"/>
      </w:pPr>
      <w:rPr>
        <w:rFonts w:ascii="Courier New" w:hAnsi="Courier New" w:cs="Courier New" w:hint="default"/>
      </w:rPr>
    </w:lvl>
    <w:lvl w:ilvl="5" w:tplc="0C0A0005" w:tentative="1">
      <w:start w:val="1"/>
      <w:numFmt w:val="bullet"/>
      <w:lvlText w:val=""/>
      <w:lvlJc w:val="left"/>
      <w:pPr>
        <w:ind w:left="4695" w:hanging="360"/>
      </w:pPr>
      <w:rPr>
        <w:rFonts w:ascii="Wingdings" w:hAnsi="Wingdings" w:hint="default"/>
      </w:rPr>
    </w:lvl>
    <w:lvl w:ilvl="6" w:tplc="0C0A0001" w:tentative="1">
      <w:start w:val="1"/>
      <w:numFmt w:val="bullet"/>
      <w:lvlText w:val=""/>
      <w:lvlJc w:val="left"/>
      <w:pPr>
        <w:ind w:left="5415" w:hanging="360"/>
      </w:pPr>
      <w:rPr>
        <w:rFonts w:ascii="Symbol" w:hAnsi="Symbol" w:hint="default"/>
      </w:rPr>
    </w:lvl>
    <w:lvl w:ilvl="7" w:tplc="0C0A0003" w:tentative="1">
      <w:start w:val="1"/>
      <w:numFmt w:val="bullet"/>
      <w:lvlText w:val="o"/>
      <w:lvlJc w:val="left"/>
      <w:pPr>
        <w:ind w:left="6135" w:hanging="360"/>
      </w:pPr>
      <w:rPr>
        <w:rFonts w:ascii="Courier New" w:hAnsi="Courier New" w:cs="Courier New" w:hint="default"/>
      </w:rPr>
    </w:lvl>
    <w:lvl w:ilvl="8" w:tplc="0C0A0005" w:tentative="1">
      <w:start w:val="1"/>
      <w:numFmt w:val="bullet"/>
      <w:lvlText w:val=""/>
      <w:lvlJc w:val="left"/>
      <w:pPr>
        <w:ind w:left="6855" w:hanging="360"/>
      </w:pPr>
      <w:rPr>
        <w:rFonts w:ascii="Wingdings" w:hAnsi="Wingdings" w:hint="default"/>
      </w:rPr>
    </w:lvl>
  </w:abstractNum>
  <w:abstractNum w:abstractNumId="21" w15:restartNumberingAfterBreak="0">
    <w:nsid w:val="34AE2218"/>
    <w:multiLevelType w:val="hybridMultilevel"/>
    <w:tmpl w:val="40F08542"/>
    <w:lvl w:ilvl="0" w:tplc="D354F344">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1BE0C472">
      <w:start w:val="1"/>
      <w:numFmt w:val="lowerLetter"/>
      <w:lvlText w:val="%2"/>
      <w:lvlJc w:val="left"/>
      <w:pPr>
        <w:ind w:left="148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D838547E">
      <w:start w:val="1"/>
      <w:numFmt w:val="lowerRoman"/>
      <w:lvlText w:val="%3"/>
      <w:lvlJc w:val="left"/>
      <w:pPr>
        <w:ind w:left="220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D9565AFA">
      <w:start w:val="1"/>
      <w:numFmt w:val="decimal"/>
      <w:lvlText w:val="%4"/>
      <w:lvlJc w:val="left"/>
      <w:pPr>
        <w:ind w:left="292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ACB4E6CE">
      <w:start w:val="1"/>
      <w:numFmt w:val="lowerLetter"/>
      <w:lvlText w:val="%5"/>
      <w:lvlJc w:val="left"/>
      <w:pPr>
        <w:ind w:left="364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044E70C4">
      <w:start w:val="1"/>
      <w:numFmt w:val="lowerRoman"/>
      <w:lvlText w:val="%6"/>
      <w:lvlJc w:val="left"/>
      <w:pPr>
        <w:ind w:left="436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813C4078">
      <w:start w:val="1"/>
      <w:numFmt w:val="decimal"/>
      <w:lvlText w:val="%7"/>
      <w:lvlJc w:val="left"/>
      <w:pPr>
        <w:ind w:left="508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903001AE">
      <w:start w:val="1"/>
      <w:numFmt w:val="lowerLetter"/>
      <w:lvlText w:val="%8"/>
      <w:lvlJc w:val="left"/>
      <w:pPr>
        <w:ind w:left="580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B0B0D744">
      <w:start w:val="1"/>
      <w:numFmt w:val="lowerRoman"/>
      <w:lvlText w:val="%9"/>
      <w:lvlJc w:val="left"/>
      <w:pPr>
        <w:ind w:left="6522"/>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22"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A11690A"/>
    <w:multiLevelType w:val="hybridMultilevel"/>
    <w:tmpl w:val="03EA8082"/>
    <w:lvl w:ilvl="0" w:tplc="8F7E3F98">
      <w:start w:val="6"/>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0464EC3C">
      <w:start w:val="1"/>
      <w:numFmt w:val="lowerLetter"/>
      <w:lvlText w:val="%2"/>
      <w:lvlJc w:val="left"/>
      <w:pPr>
        <w:ind w:left="149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592AF156">
      <w:start w:val="1"/>
      <w:numFmt w:val="lowerRoman"/>
      <w:lvlText w:val="%3"/>
      <w:lvlJc w:val="left"/>
      <w:pPr>
        <w:ind w:left="221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F5BCC09C">
      <w:start w:val="1"/>
      <w:numFmt w:val="decimal"/>
      <w:lvlText w:val="%4"/>
      <w:lvlJc w:val="left"/>
      <w:pPr>
        <w:ind w:left="293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962EFF58">
      <w:start w:val="1"/>
      <w:numFmt w:val="lowerLetter"/>
      <w:lvlText w:val="%5"/>
      <w:lvlJc w:val="left"/>
      <w:pPr>
        <w:ind w:left="365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85FC94B2">
      <w:start w:val="1"/>
      <w:numFmt w:val="lowerRoman"/>
      <w:lvlText w:val="%6"/>
      <w:lvlJc w:val="left"/>
      <w:pPr>
        <w:ind w:left="437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074C34A6">
      <w:start w:val="1"/>
      <w:numFmt w:val="decimal"/>
      <w:lvlText w:val="%7"/>
      <w:lvlJc w:val="left"/>
      <w:pPr>
        <w:ind w:left="509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0C242B9C">
      <w:start w:val="1"/>
      <w:numFmt w:val="lowerLetter"/>
      <w:lvlText w:val="%8"/>
      <w:lvlJc w:val="left"/>
      <w:pPr>
        <w:ind w:left="581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5FE41E4C">
      <w:start w:val="1"/>
      <w:numFmt w:val="lowerRoman"/>
      <w:lvlText w:val="%9"/>
      <w:lvlJc w:val="left"/>
      <w:pPr>
        <w:ind w:left="653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25" w15:restartNumberingAfterBreak="0">
    <w:nsid w:val="408F6F76"/>
    <w:multiLevelType w:val="hybridMultilevel"/>
    <w:tmpl w:val="BADCFE32"/>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31B1282"/>
    <w:multiLevelType w:val="hybridMultilevel"/>
    <w:tmpl w:val="DDE65742"/>
    <w:lvl w:ilvl="0" w:tplc="6B4C9E32">
      <w:numFmt w:val="bullet"/>
      <w:lvlText w:val="-"/>
      <w:lvlJc w:val="left"/>
      <w:pPr>
        <w:ind w:left="1572" w:hanging="360"/>
      </w:pPr>
      <w:rPr>
        <w:rFonts w:ascii="Calibri" w:eastAsiaTheme="minorEastAsia" w:hAnsi="Calibri" w:cs="Calibri"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BE6EE1C">
      <w:numFmt w:val="bullet"/>
      <w:lvlText w:val=""/>
      <w:lvlJc w:val="left"/>
      <w:pPr>
        <w:ind w:left="3732" w:hanging="360"/>
      </w:pPr>
      <w:rPr>
        <w:rFonts w:ascii="Symbol" w:eastAsiaTheme="minorEastAsia" w:hAnsi="Symbol" w:cstheme="minorHAnsi"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7" w15:restartNumberingAfterBreak="0">
    <w:nsid w:val="4CAB0257"/>
    <w:multiLevelType w:val="hybridMultilevel"/>
    <w:tmpl w:val="BFB05F76"/>
    <w:lvl w:ilvl="0" w:tplc="B33EBE26">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47C4BFD0">
      <w:start w:val="2"/>
      <w:numFmt w:val="lowerRoman"/>
      <w:lvlText w:val="%2."/>
      <w:lvlJc w:val="left"/>
      <w:pPr>
        <w:ind w:left="97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3CD0669C">
      <w:start w:val="1"/>
      <w:numFmt w:val="lowerRoman"/>
      <w:lvlText w:val="%3"/>
      <w:lvlJc w:val="left"/>
      <w:pPr>
        <w:ind w:left="206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CB1EB4DA">
      <w:start w:val="1"/>
      <w:numFmt w:val="decimal"/>
      <w:lvlText w:val="%4"/>
      <w:lvlJc w:val="left"/>
      <w:pPr>
        <w:ind w:left="278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8FA075F8">
      <w:start w:val="1"/>
      <w:numFmt w:val="lowerLetter"/>
      <w:lvlText w:val="%5"/>
      <w:lvlJc w:val="left"/>
      <w:pPr>
        <w:ind w:left="350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4B38066E">
      <w:start w:val="1"/>
      <w:numFmt w:val="lowerRoman"/>
      <w:lvlText w:val="%6"/>
      <w:lvlJc w:val="left"/>
      <w:pPr>
        <w:ind w:left="422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0F824234">
      <w:start w:val="1"/>
      <w:numFmt w:val="decimal"/>
      <w:lvlText w:val="%7"/>
      <w:lvlJc w:val="left"/>
      <w:pPr>
        <w:ind w:left="494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58AC5590">
      <w:start w:val="1"/>
      <w:numFmt w:val="lowerLetter"/>
      <w:lvlText w:val="%8"/>
      <w:lvlJc w:val="left"/>
      <w:pPr>
        <w:ind w:left="566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0E286196">
      <w:start w:val="1"/>
      <w:numFmt w:val="lowerRoman"/>
      <w:lvlText w:val="%9"/>
      <w:lvlJc w:val="left"/>
      <w:pPr>
        <w:ind w:left="6383"/>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28" w15:restartNumberingAfterBreak="0">
    <w:nsid w:val="4F577C3B"/>
    <w:multiLevelType w:val="hybridMultilevel"/>
    <w:tmpl w:val="6C627708"/>
    <w:lvl w:ilvl="0" w:tplc="0F629BF2">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FA88E4CC">
      <w:start w:val="1"/>
      <w:numFmt w:val="lowerLetter"/>
      <w:lvlText w:val="%2"/>
      <w:lvlJc w:val="left"/>
      <w:pPr>
        <w:ind w:left="145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2A988A5A">
      <w:start w:val="1"/>
      <w:numFmt w:val="lowerRoman"/>
      <w:lvlText w:val="%3"/>
      <w:lvlJc w:val="left"/>
      <w:pPr>
        <w:ind w:left="217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077A30D6">
      <w:start w:val="1"/>
      <w:numFmt w:val="decimal"/>
      <w:lvlText w:val="%4"/>
      <w:lvlJc w:val="left"/>
      <w:pPr>
        <w:ind w:left="289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D05AC288">
      <w:start w:val="1"/>
      <w:numFmt w:val="lowerLetter"/>
      <w:lvlText w:val="%5"/>
      <w:lvlJc w:val="left"/>
      <w:pPr>
        <w:ind w:left="361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6B0AC0DE">
      <w:start w:val="1"/>
      <w:numFmt w:val="lowerRoman"/>
      <w:lvlText w:val="%6"/>
      <w:lvlJc w:val="left"/>
      <w:pPr>
        <w:ind w:left="433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A1720DF4">
      <w:start w:val="1"/>
      <w:numFmt w:val="decimal"/>
      <w:lvlText w:val="%7"/>
      <w:lvlJc w:val="left"/>
      <w:pPr>
        <w:ind w:left="505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906ABC54">
      <w:start w:val="1"/>
      <w:numFmt w:val="lowerLetter"/>
      <w:lvlText w:val="%8"/>
      <w:lvlJc w:val="left"/>
      <w:pPr>
        <w:ind w:left="577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91DC4418">
      <w:start w:val="1"/>
      <w:numFmt w:val="lowerRoman"/>
      <w:lvlText w:val="%9"/>
      <w:lvlJc w:val="left"/>
      <w:pPr>
        <w:ind w:left="649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29" w15:restartNumberingAfterBreak="0">
    <w:nsid w:val="50DD6FF1"/>
    <w:multiLevelType w:val="hybridMultilevel"/>
    <w:tmpl w:val="87787C08"/>
    <w:lvl w:ilvl="0" w:tplc="C282AFB0">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6D12A982">
      <w:start w:val="1"/>
      <w:numFmt w:val="lowerLetter"/>
      <w:lvlText w:val="%2"/>
      <w:lvlJc w:val="left"/>
      <w:pPr>
        <w:ind w:left="145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92E4BBFC">
      <w:start w:val="1"/>
      <w:numFmt w:val="lowerRoman"/>
      <w:lvlText w:val="%3"/>
      <w:lvlJc w:val="left"/>
      <w:pPr>
        <w:ind w:left="217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407EB2CE">
      <w:start w:val="1"/>
      <w:numFmt w:val="decimal"/>
      <w:lvlText w:val="%4"/>
      <w:lvlJc w:val="left"/>
      <w:pPr>
        <w:ind w:left="289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038D6A6">
      <w:start w:val="1"/>
      <w:numFmt w:val="lowerLetter"/>
      <w:lvlText w:val="%5"/>
      <w:lvlJc w:val="left"/>
      <w:pPr>
        <w:ind w:left="361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1E90E42C">
      <w:start w:val="1"/>
      <w:numFmt w:val="lowerRoman"/>
      <w:lvlText w:val="%6"/>
      <w:lvlJc w:val="left"/>
      <w:pPr>
        <w:ind w:left="433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009CD1A6">
      <w:start w:val="1"/>
      <w:numFmt w:val="decimal"/>
      <w:lvlText w:val="%7"/>
      <w:lvlJc w:val="left"/>
      <w:pPr>
        <w:ind w:left="505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57888866">
      <w:start w:val="1"/>
      <w:numFmt w:val="lowerLetter"/>
      <w:lvlText w:val="%8"/>
      <w:lvlJc w:val="left"/>
      <w:pPr>
        <w:ind w:left="577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4E489F2C">
      <w:start w:val="1"/>
      <w:numFmt w:val="lowerRoman"/>
      <w:lvlText w:val="%9"/>
      <w:lvlJc w:val="left"/>
      <w:pPr>
        <w:ind w:left="6495"/>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30" w15:restartNumberingAfterBreak="0">
    <w:nsid w:val="57C86B1E"/>
    <w:multiLevelType w:val="hybridMultilevel"/>
    <w:tmpl w:val="7BB40A54"/>
    <w:lvl w:ilvl="0" w:tplc="04090017">
      <w:start w:val="1"/>
      <w:numFmt w:val="lowerLetter"/>
      <w:lvlText w:val="%1)"/>
      <w:lvlJc w:val="left"/>
      <w:pPr>
        <w:ind w:left="720" w:hanging="360"/>
      </w:pPr>
    </w:lvl>
    <w:lvl w:ilvl="1" w:tplc="81FE6F7E">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2E3C15"/>
    <w:multiLevelType w:val="hybridMultilevel"/>
    <w:tmpl w:val="2BC6CC7E"/>
    <w:lvl w:ilvl="0" w:tplc="04090019">
      <w:start w:val="1"/>
      <w:numFmt w:val="lowerLetter"/>
      <w:lvlText w:val="%1."/>
      <w:lvlJc w:val="left"/>
      <w:pPr>
        <w:ind w:left="720" w:hanging="360"/>
      </w:pPr>
      <w:rPr>
        <w:rFonts w:hint="default"/>
      </w:rPr>
    </w:lvl>
    <w:lvl w:ilvl="1" w:tplc="0C0A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AB2964"/>
    <w:multiLevelType w:val="hybridMultilevel"/>
    <w:tmpl w:val="E9781DF8"/>
    <w:lvl w:ilvl="0" w:tplc="D6BC8774">
      <w:start w:val="1"/>
      <w:numFmt w:val="lowerLetter"/>
      <w:lvlText w:val="%1-"/>
      <w:lvlJc w:val="left"/>
      <w:pPr>
        <w:ind w:left="720" w:hanging="360"/>
      </w:pPr>
      <w:rPr>
        <w:rFonts w:cstheme="minorHAnsi" w:hint="default"/>
        <w:color w:val="595959" w:themeColor="text1" w:themeTint="A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49374C"/>
    <w:multiLevelType w:val="multilevel"/>
    <w:tmpl w:val="336E59D4"/>
    <w:lvl w:ilvl="0">
      <w:numFmt w:val="bullet"/>
      <w:lvlText w:val="-"/>
      <w:lvlJc w:val="left"/>
      <w:pPr>
        <w:ind w:left="360" w:hanging="360"/>
      </w:pPr>
      <w:rPr>
        <w:rFonts w:ascii="Calibri" w:eastAsiaTheme="minorEastAsia" w:hAnsi="Calibri" w:cs="Calibr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BB5961"/>
    <w:multiLevelType w:val="hybridMultilevel"/>
    <w:tmpl w:val="C2D85126"/>
    <w:lvl w:ilvl="0" w:tplc="A872CA88">
      <w:start w:val="1"/>
      <w:numFmt w:val="upperLetter"/>
      <w:lvlText w:val="%1."/>
      <w:lvlJc w:val="left"/>
      <w:pPr>
        <w:ind w:left="720" w:hanging="360"/>
      </w:pPr>
      <w:rPr>
        <w:rFonts w:hint="default"/>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DE7049"/>
    <w:multiLevelType w:val="hybridMultilevel"/>
    <w:tmpl w:val="C17EA0FA"/>
    <w:lvl w:ilvl="0" w:tplc="69D0ED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8A1F98"/>
    <w:multiLevelType w:val="hybridMultilevel"/>
    <w:tmpl w:val="9952858C"/>
    <w:lvl w:ilvl="0" w:tplc="B332F6EE">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A22600EA">
      <w:start w:val="1"/>
      <w:numFmt w:val="lowerLetter"/>
      <w:lvlText w:val="%2"/>
      <w:lvlJc w:val="left"/>
      <w:pPr>
        <w:ind w:left="145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8EB679C6">
      <w:start w:val="1"/>
      <w:numFmt w:val="lowerRoman"/>
      <w:lvlText w:val="%3"/>
      <w:lvlJc w:val="left"/>
      <w:pPr>
        <w:ind w:left="217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09C2C32A">
      <w:start w:val="1"/>
      <w:numFmt w:val="decimal"/>
      <w:lvlText w:val="%4"/>
      <w:lvlJc w:val="left"/>
      <w:pPr>
        <w:ind w:left="289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B9C425F6">
      <w:start w:val="1"/>
      <w:numFmt w:val="lowerLetter"/>
      <w:lvlText w:val="%5"/>
      <w:lvlJc w:val="left"/>
      <w:pPr>
        <w:ind w:left="361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9EA80454">
      <w:start w:val="1"/>
      <w:numFmt w:val="lowerRoman"/>
      <w:lvlText w:val="%6"/>
      <w:lvlJc w:val="left"/>
      <w:pPr>
        <w:ind w:left="433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8CF04EAC">
      <w:start w:val="1"/>
      <w:numFmt w:val="decimal"/>
      <w:lvlText w:val="%7"/>
      <w:lvlJc w:val="left"/>
      <w:pPr>
        <w:ind w:left="505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903E3A34">
      <w:start w:val="1"/>
      <w:numFmt w:val="lowerLetter"/>
      <w:lvlText w:val="%8"/>
      <w:lvlJc w:val="left"/>
      <w:pPr>
        <w:ind w:left="577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6422FD7E">
      <w:start w:val="1"/>
      <w:numFmt w:val="lowerRoman"/>
      <w:lvlText w:val="%9"/>
      <w:lvlJc w:val="left"/>
      <w:pPr>
        <w:ind w:left="6499"/>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38" w15:restartNumberingAfterBreak="0">
    <w:nsid w:val="6E3071CC"/>
    <w:multiLevelType w:val="hybridMultilevel"/>
    <w:tmpl w:val="C9C8B0AC"/>
    <w:lvl w:ilvl="0" w:tplc="3086CB7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E0785"/>
    <w:multiLevelType w:val="hybridMultilevel"/>
    <w:tmpl w:val="7EACEBA8"/>
    <w:lvl w:ilvl="0" w:tplc="B3C8A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2528AB"/>
    <w:multiLevelType w:val="hybridMultilevel"/>
    <w:tmpl w:val="DB247F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BF4915"/>
    <w:multiLevelType w:val="hybridMultilevel"/>
    <w:tmpl w:val="C0783BD4"/>
    <w:lvl w:ilvl="0" w:tplc="C0BA1492">
      <w:start w:val="1"/>
      <w:numFmt w:val="lowerLetter"/>
      <w:lvlText w:val="%1."/>
      <w:lvlJc w:val="left"/>
      <w:pPr>
        <w:ind w:left="6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ACBEAAC4">
      <w:start w:val="1"/>
      <w:numFmt w:val="lowerLetter"/>
      <w:lvlText w:val="%2"/>
      <w:lvlJc w:val="left"/>
      <w:pPr>
        <w:ind w:left="146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8E92E18A">
      <w:start w:val="1"/>
      <w:numFmt w:val="lowerRoman"/>
      <w:lvlText w:val="%3"/>
      <w:lvlJc w:val="left"/>
      <w:pPr>
        <w:ind w:left="218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13CA6EC8">
      <w:start w:val="1"/>
      <w:numFmt w:val="decimal"/>
      <w:lvlText w:val="%4"/>
      <w:lvlJc w:val="left"/>
      <w:pPr>
        <w:ind w:left="290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5044BD2E">
      <w:start w:val="1"/>
      <w:numFmt w:val="lowerLetter"/>
      <w:lvlText w:val="%5"/>
      <w:lvlJc w:val="left"/>
      <w:pPr>
        <w:ind w:left="362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5" w:tplc="3D8A4F1C">
      <w:start w:val="1"/>
      <w:numFmt w:val="lowerRoman"/>
      <w:lvlText w:val="%6"/>
      <w:lvlJc w:val="left"/>
      <w:pPr>
        <w:ind w:left="434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6" w:tplc="56906370">
      <w:start w:val="1"/>
      <w:numFmt w:val="decimal"/>
      <w:lvlText w:val="%7"/>
      <w:lvlJc w:val="left"/>
      <w:pPr>
        <w:ind w:left="506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4B1490F6">
      <w:start w:val="1"/>
      <w:numFmt w:val="lowerLetter"/>
      <w:lvlText w:val="%8"/>
      <w:lvlJc w:val="left"/>
      <w:pPr>
        <w:ind w:left="578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8" w:tplc="BBF8C0A8">
      <w:start w:val="1"/>
      <w:numFmt w:val="lowerRoman"/>
      <w:lvlText w:val="%9"/>
      <w:lvlJc w:val="left"/>
      <w:pPr>
        <w:ind w:left="6506"/>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abstractNum>
  <w:abstractNum w:abstractNumId="42" w15:restartNumberingAfterBreak="0">
    <w:nsid w:val="7B3B4A83"/>
    <w:multiLevelType w:val="hybridMultilevel"/>
    <w:tmpl w:val="C316AE0A"/>
    <w:lvl w:ilvl="0" w:tplc="518496BA">
      <w:start w:val="1"/>
      <w:numFmt w:val="bullet"/>
      <w:lvlText w:val="-"/>
      <w:lvlJc w:val="left"/>
      <w:pPr>
        <w:ind w:left="735" w:hanging="360"/>
      </w:pPr>
      <w:rPr>
        <w:rFonts w:ascii="Arial" w:eastAsia="SimSun" w:hAnsi="Arial" w:cs="Arial" w:hint="default"/>
      </w:rPr>
    </w:lvl>
    <w:lvl w:ilvl="1" w:tplc="0C0A0003">
      <w:start w:val="1"/>
      <w:numFmt w:val="bullet"/>
      <w:lvlText w:val="o"/>
      <w:lvlJc w:val="left"/>
      <w:pPr>
        <w:ind w:left="1455" w:hanging="360"/>
      </w:pPr>
      <w:rPr>
        <w:rFonts w:ascii="Courier New" w:hAnsi="Courier New" w:cs="Courier New" w:hint="default"/>
      </w:rPr>
    </w:lvl>
    <w:lvl w:ilvl="2" w:tplc="0C0A0005" w:tentative="1">
      <w:start w:val="1"/>
      <w:numFmt w:val="bullet"/>
      <w:lvlText w:val=""/>
      <w:lvlJc w:val="left"/>
      <w:pPr>
        <w:ind w:left="2175" w:hanging="360"/>
      </w:pPr>
      <w:rPr>
        <w:rFonts w:ascii="Wingdings" w:hAnsi="Wingdings" w:hint="default"/>
      </w:rPr>
    </w:lvl>
    <w:lvl w:ilvl="3" w:tplc="0C0A0001" w:tentative="1">
      <w:start w:val="1"/>
      <w:numFmt w:val="bullet"/>
      <w:lvlText w:val=""/>
      <w:lvlJc w:val="left"/>
      <w:pPr>
        <w:ind w:left="2895" w:hanging="360"/>
      </w:pPr>
      <w:rPr>
        <w:rFonts w:ascii="Symbol" w:hAnsi="Symbol" w:hint="default"/>
      </w:rPr>
    </w:lvl>
    <w:lvl w:ilvl="4" w:tplc="0C0A0003" w:tentative="1">
      <w:start w:val="1"/>
      <w:numFmt w:val="bullet"/>
      <w:lvlText w:val="o"/>
      <w:lvlJc w:val="left"/>
      <w:pPr>
        <w:ind w:left="3615" w:hanging="360"/>
      </w:pPr>
      <w:rPr>
        <w:rFonts w:ascii="Courier New" w:hAnsi="Courier New" w:cs="Courier New" w:hint="default"/>
      </w:rPr>
    </w:lvl>
    <w:lvl w:ilvl="5" w:tplc="0C0A0005" w:tentative="1">
      <w:start w:val="1"/>
      <w:numFmt w:val="bullet"/>
      <w:lvlText w:val=""/>
      <w:lvlJc w:val="left"/>
      <w:pPr>
        <w:ind w:left="4335" w:hanging="360"/>
      </w:pPr>
      <w:rPr>
        <w:rFonts w:ascii="Wingdings" w:hAnsi="Wingdings" w:hint="default"/>
      </w:rPr>
    </w:lvl>
    <w:lvl w:ilvl="6" w:tplc="0C0A0001" w:tentative="1">
      <w:start w:val="1"/>
      <w:numFmt w:val="bullet"/>
      <w:lvlText w:val=""/>
      <w:lvlJc w:val="left"/>
      <w:pPr>
        <w:ind w:left="5055" w:hanging="360"/>
      </w:pPr>
      <w:rPr>
        <w:rFonts w:ascii="Symbol" w:hAnsi="Symbol" w:hint="default"/>
      </w:rPr>
    </w:lvl>
    <w:lvl w:ilvl="7" w:tplc="0C0A0003" w:tentative="1">
      <w:start w:val="1"/>
      <w:numFmt w:val="bullet"/>
      <w:lvlText w:val="o"/>
      <w:lvlJc w:val="left"/>
      <w:pPr>
        <w:ind w:left="5775" w:hanging="360"/>
      </w:pPr>
      <w:rPr>
        <w:rFonts w:ascii="Courier New" w:hAnsi="Courier New" w:cs="Courier New" w:hint="default"/>
      </w:rPr>
    </w:lvl>
    <w:lvl w:ilvl="8" w:tplc="0C0A0005" w:tentative="1">
      <w:start w:val="1"/>
      <w:numFmt w:val="bullet"/>
      <w:lvlText w:val=""/>
      <w:lvlJc w:val="left"/>
      <w:pPr>
        <w:ind w:left="649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9"/>
  </w:num>
  <w:num w:numId="16">
    <w:abstractNumId w:val="32"/>
  </w:num>
  <w:num w:numId="17">
    <w:abstractNumId w:val="18"/>
  </w:num>
  <w:num w:numId="18">
    <w:abstractNumId w:val="10"/>
  </w:num>
  <w:num w:numId="19">
    <w:abstractNumId w:val="23"/>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1"/>
  </w:num>
  <w:num w:numId="25">
    <w:abstractNumId w:val="17"/>
  </w:num>
  <w:num w:numId="26">
    <w:abstractNumId w:val="16"/>
  </w:num>
  <w:num w:numId="27">
    <w:abstractNumId w:val="34"/>
  </w:num>
  <w:num w:numId="28">
    <w:abstractNumId w:val="31"/>
  </w:num>
  <w:num w:numId="29">
    <w:abstractNumId w:val="15"/>
  </w:num>
  <w:num w:numId="30">
    <w:abstractNumId w:val="35"/>
  </w:num>
  <w:num w:numId="31">
    <w:abstractNumId w:val="33"/>
  </w:num>
  <w:num w:numId="32">
    <w:abstractNumId w:val="36"/>
  </w:num>
  <w:num w:numId="33">
    <w:abstractNumId w:val="39"/>
  </w:num>
  <w:num w:numId="34">
    <w:abstractNumId w:val="38"/>
  </w:num>
  <w:num w:numId="35">
    <w:abstractNumId w:val="30"/>
  </w:num>
  <w:num w:numId="36">
    <w:abstractNumId w:val="12"/>
  </w:num>
  <w:num w:numId="37">
    <w:abstractNumId w:val="13"/>
  </w:num>
  <w:num w:numId="38">
    <w:abstractNumId w:val="26"/>
  </w:num>
  <w:num w:numId="39">
    <w:abstractNumId w:val="40"/>
  </w:num>
  <w:num w:numId="40">
    <w:abstractNumId w:val="25"/>
  </w:num>
  <w:num w:numId="41">
    <w:abstractNumId w:val="21"/>
  </w:num>
  <w:num w:numId="42">
    <w:abstractNumId w:val="20"/>
  </w:num>
  <w:num w:numId="43">
    <w:abstractNumId w:val="37"/>
  </w:num>
  <w:num w:numId="44">
    <w:abstractNumId w:val="24"/>
  </w:num>
  <w:num w:numId="45">
    <w:abstractNumId w:val="27"/>
  </w:num>
  <w:num w:numId="46">
    <w:abstractNumId w:val="14"/>
  </w:num>
  <w:num w:numId="47">
    <w:abstractNumId w:val="41"/>
  </w:num>
  <w:num w:numId="48">
    <w:abstractNumId w:val="28"/>
  </w:num>
  <w:num w:numId="49">
    <w:abstractNumId w:val="29"/>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413"/>
    <w:rsid w:val="000030BF"/>
    <w:rsid w:val="00003421"/>
    <w:rsid w:val="00004BEC"/>
    <w:rsid w:val="0000501C"/>
    <w:rsid w:val="000103C8"/>
    <w:rsid w:val="000139F1"/>
    <w:rsid w:val="00013A3D"/>
    <w:rsid w:val="000269FE"/>
    <w:rsid w:val="000355DD"/>
    <w:rsid w:val="00037D70"/>
    <w:rsid w:val="00040877"/>
    <w:rsid w:val="00052BA6"/>
    <w:rsid w:val="00056A6E"/>
    <w:rsid w:val="00057B9B"/>
    <w:rsid w:val="00066D36"/>
    <w:rsid w:val="00067B98"/>
    <w:rsid w:val="000747EF"/>
    <w:rsid w:val="00075B8B"/>
    <w:rsid w:val="0007763D"/>
    <w:rsid w:val="00080A9B"/>
    <w:rsid w:val="0008768D"/>
    <w:rsid w:val="00090178"/>
    <w:rsid w:val="00092C3A"/>
    <w:rsid w:val="00093357"/>
    <w:rsid w:val="00094799"/>
    <w:rsid w:val="000973C0"/>
    <w:rsid w:val="000A251E"/>
    <w:rsid w:val="000A6AB6"/>
    <w:rsid w:val="000A740E"/>
    <w:rsid w:val="000B0595"/>
    <w:rsid w:val="000B3C94"/>
    <w:rsid w:val="000B47CB"/>
    <w:rsid w:val="000B492F"/>
    <w:rsid w:val="000C099F"/>
    <w:rsid w:val="000C15C8"/>
    <w:rsid w:val="000C4C0A"/>
    <w:rsid w:val="000D38C0"/>
    <w:rsid w:val="000E50D7"/>
    <w:rsid w:val="000F0FD1"/>
    <w:rsid w:val="000F2166"/>
    <w:rsid w:val="000F4883"/>
    <w:rsid w:val="000F601E"/>
    <w:rsid w:val="00100A34"/>
    <w:rsid w:val="00102FF3"/>
    <w:rsid w:val="001167B4"/>
    <w:rsid w:val="00125DDC"/>
    <w:rsid w:val="00130806"/>
    <w:rsid w:val="00131316"/>
    <w:rsid w:val="00132427"/>
    <w:rsid w:val="0014254C"/>
    <w:rsid w:val="00155A0C"/>
    <w:rsid w:val="001578E2"/>
    <w:rsid w:val="001654A3"/>
    <w:rsid w:val="00166705"/>
    <w:rsid w:val="00173615"/>
    <w:rsid w:val="001768A2"/>
    <w:rsid w:val="001806D5"/>
    <w:rsid w:val="00180B03"/>
    <w:rsid w:val="00185005"/>
    <w:rsid w:val="001872A9"/>
    <w:rsid w:val="00190117"/>
    <w:rsid w:val="00195EFD"/>
    <w:rsid w:val="001963B2"/>
    <w:rsid w:val="001A199C"/>
    <w:rsid w:val="001B0C0F"/>
    <w:rsid w:val="001B218D"/>
    <w:rsid w:val="001B3BD1"/>
    <w:rsid w:val="001C337D"/>
    <w:rsid w:val="001D05A0"/>
    <w:rsid w:val="001D0C71"/>
    <w:rsid w:val="001D3CB2"/>
    <w:rsid w:val="001D4EE5"/>
    <w:rsid w:val="001E332A"/>
    <w:rsid w:val="001E33E8"/>
    <w:rsid w:val="001E41EB"/>
    <w:rsid w:val="001F1CD9"/>
    <w:rsid w:val="001F375C"/>
    <w:rsid w:val="001F5DAF"/>
    <w:rsid w:val="0020122F"/>
    <w:rsid w:val="00210C25"/>
    <w:rsid w:val="002163AA"/>
    <w:rsid w:val="00223C6E"/>
    <w:rsid w:val="00226975"/>
    <w:rsid w:val="00231BD3"/>
    <w:rsid w:val="00232812"/>
    <w:rsid w:val="002329C7"/>
    <w:rsid w:val="00233F7F"/>
    <w:rsid w:val="00240646"/>
    <w:rsid w:val="00245C49"/>
    <w:rsid w:val="00247191"/>
    <w:rsid w:val="002503EA"/>
    <w:rsid w:val="002505F3"/>
    <w:rsid w:val="00256F60"/>
    <w:rsid w:val="00263351"/>
    <w:rsid w:val="002639C1"/>
    <w:rsid w:val="00265204"/>
    <w:rsid w:val="00271828"/>
    <w:rsid w:val="00273E0E"/>
    <w:rsid w:val="0027409D"/>
    <w:rsid w:val="0028697C"/>
    <w:rsid w:val="00297691"/>
    <w:rsid w:val="002977A8"/>
    <w:rsid w:val="002A44CA"/>
    <w:rsid w:val="002A6E37"/>
    <w:rsid w:val="002B18A5"/>
    <w:rsid w:val="002B6212"/>
    <w:rsid w:val="002B6AA0"/>
    <w:rsid w:val="002C1159"/>
    <w:rsid w:val="002C3830"/>
    <w:rsid w:val="002C533D"/>
    <w:rsid w:val="002C699B"/>
    <w:rsid w:val="002D4AE1"/>
    <w:rsid w:val="002D58CE"/>
    <w:rsid w:val="002D7D97"/>
    <w:rsid w:val="002E10DA"/>
    <w:rsid w:val="002E2697"/>
    <w:rsid w:val="002E387E"/>
    <w:rsid w:val="002E3ACE"/>
    <w:rsid w:val="002E3FEB"/>
    <w:rsid w:val="002E65E6"/>
    <w:rsid w:val="002E74DE"/>
    <w:rsid w:val="002F05B6"/>
    <w:rsid w:val="002F1F57"/>
    <w:rsid w:val="002F3DAF"/>
    <w:rsid w:val="003008D0"/>
    <w:rsid w:val="00300A00"/>
    <w:rsid w:val="0031102B"/>
    <w:rsid w:val="00311ACB"/>
    <w:rsid w:val="00314236"/>
    <w:rsid w:val="00322230"/>
    <w:rsid w:val="00322FEE"/>
    <w:rsid w:val="00323871"/>
    <w:rsid w:val="00325DD2"/>
    <w:rsid w:val="00326B83"/>
    <w:rsid w:val="003270E7"/>
    <w:rsid w:val="00327C21"/>
    <w:rsid w:val="0033271E"/>
    <w:rsid w:val="003408ED"/>
    <w:rsid w:val="003435E5"/>
    <w:rsid w:val="00344CBF"/>
    <w:rsid w:val="00346EA5"/>
    <w:rsid w:val="00347EEC"/>
    <w:rsid w:val="00360C91"/>
    <w:rsid w:val="00361DE0"/>
    <w:rsid w:val="00371AFE"/>
    <w:rsid w:val="003745C9"/>
    <w:rsid w:val="00375D1C"/>
    <w:rsid w:val="00380C3A"/>
    <w:rsid w:val="00383BE1"/>
    <w:rsid w:val="00385FB8"/>
    <w:rsid w:val="00390E64"/>
    <w:rsid w:val="00397FCB"/>
    <w:rsid w:val="003A1B6C"/>
    <w:rsid w:val="003A2659"/>
    <w:rsid w:val="003A37A6"/>
    <w:rsid w:val="003A6ED1"/>
    <w:rsid w:val="003A7DA1"/>
    <w:rsid w:val="003B0266"/>
    <w:rsid w:val="003B0EFB"/>
    <w:rsid w:val="003B0F3B"/>
    <w:rsid w:val="003B6EF4"/>
    <w:rsid w:val="003C017B"/>
    <w:rsid w:val="003E1E31"/>
    <w:rsid w:val="003E291D"/>
    <w:rsid w:val="003E5A71"/>
    <w:rsid w:val="003E5E2C"/>
    <w:rsid w:val="003F148E"/>
    <w:rsid w:val="003F3FC3"/>
    <w:rsid w:val="003F464F"/>
    <w:rsid w:val="003F597C"/>
    <w:rsid w:val="004000A6"/>
    <w:rsid w:val="004039B3"/>
    <w:rsid w:val="00406870"/>
    <w:rsid w:val="00410B13"/>
    <w:rsid w:val="00412166"/>
    <w:rsid w:val="00415637"/>
    <w:rsid w:val="00422F1C"/>
    <w:rsid w:val="004275DE"/>
    <w:rsid w:val="004312FF"/>
    <w:rsid w:val="00433F85"/>
    <w:rsid w:val="004364B6"/>
    <w:rsid w:val="004367E8"/>
    <w:rsid w:val="00442413"/>
    <w:rsid w:val="004477E4"/>
    <w:rsid w:val="004553BE"/>
    <w:rsid w:val="004571C9"/>
    <w:rsid w:val="0045757A"/>
    <w:rsid w:val="004658B1"/>
    <w:rsid w:val="00465C93"/>
    <w:rsid w:val="00470B52"/>
    <w:rsid w:val="00470FD6"/>
    <w:rsid w:val="00472D5D"/>
    <w:rsid w:val="00476F1D"/>
    <w:rsid w:val="004776BA"/>
    <w:rsid w:val="00477D5B"/>
    <w:rsid w:val="004802CB"/>
    <w:rsid w:val="00482851"/>
    <w:rsid w:val="00484B72"/>
    <w:rsid w:val="00486402"/>
    <w:rsid w:val="004A1F3C"/>
    <w:rsid w:val="004A7579"/>
    <w:rsid w:val="004A75C0"/>
    <w:rsid w:val="004A762E"/>
    <w:rsid w:val="004B2956"/>
    <w:rsid w:val="004B49A2"/>
    <w:rsid w:val="004B5347"/>
    <w:rsid w:val="004D17B0"/>
    <w:rsid w:val="004D7D83"/>
    <w:rsid w:val="004E0C8F"/>
    <w:rsid w:val="004E3402"/>
    <w:rsid w:val="004E5441"/>
    <w:rsid w:val="004E7E61"/>
    <w:rsid w:val="004F1957"/>
    <w:rsid w:val="00504D3E"/>
    <w:rsid w:val="00505DC2"/>
    <w:rsid w:val="0051670A"/>
    <w:rsid w:val="005208FD"/>
    <w:rsid w:val="00521337"/>
    <w:rsid w:val="00523174"/>
    <w:rsid w:val="0052674C"/>
    <w:rsid w:val="00532466"/>
    <w:rsid w:val="00534CAB"/>
    <w:rsid w:val="00537745"/>
    <w:rsid w:val="00537C60"/>
    <w:rsid w:val="0054547A"/>
    <w:rsid w:val="00552F21"/>
    <w:rsid w:val="00553800"/>
    <w:rsid w:val="00556ED4"/>
    <w:rsid w:val="0056280B"/>
    <w:rsid w:val="00567F02"/>
    <w:rsid w:val="00573AC9"/>
    <w:rsid w:val="00575909"/>
    <w:rsid w:val="00577FDB"/>
    <w:rsid w:val="0058219C"/>
    <w:rsid w:val="00584E29"/>
    <w:rsid w:val="00585BE9"/>
    <w:rsid w:val="005913D7"/>
    <w:rsid w:val="005931A2"/>
    <w:rsid w:val="00595627"/>
    <w:rsid w:val="005B60E6"/>
    <w:rsid w:val="005C2CC9"/>
    <w:rsid w:val="005C31C1"/>
    <w:rsid w:val="005C6C9D"/>
    <w:rsid w:val="005D19DB"/>
    <w:rsid w:val="005F6300"/>
    <w:rsid w:val="00600736"/>
    <w:rsid w:val="006014B2"/>
    <w:rsid w:val="006128A7"/>
    <w:rsid w:val="00622464"/>
    <w:rsid w:val="0062540E"/>
    <w:rsid w:val="00627F25"/>
    <w:rsid w:val="00630621"/>
    <w:rsid w:val="0063340D"/>
    <w:rsid w:val="00644988"/>
    <w:rsid w:val="00653220"/>
    <w:rsid w:val="006575C5"/>
    <w:rsid w:val="00660330"/>
    <w:rsid w:val="006641A1"/>
    <w:rsid w:val="00664ED9"/>
    <w:rsid w:val="0066621E"/>
    <w:rsid w:val="00672F9D"/>
    <w:rsid w:val="00676AF7"/>
    <w:rsid w:val="006808A2"/>
    <w:rsid w:val="006919AB"/>
    <w:rsid w:val="0069260C"/>
    <w:rsid w:val="006940D0"/>
    <w:rsid w:val="00697BA7"/>
    <w:rsid w:val="006A329F"/>
    <w:rsid w:val="006A7228"/>
    <w:rsid w:val="006A7A5C"/>
    <w:rsid w:val="006B27DF"/>
    <w:rsid w:val="006C09E1"/>
    <w:rsid w:val="006C2984"/>
    <w:rsid w:val="006D3268"/>
    <w:rsid w:val="006E04E2"/>
    <w:rsid w:val="006E2AAF"/>
    <w:rsid w:val="006E6754"/>
    <w:rsid w:val="006E6DA6"/>
    <w:rsid w:val="006E7113"/>
    <w:rsid w:val="006F7162"/>
    <w:rsid w:val="00700365"/>
    <w:rsid w:val="00700443"/>
    <w:rsid w:val="00703125"/>
    <w:rsid w:val="0070416D"/>
    <w:rsid w:val="00707FC3"/>
    <w:rsid w:val="007128CC"/>
    <w:rsid w:val="00717622"/>
    <w:rsid w:val="00723097"/>
    <w:rsid w:val="007246FE"/>
    <w:rsid w:val="0072752C"/>
    <w:rsid w:val="0073051D"/>
    <w:rsid w:val="00730628"/>
    <w:rsid w:val="007335B2"/>
    <w:rsid w:val="00733892"/>
    <w:rsid w:val="007344D8"/>
    <w:rsid w:val="00734F1A"/>
    <w:rsid w:val="0074404C"/>
    <w:rsid w:val="00746BE1"/>
    <w:rsid w:val="00746EC9"/>
    <w:rsid w:val="00753CD5"/>
    <w:rsid w:val="00755374"/>
    <w:rsid w:val="00755434"/>
    <w:rsid w:val="00755F24"/>
    <w:rsid w:val="00757C18"/>
    <w:rsid w:val="00762C85"/>
    <w:rsid w:val="00772DA2"/>
    <w:rsid w:val="00784A6F"/>
    <w:rsid w:val="00784F57"/>
    <w:rsid w:val="00785EA2"/>
    <w:rsid w:val="007917D2"/>
    <w:rsid w:val="00791F76"/>
    <w:rsid w:val="00794528"/>
    <w:rsid w:val="007A4DB6"/>
    <w:rsid w:val="007A4F62"/>
    <w:rsid w:val="007B089D"/>
    <w:rsid w:val="007B52AF"/>
    <w:rsid w:val="007B5E79"/>
    <w:rsid w:val="007C1BC9"/>
    <w:rsid w:val="007D1200"/>
    <w:rsid w:val="007E66B8"/>
    <w:rsid w:val="007E79F3"/>
    <w:rsid w:val="007F2B23"/>
    <w:rsid w:val="007F2E22"/>
    <w:rsid w:val="007F41C7"/>
    <w:rsid w:val="007F741C"/>
    <w:rsid w:val="007F7E76"/>
    <w:rsid w:val="008006FD"/>
    <w:rsid w:val="00814527"/>
    <w:rsid w:val="00817CEA"/>
    <w:rsid w:val="008344B4"/>
    <w:rsid w:val="0084016F"/>
    <w:rsid w:val="008412F2"/>
    <w:rsid w:val="00844AA2"/>
    <w:rsid w:val="008451F7"/>
    <w:rsid w:val="008519C6"/>
    <w:rsid w:val="00857A66"/>
    <w:rsid w:val="008711D9"/>
    <w:rsid w:val="00871D38"/>
    <w:rsid w:val="00876209"/>
    <w:rsid w:val="00876816"/>
    <w:rsid w:val="00876AB0"/>
    <w:rsid w:val="00886B33"/>
    <w:rsid w:val="00891C82"/>
    <w:rsid w:val="008A0C17"/>
    <w:rsid w:val="008A1A2D"/>
    <w:rsid w:val="008B559F"/>
    <w:rsid w:val="008B5C1F"/>
    <w:rsid w:val="008C1E5A"/>
    <w:rsid w:val="008C7A1B"/>
    <w:rsid w:val="008D1F27"/>
    <w:rsid w:val="008E113D"/>
    <w:rsid w:val="008E20D4"/>
    <w:rsid w:val="008E33AC"/>
    <w:rsid w:val="00900440"/>
    <w:rsid w:val="00903458"/>
    <w:rsid w:val="00914908"/>
    <w:rsid w:val="0092123C"/>
    <w:rsid w:val="00923BA3"/>
    <w:rsid w:val="00944EFD"/>
    <w:rsid w:val="00946210"/>
    <w:rsid w:val="0095440D"/>
    <w:rsid w:val="00961141"/>
    <w:rsid w:val="00962C94"/>
    <w:rsid w:val="00971AE1"/>
    <w:rsid w:val="009739EA"/>
    <w:rsid w:val="00974409"/>
    <w:rsid w:val="009750EC"/>
    <w:rsid w:val="00977E74"/>
    <w:rsid w:val="00987686"/>
    <w:rsid w:val="009975A0"/>
    <w:rsid w:val="009A1023"/>
    <w:rsid w:val="009A124F"/>
    <w:rsid w:val="009A1B4C"/>
    <w:rsid w:val="009A43A7"/>
    <w:rsid w:val="009C0515"/>
    <w:rsid w:val="009C0526"/>
    <w:rsid w:val="009C1A9B"/>
    <w:rsid w:val="009C274C"/>
    <w:rsid w:val="009C7EB5"/>
    <w:rsid w:val="009D0349"/>
    <w:rsid w:val="009D0D0F"/>
    <w:rsid w:val="009D186C"/>
    <w:rsid w:val="009D355D"/>
    <w:rsid w:val="009D67B9"/>
    <w:rsid w:val="009E3794"/>
    <w:rsid w:val="009E4137"/>
    <w:rsid w:val="009F1B3F"/>
    <w:rsid w:val="009F3D19"/>
    <w:rsid w:val="009F49F1"/>
    <w:rsid w:val="009F4AEA"/>
    <w:rsid w:val="00A03C36"/>
    <w:rsid w:val="00A0491A"/>
    <w:rsid w:val="00A0760C"/>
    <w:rsid w:val="00A106D6"/>
    <w:rsid w:val="00A10DAC"/>
    <w:rsid w:val="00A13CFC"/>
    <w:rsid w:val="00A151BA"/>
    <w:rsid w:val="00A204D7"/>
    <w:rsid w:val="00A22A03"/>
    <w:rsid w:val="00A31FAA"/>
    <w:rsid w:val="00A35368"/>
    <w:rsid w:val="00A43DE6"/>
    <w:rsid w:val="00A449CA"/>
    <w:rsid w:val="00A503B1"/>
    <w:rsid w:val="00A55754"/>
    <w:rsid w:val="00A55A72"/>
    <w:rsid w:val="00A62F24"/>
    <w:rsid w:val="00A662CC"/>
    <w:rsid w:val="00A7138B"/>
    <w:rsid w:val="00A74D37"/>
    <w:rsid w:val="00A77FA4"/>
    <w:rsid w:val="00A84C67"/>
    <w:rsid w:val="00A9060D"/>
    <w:rsid w:val="00A92A74"/>
    <w:rsid w:val="00AA11D5"/>
    <w:rsid w:val="00AA14FC"/>
    <w:rsid w:val="00AA794E"/>
    <w:rsid w:val="00AB0432"/>
    <w:rsid w:val="00AB413C"/>
    <w:rsid w:val="00AC3117"/>
    <w:rsid w:val="00AC5A8A"/>
    <w:rsid w:val="00AC6F60"/>
    <w:rsid w:val="00AD3043"/>
    <w:rsid w:val="00AD3304"/>
    <w:rsid w:val="00AD5BCC"/>
    <w:rsid w:val="00AD6FDD"/>
    <w:rsid w:val="00AE2520"/>
    <w:rsid w:val="00AF05B4"/>
    <w:rsid w:val="00AF2197"/>
    <w:rsid w:val="00AF37A9"/>
    <w:rsid w:val="00AF60E3"/>
    <w:rsid w:val="00AF7130"/>
    <w:rsid w:val="00AF7332"/>
    <w:rsid w:val="00B00437"/>
    <w:rsid w:val="00B02A55"/>
    <w:rsid w:val="00B0334A"/>
    <w:rsid w:val="00B056DA"/>
    <w:rsid w:val="00B10A9A"/>
    <w:rsid w:val="00B1204C"/>
    <w:rsid w:val="00B1349A"/>
    <w:rsid w:val="00B13576"/>
    <w:rsid w:val="00B171EE"/>
    <w:rsid w:val="00B30608"/>
    <w:rsid w:val="00B31AD6"/>
    <w:rsid w:val="00B356D0"/>
    <w:rsid w:val="00B370EA"/>
    <w:rsid w:val="00B403A4"/>
    <w:rsid w:val="00B4259A"/>
    <w:rsid w:val="00B4357A"/>
    <w:rsid w:val="00B44481"/>
    <w:rsid w:val="00B531F7"/>
    <w:rsid w:val="00B5734B"/>
    <w:rsid w:val="00B61737"/>
    <w:rsid w:val="00B63C94"/>
    <w:rsid w:val="00B767B4"/>
    <w:rsid w:val="00B828C8"/>
    <w:rsid w:val="00B8393F"/>
    <w:rsid w:val="00B90739"/>
    <w:rsid w:val="00B91607"/>
    <w:rsid w:val="00B91D6B"/>
    <w:rsid w:val="00B9209A"/>
    <w:rsid w:val="00B92262"/>
    <w:rsid w:val="00B93173"/>
    <w:rsid w:val="00B93445"/>
    <w:rsid w:val="00B96659"/>
    <w:rsid w:val="00B97D9C"/>
    <w:rsid w:val="00B97ED2"/>
    <w:rsid w:val="00BA191F"/>
    <w:rsid w:val="00BA31C5"/>
    <w:rsid w:val="00BB164C"/>
    <w:rsid w:val="00BC47FF"/>
    <w:rsid w:val="00BD4BA6"/>
    <w:rsid w:val="00BE3AAD"/>
    <w:rsid w:val="00BE4D06"/>
    <w:rsid w:val="00BF2682"/>
    <w:rsid w:val="00BF458B"/>
    <w:rsid w:val="00BF4939"/>
    <w:rsid w:val="00BF6526"/>
    <w:rsid w:val="00C06324"/>
    <w:rsid w:val="00C074E0"/>
    <w:rsid w:val="00C07B24"/>
    <w:rsid w:val="00C139B2"/>
    <w:rsid w:val="00C216B4"/>
    <w:rsid w:val="00C24B6E"/>
    <w:rsid w:val="00C32CE4"/>
    <w:rsid w:val="00C3706C"/>
    <w:rsid w:val="00C42129"/>
    <w:rsid w:val="00C43893"/>
    <w:rsid w:val="00C454DD"/>
    <w:rsid w:val="00C50669"/>
    <w:rsid w:val="00C50C1F"/>
    <w:rsid w:val="00C54CB9"/>
    <w:rsid w:val="00C6018E"/>
    <w:rsid w:val="00C6291B"/>
    <w:rsid w:val="00C67DF8"/>
    <w:rsid w:val="00C70D65"/>
    <w:rsid w:val="00C71F1A"/>
    <w:rsid w:val="00C732D1"/>
    <w:rsid w:val="00C75161"/>
    <w:rsid w:val="00C75A7B"/>
    <w:rsid w:val="00C77E6C"/>
    <w:rsid w:val="00C82830"/>
    <w:rsid w:val="00C82D79"/>
    <w:rsid w:val="00C85E73"/>
    <w:rsid w:val="00C865D4"/>
    <w:rsid w:val="00C86C84"/>
    <w:rsid w:val="00C927D5"/>
    <w:rsid w:val="00C931E9"/>
    <w:rsid w:val="00C945D1"/>
    <w:rsid w:val="00C96A71"/>
    <w:rsid w:val="00CA6B77"/>
    <w:rsid w:val="00CB2D31"/>
    <w:rsid w:val="00CB6977"/>
    <w:rsid w:val="00CB7FFC"/>
    <w:rsid w:val="00CC04E8"/>
    <w:rsid w:val="00CC0A8E"/>
    <w:rsid w:val="00CC3006"/>
    <w:rsid w:val="00CE0B91"/>
    <w:rsid w:val="00CE3185"/>
    <w:rsid w:val="00CE52E1"/>
    <w:rsid w:val="00CE7005"/>
    <w:rsid w:val="00CE7381"/>
    <w:rsid w:val="00CF00F3"/>
    <w:rsid w:val="00CF27E5"/>
    <w:rsid w:val="00CF35B8"/>
    <w:rsid w:val="00D04696"/>
    <w:rsid w:val="00D04C8D"/>
    <w:rsid w:val="00D05A77"/>
    <w:rsid w:val="00D06C90"/>
    <w:rsid w:val="00D12307"/>
    <w:rsid w:val="00D220C7"/>
    <w:rsid w:val="00D22A44"/>
    <w:rsid w:val="00D24478"/>
    <w:rsid w:val="00D2619E"/>
    <w:rsid w:val="00D314D8"/>
    <w:rsid w:val="00D34F4F"/>
    <w:rsid w:val="00D36DB8"/>
    <w:rsid w:val="00D40A66"/>
    <w:rsid w:val="00D41008"/>
    <w:rsid w:val="00D453DA"/>
    <w:rsid w:val="00D50ACF"/>
    <w:rsid w:val="00D555B8"/>
    <w:rsid w:val="00D64692"/>
    <w:rsid w:val="00D65271"/>
    <w:rsid w:val="00D6529F"/>
    <w:rsid w:val="00D70C07"/>
    <w:rsid w:val="00D71753"/>
    <w:rsid w:val="00D76234"/>
    <w:rsid w:val="00D76AA2"/>
    <w:rsid w:val="00D80D60"/>
    <w:rsid w:val="00D921FF"/>
    <w:rsid w:val="00D92ABF"/>
    <w:rsid w:val="00D93321"/>
    <w:rsid w:val="00D96516"/>
    <w:rsid w:val="00D96EEF"/>
    <w:rsid w:val="00DA03C6"/>
    <w:rsid w:val="00DA44E4"/>
    <w:rsid w:val="00DB0734"/>
    <w:rsid w:val="00DB6B98"/>
    <w:rsid w:val="00DC0623"/>
    <w:rsid w:val="00DC40A6"/>
    <w:rsid w:val="00DE0505"/>
    <w:rsid w:val="00DE60AE"/>
    <w:rsid w:val="00DE6AA8"/>
    <w:rsid w:val="00DF2B35"/>
    <w:rsid w:val="00E029A5"/>
    <w:rsid w:val="00E06FE4"/>
    <w:rsid w:val="00E13E55"/>
    <w:rsid w:val="00E1599A"/>
    <w:rsid w:val="00E173E0"/>
    <w:rsid w:val="00E21FA4"/>
    <w:rsid w:val="00E27634"/>
    <w:rsid w:val="00E37319"/>
    <w:rsid w:val="00E406CA"/>
    <w:rsid w:val="00E421B4"/>
    <w:rsid w:val="00E43094"/>
    <w:rsid w:val="00E52DDA"/>
    <w:rsid w:val="00E62971"/>
    <w:rsid w:val="00E71108"/>
    <w:rsid w:val="00E7161C"/>
    <w:rsid w:val="00E73FD7"/>
    <w:rsid w:val="00E90505"/>
    <w:rsid w:val="00E910F2"/>
    <w:rsid w:val="00E960B1"/>
    <w:rsid w:val="00EA6318"/>
    <w:rsid w:val="00EA6BE9"/>
    <w:rsid w:val="00EA77F6"/>
    <w:rsid w:val="00EB0B37"/>
    <w:rsid w:val="00EB0DCB"/>
    <w:rsid w:val="00EB5BA7"/>
    <w:rsid w:val="00EC73D6"/>
    <w:rsid w:val="00ED0126"/>
    <w:rsid w:val="00ED1CA7"/>
    <w:rsid w:val="00EE0615"/>
    <w:rsid w:val="00EE087B"/>
    <w:rsid w:val="00EE2ED5"/>
    <w:rsid w:val="00EF09A8"/>
    <w:rsid w:val="00EF41DD"/>
    <w:rsid w:val="00EF606C"/>
    <w:rsid w:val="00EF6216"/>
    <w:rsid w:val="00EF6742"/>
    <w:rsid w:val="00F0163F"/>
    <w:rsid w:val="00F02938"/>
    <w:rsid w:val="00F042DE"/>
    <w:rsid w:val="00F069C0"/>
    <w:rsid w:val="00F128D5"/>
    <w:rsid w:val="00F14209"/>
    <w:rsid w:val="00F155AF"/>
    <w:rsid w:val="00F236D5"/>
    <w:rsid w:val="00F263CF"/>
    <w:rsid w:val="00F272C6"/>
    <w:rsid w:val="00F30C5F"/>
    <w:rsid w:val="00F32BD7"/>
    <w:rsid w:val="00F43A8A"/>
    <w:rsid w:val="00F52D5D"/>
    <w:rsid w:val="00F541A3"/>
    <w:rsid w:val="00F56B8B"/>
    <w:rsid w:val="00F640B8"/>
    <w:rsid w:val="00F64D9C"/>
    <w:rsid w:val="00F70D21"/>
    <w:rsid w:val="00F748B7"/>
    <w:rsid w:val="00F84BD6"/>
    <w:rsid w:val="00F926ED"/>
    <w:rsid w:val="00FA4FE6"/>
    <w:rsid w:val="00FB13CA"/>
    <w:rsid w:val="00FB198F"/>
    <w:rsid w:val="00FB286C"/>
    <w:rsid w:val="00FC2197"/>
    <w:rsid w:val="00FD46A2"/>
    <w:rsid w:val="00FE1771"/>
    <w:rsid w:val="00FF023C"/>
    <w:rsid w:val="00FF0B1C"/>
    <w:rsid w:val="00FF4BA3"/>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35B64"/>
  <w15:docId w15:val="{2DFA42A0-374F-48DF-B4B0-2FA99342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ACF"/>
    <w:rPr>
      <w:rFonts w:ascii="Arial" w:hAnsi="Arial" w:cs="Arial"/>
      <w:kern w:val="20"/>
      <w:lang w:val="es-ES"/>
    </w:rPr>
  </w:style>
  <w:style w:type="paragraph" w:styleId="Ttulo1">
    <w:name w:val="heading 1"/>
    <w:basedOn w:val="Normal"/>
    <w:next w:val="Normal"/>
    <w:link w:val="Ttulo1Car"/>
    <w:uiPriority w:val="1"/>
    <w:qFormat/>
    <w:pPr>
      <w:pageBreakBefore/>
      <w:spacing w:before="0" w:after="360" w:line="240" w:lineRule="auto"/>
      <w:outlineLvl w:val="0"/>
    </w:pPr>
    <w:rPr>
      <w:sz w:val="36"/>
    </w:rPr>
  </w:style>
  <w:style w:type="paragraph" w:styleId="Ttulo2">
    <w:name w:val="heading 2"/>
    <w:basedOn w:val="Normal"/>
    <w:next w:val="Normal"/>
    <w:link w:val="Ttulo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tulo4">
    <w:name w:val="heading 4"/>
    <w:basedOn w:val="Normal"/>
    <w:next w:val="Normal"/>
    <w:link w:val="Ttulo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1"/>
    <w:rPr>
      <w:kern w:val="20"/>
      <w:sz w:val="36"/>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noProof/>
      <w:color w:val="7E97AD" w:themeColor="accent1"/>
      <w:sz w:val="28"/>
    </w:rPr>
  </w:style>
  <w:style w:type="character" w:customStyle="1" w:styleId="CitaCar">
    <w:name w:val="Cita Car"/>
    <w:basedOn w:val="Fuentedeprrafopredeter"/>
    <w:link w:val="Cita"/>
    <w:uiPriority w:val="9"/>
    <w:rPr>
      <w:i/>
      <w:iCs/>
      <w:noProof/>
      <w:color w:val="7E97AD"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7E97AD"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semiHidden/>
    <w:unhideWhenUsed/>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69696"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1"/>
    <w:rPr>
      <w:rFonts w:asciiTheme="majorHAnsi" w:eastAsiaTheme="majorEastAsia" w:hAnsiTheme="majorHAnsi" w:cstheme="majorBidi"/>
      <w:b/>
      <w:bCs/>
      <w:color w:val="7E97AD" w:themeColor="accent1"/>
      <w:kern w:val="20"/>
      <w14:ligatures w14:val="standardContextual"/>
    </w:rPr>
  </w:style>
  <w:style w:type="character" w:customStyle="1" w:styleId="Ttulo4Car">
    <w:name w:val="Título 4 Car"/>
    <w:basedOn w:val="Fuentedeprrafopredeter"/>
    <w:link w:val="Ttulo4"/>
    <w:uiPriority w:val="18"/>
    <w:semiHidden/>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18"/>
    <w:semiHidden/>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uiPriority w:val="18"/>
    <w:semiHidden/>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18"/>
    <w:semiHidden/>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46464"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7E97AD" w:themeColor="accent1"/>
    </w:rPr>
  </w:style>
  <w:style w:type="paragraph" w:styleId="Citadestacada">
    <w:name w:val="Intense Quote"/>
    <w:basedOn w:val="Normal"/>
    <w:next w:val="Normal"/>
    <w:link w:val="Citadestacada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Pr>
      <w:b/>
      <w:bCs/>
      <w:i/>
      <w:iCs/>
      <w:color w:val="7E97AD" w:themeColor="accent1"/>
    </w:rPr>
  </w:style>
  <w:style w:type="character" w:styleId="Referenciaintensa">
    <w:name w:val="Intense Reference"/>
    <w:basedOn w:val="Fuentedeprrafopredeter"/>
    <w:uiPriority w:val="32"/>
    <w:semiHidden/>
    <w:unhideWhenUsed/>
    <w:rPr>
      <w:b/>
      <w:bCs/>
      <w:smallCaps/>
      <w:color w:val="CC8E60"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basedOn w:val="Normal"/>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20"/>
    <w:unhideWhenUsed/>
    <w:qFormat/>
    <w:pPr>
      <w:spacing w:before="720" w:after="0" w:line="312" w:lineRule="auto"/>
      <w:contextualSpacing/>
    </w:pPr>
  </w:style>
  <w:style w:type="character" w:customStyle="1" w:styleId="FirmaCar">
    <w:name w:val="Firma Car"/>
    <w:basedOn w:val="Fuentedeprrafopredeter"/>
    <w:link w:val="Firma"/>
    <w:uiPriority w:val="20"/>
    <w:rPr>
      <w:kern w:val="20"/>
    </w:rPr>
  </w:style>
  <w:style w:type="character" w:styleId="Textoennegrita">
    <w:name w:val="Strong"/>
    <w:basedOn w:val="Fuentedeprrafopredeter"/>
    <w:uiPriority w:val="1"/>
    <w:unhideWhenUsed/>
    <w:qFormat/>
    <w:rPr>
      <w:b/>
      <w:bCs/>
    </w:rPr>
  </w:style>
  <w:style w:type="paragraph" w:styleId="Subttulo">
    <w:name w:val="Subtitle"/>
    <w:basedOn w:val="Normal"/>
    <w:next w:val="Normal"/>
    <w:link w:val="SubttuloC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7E97AD" w:themeColor="accent1"/>
      <w:kern w:val="20"/>
      <w:sz w:val="56"/>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CC8E60"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tuloCar">
    <w:name w:val="Título Car"/>
    <w:basedOn w:val="Fuentedeprrafopredeter"/>
    <w:link w:val="Ttulo"/>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acindelacompaa">
    <w:name w:val="Información de la compañía"/>
    <w:basedOn w:val="Normal"/>
    <w:uiPriority w:val="2"/>
    <w:qFormat/>
    <w:pPr>
      <w:spacing w:after="40"/>
    </w:pPr>
  </w:style>
  <w:style w:type="table" w:customStyle="1" w:styleId="Tablafinanciera">
    <w:name w:val="Tabla financiera"/>
    <w:basedOn w:val="Tabla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Informeanual">
    <w:name w:val="Informe anual"/>
    <w:uiPriority w:val="99"/>
    <w:pPr>
      <w:numPr>
        <w:numId w:val="17"/>
      </w:numPr>
    </w:pPr>
  </w:style>
  <w:style w:type="paragraph" w:customStyle="1" w:styleId="Descripcinbreve">
    <w:name w:val="Descripción breve"/>
    <w:basedOn w:val="Normal"/>
    <w:uiPriority w:val="20"/>
    <w:qFormat/>
    <w:pPr>
      <w:spacing w:before="360" w:after="0" w:line="240" w:lineRule="auto"/>
      <w:ind w:left="432" w:right="1080"/>
    </w:pPr>
    <w:rPr>
      <w:i/>
      <w:iCs/>
      <w:color w:val="7F7F7F" w:themeColor="text1" w:themeTint="80"/>
      <w:sz w:val="28"/>
    </w:rPr>
  </w:style>
  <w:style w:type="paragraph" w:customStyle="1" w:styleId="Textodelatabla">
    <w:name w:val="Texto de la tabla"/>
    <w:basedOn w:val="Normal"/>
    <w:uiPriority w:val="10"/>
    <w:qFormat/>
    <w:pPr>
      <w:spacing w:before="60" w:after="60" w:line="240" w:lineRule="auto"/>
      <w:ind w:left="144" w:right="144"/>
    </w:pPr>
  </w:style>
  <w:style w:type="paragraph" w:customStyle="1" w:styleId="Encabezadoinversodelatabla">
    <w:name w:val="Encabezado inverso de la tabla"/>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98469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cid:13421427-1E25-422F-94E1-27016118D447"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10.jpg@01D60E67.3C32C970"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cid:7B1E4EDA-1B26-4AEA-9D77-7C4A0DB5D7D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sf\AppData\Roaming\Microsoft\Templates\Informe%20anual%20(con%20foto%20de%20portada).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2020_05</PublishDate>
  <Abstract>Especificaciones técnicas para preparar una oferta.</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69CBA-4778-456E-A36F-9D6E19D6CA3D}">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A2C385A7-5438-4BCF-8D15-F2D19456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(con foto de portada)</Template>
  <TotalTime>2</TotalTime>
  <Pages>81</Pages>
  <Words>18654</Words>
  <Characters>102602</Characters>
  <Application>Microsoft Office Word</Application>
  <DocSecurity>0</DocSecurity>
  <Lines>855</Lines>
  <Paragraphs>242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TENDER SPECS</vt:lpstr>
      <vt:lpstr>TENDER SPECS</vt:lpstr>
    </vt:vector>
  </TitlesOfParts>
  <Company/>
  <LinksUpToDate>false</LinksUpToDate>
  <CharactersWithSpaces>121014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SPECS</dc:title>
  <dc:subject/>
  <dc:creator>cferrer@fermax.eu</dc:creator>
  <cp:keywords/>
  <dc:description/>
  <cp:lastModifiedBy>EST - Carlos Ferrer</cp:lastModifiedBy>
  <cp:revision>4</cp:revision>
  <cp:lastPrinted>2011-08-05T20:35:00Z</cp:lastPrinted>
  <dcterms:created xsi:type="dcterms:W3CDTF">2020-05-20T12:43:00Z</dcterms:created>
  <dcterms:modified xsi:type="dcterms:W3CDTF">2020-05-21T06:46:00Z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